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E55124" w:rsidRPr="00732A6E" w:rsidRDefault="00E55124" w:rsidP="00CF508E">
                            <w:pPr>
                              <w:jc w:val="center"/>
                              <w:rPr>
                                <w:sz w:val="28"/>
                                <w:szCs w:val="28"/>
                                <w:lang w:val="pt-BR"/>
                              </w:rPr>
                            </w:pPr>
                          </w:p>
                          <w:p w14:paraId="2F5977D1" w14:textId="77777777" w:rsidR="00E55124" w:rsidRPr="00732A6E" w:rsidRDefault="00E55124" w:rsidP="00CF508E">
                            <w:pPr>
                              <w:jc w:val="center"/>
                              <w:rPr>
                                <w:i/>
                                <w:iCs/>
                                <w:sz w:val="28"/>
                                <w:szCs w:val="28"/>
                                <w:lang w:val="pt-BR"/>
                              </w:rPr>
                            </w:pPr>
                            <w:r w:rsidRPr="00732A6E">
                              <w:rPr>
                                <w:sz w:val="28"/>
                                <w:szCs w:val="28"/>
                                <w:lang w:val="pt-BR"/>
                              </w:rPr>
                              <w:t>ỦY BAN NHÂN DÂN THÀNH PHỐ HỒ CHÍ MINH</w:t>
                            </w:r>
                          </w:p>
                          <w:p w14:paraId="165659BB" w14:textId="77777777" w:rsidR="00E55124" w:rsidRPr="00732A6E" w:rsidRDefault="00E5512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E55124" w:rsidRPr="00732A6E" w:rsidRDefault="00E55124" w:rsidP="00CF508E">
                            <w:pPr>
                              <w:rPr>
                                <w:lang w:val="fr-FR"/>
                              </w:rPr>
                            </w:pPr>
                          </w:p>
                          <w:p w14:paraId="35E9F7CA" w14:textId="77777777" w:rsidR="00E55124" w:rsidRPr="00732A6E" w:rsidRDefault="00E55124" w:rsidP="00CF508E">
                            <w:pPr>
                              <w:rPr>
                                <w:lang w:val="fr-FR"/>
                              </w:rPr>
                            </w:pPr>
                            <w:r w:rsidRPr="00732A6E">
                              <w:rPr>
                                <w:lang w:val="fr-FR"/>
                              </w:rPr>
                              <w:t xml:space="preserve">                                                            </w:t>
                            </w:r>
                          </w:p>
                          <w:p w14:paraId="6BD3DA25" w14:textId="77777777" w:rsidR="00E55124" w:rsidRPr="00732A6E" w:rsidRDefault="00E55124"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E55124" w:rsidRPr="00732A6E" w:rsidRDefault="00E55124" w:rsidP="00CF508E">
                            <w:pPr>
                              <w:jc w:val="center"/>
                              <w:rPr>
                                <w:lang w:val="fr-FR"/>
                              </w:rPr>
                            </w:pPr>
                          </w:p>
                          <w:p w14:paraId="66878ECF" w14:textId="77777777" w:rsidR="00E55124" w:rsidRPr="00732A6E" w:rsidRDefault="00E55124" w:rsidP="00CF508E">
                            <w:pPr>
                              <w:jc w:val="center"/>
                              <w:rPr>
                                <w:lang w:val="fr-FR"/>
                              </w:rPr>
                            </w:pPr>
                          </w:p>
                          <w:p w14:paraId="797E9661" w14:textId="77777777" w:rsidR="00E55124" w:rsidRPr="00732A6E" w:rsidRDefault="00E55124" w:rsidP="00CF508E">
                            <w:pPr>
                              <w:jc w:val="center"/>
                              <w:rPr>
                                <w:lang w:val="fr-FR"/>
                              </w:rPr>
                            </w:pPr>
                          </w:p>
                          <w:p w14:paraId="085BF8C2" w14:textId="77777777" w:rsidR="00E55124" w:rsidRPr="00732A6E" w:rsidRDefault="00E55124" w:rsidP="00CF508E">
                            <w:pPr>
                              <w:jc w:val="center"/>
                              <w:rPr>
                                <w:lang w:val="fr-FR"/>
                              </w:rPr>
                            </w:pPr>
                          </w:p>
                          <w:p w14:paraId="4B62E525" w14:textId="77777777" w:rsidR="00E55124" w:rsidRPr="00732A6E" w:rsidRDefault="00E55124" w:rsidP="00CF508E">
                            <w:pPr>
                              <w:jc w:val="center"/>
                              <w:rPr>
                                <w:lang w:val="fr-FR"/>
                              </w:rPr>
                            </w:pPr>
                          </w:p>
                          <w:p w14:paraId="2BFD9EE6" w14:textId="77777777" w:rsidR="00E55124" w:rsidRPr="00732A6E" w:rsidRDefault="00E55124" w:rsidP="00CF508E">
                            <w:pPr>
                              <w:jc w:val="center"/>
                              <w:rPr>
                                <w:b/>
                                <w:bCs/>
                                <w:sz w:val="40"/>
                                <w:szCs w:val="40"/>
                                <w:lang w:val="fr-FR"/>
                              </w:rPr>
                            </w:pPr>
                            <w:r w:rsidRPr="00732A6E">
                              <w:rPr>
                                <w:b/>
                                <w:bCs/>
                                <w:sz w:val="40"/>
                                <w:szCs w:val="40"/>
                                <w:lang w:val="fr-FR"/>
                              </w:rPr>
                              <w:t>SỔ GIÁO ÁN</w:t>
                            </w:r>
                          </w:p>
                          <w:p w14:paraId="3BC5AAF5" w14:textId="77777777" w:rsidR="00E55124" w:rsidRPr="00732A6E" w:rsidRDefault="00E55124" w:rsidP="00CF508E">
                            <w:pPr>
                              <w:jc w:val="center"/>
                              <w:rPr>
                                <w:b/>
                                <w:bCs/>
                                <w:sz w:val="48"/>
                                <w:szCs w:val="48"/>
                                <w:lang w:val="fr-FR"/>
                              </w:rPr>
                            </w:pPr>
                            <w:r w:rsidRPr="00732A6E">
                              <w:rPr>
                                <w:b/>
                                <w:bCs/>
                                <w:sz w:val="48"/>
                                <w:szCs w:val="48"/>
                                <w:lang w:val="fr-FR"/>
                              </w:rPr>
                              <w:t>LÝ THUYẾT</w:t>
                            </w:r>
                          </w:p>
                          <w:p w14:paraId="293C44D5" w14:textId="77777777" w:rsidR="00E55124" w:rsidRPr="00732A6E" w:rsidRDefault="00E55124" w:rsidP="00CF508E">
                            <w:pPr>
                              <w:jc w:val="center"/>
                              <w:rPr>
                                <w:sz w:val="32"/>
                                <w:szCs w:val="32"/>
                                <w:lang w:val="fr-FR"/>
                              </w:rPr>
                            </w:pPr>
                          </w:p>
                          <w:p w14:paraId="08297254" w14:textId="77777777" w:rsidR="00E55124" w:rsidRPr="00732A6E" w:rsidRDefault="00E55124" w:rsidP="00CF508E">
                            <w:pPr>
                              <w:rPr>
                                <w:sz w:val="32"/>
                                <w:szCs w:val="32"/>
                                <w:lang w:val="fr-FR"/>
                              </w:rPr>
                            </w:pPr>
                            <w:r w:rsidRPr="00732A6E">
                              <w:rPr>
                                <w:sz w:val="32"/>
                                <w:szCs w:val="32"/>
                                <w:lang w:val="fr-FR"/>
                              </w:rPr>
                              <w:t xml:space="preserve">                                  Môn</w:t>
                            </w:r>
                            <w:r>
                              <w:rPr>
                                <w:sz w:val="32"/>
                                <w:szCs w:val="32"/>
                                <w:lang w:val="fr-FR"/>
                              </w:rPr>
                              <w:t xml:space="preserve"> </w:t>
                            </w:r>
                            <w:proofErr w:type="gramStart"/>
                            <w:r w:rsidRPr="00732A6E">
                              <w:rPr>
                                <w:sz w:val="32"/>
                                <w:szCs w:val="32"/>
                                <w:lang w:val="fr-FR"/>
                              </w:rPr>
                              <w:t>học:</w:t>
                            </w:r>
                            <w:proofErr w:type="gramEnd"/>
                            <w:r w:rsidRPr="00732A6E">
                              <w:rPr>
                                <w:sz w:val="32"/>
                                <w:szCs w:val="32"/>
                                <w:lang w:val="fr-FR"/>
                              </w:rPr>
                              <w:t xml:space="preserve"> </w:t>
                            </w:r>
                            <w:r>
                              <w:rPr>
                                <w:sz w:val="32"/>
                                <w:szCs w:val="32"/>
                                <w:lang w:val="fr-FR"/>
                              </w:rPr>
                              <w:t>HÓA HỌC 1</w:t>
                            </w:r>
                          </w:p>
                          <w:p w14:paraId="3913B6EA" w14:textId="77777777" w:rsidR="00E55124" w:rsidRPr="00732A6E" w:rsidRDefault="00E55124" w:rsidP="00CF508E">
                            <w:pPr>
                              <w:rPr>
                                <w:sz w:val="32"/>
                                <w:szCs w:val="32"/>
                                <w:lang w:val="fr-FR"/>
                              </w:rPr>
                            </w:pPr>
                            <w:r w:rsidRPr="00732A6E">
                              <w:rPr>
                                <w:sz w:val="32"/>
                                <w:szCs w:val="32"/>
                                <w:lang w:val="fr-FR"/>
                              </w:rPr>
                              <w:t xml:space="preserve">                                  </w:t>
                            </w:r>
                            <w:proofErr w:type="gramStart"/>
                            <w:r w:rsidRPr="00732A6E">
                              <w:rPr>
                                <w:sz w:val="32"/>
                                <w:szCs w:val="32"/>
                                <w:lang w:val="fr-FR"/>
                              </w:rPr>
                              <w:t>Lớp:</w:t>
                            </w:r>
                            <w:proofErr w:type="gramEnd"/>
                            <w:r w:rsidRPr="00732A6E">
                              <w:rPr>
                                <w:sz w:val="32"/>
                                <w:szCs w:val="32"/>
                                <w:lang w:val="fr-FR"/>
                              </w:rPr>
                              <w:t xml:space="preserve"> …………………Khoá: ……………… .</w:t>
                            </w:r>
                          </w:p>
                          <w:p w14:paraId="445D03E7" w14:textId="77777777" w:rsidR="00E55124" w:rsidRPr="00732A6E" w:rsidRDefault="00E55124"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w:t>
                            </w:r>
                          </w:p>
                          <w:p w14:paraId="3F6B870A" w14:textId="77777777" w:rsidR="00E55124" w:rsidRPr="00732A6E" w:rsidRDefault="00E55124" w:rsidP="00CF508E">
                            <w:pPr>
                              <w:rPr>
                                <w:sz w:val="32"/>
                                <w:szCs w:val="32"/>
                                <w:lang w:val="pt-BR"/>
                              </w:rPr>
                            </w:pPr>
                            <w:r w:rsidRPr="00732A6E">
                              <w:rPr>
                                <w:sz w:val="32"/>
                                <w:szCs w:val="32"/>
                                <w:lang w:val="pt-BR"/>
                              </w:rPr>
                              <w:t xml:space="preserve">                                  Năm học:............................................................</w:t>
                            </w:r>
                          </w:p>
                          <w:p w14:paraId="1B286779" w14:textId="77777777" w:rsidR="00E55124" w:rsidRPr="00732A6E" w:rsidRDefault="00E55124" w:rsidP="00CF508E">
                            <w:pPr>
                              <w:rPr>
                                <w:sz w:val="32"/>
                                <w:szCs w:val="32"/>
                                <w:lang w:val="pt-BR"/>
                              </w:rPr>
                            </w:pPr>
                          </w:p>
                          <w:p w14:paraId="78164274" w14:textId="77777777" w:rsidR="00E55124" w:rsidRPr="00732A6E" w:rsidRDefault="00E55124" w:rsidP="00CF508E">
                            <w:pPr>
                              <w:rPr>
                                <w:sz w:val="32"/>
                                <w:szCs w:val="32"/>
                                <w:lang w:val="pt-BR"/>
                              </w:rPr>
                            </w:pPr>
                          </w:p>
                          <w:p w14:paraId="09005082" w14:textId="77777777" w:rsidR="00E55124" w:rsidRPr="00732A6E" w:rsidRDefault="00E55124" w:rsidP="00CF508E">
                            <w:pPr>
                              <w:rPr>
                                <w:sz w:val="32"/>
                                <w:szCs w:val="32"/>
                                <w:lang w:val="pt-BR"/>
                              </w:rPr>
                            </w:pPr>
                          </w:p>
                          <w:p w14:paraId="6C1D4226" w14:textId="77777777" w:rsidR="00E55124" w:rsidRPr="00732A6E" w:rsidRDefault="00E55124" w:rsidP="00CF508E">
                            <w:pPr>
                              <w:rPr>
                                <w:sz w:val="32"/>
                                <w:szCs w:val="32"/>
                                <w:lang w:val="pt-BR"/>
                              </w:rPr>
                            </w:pPr>
                          </w:p>
                          <w:p w14:paraId="397F8B1D" w14:textId="77777777" w:rsidR="00E55124" w:rsidRPr="00732A6E" w:rsidRDefault="00E55124" w:rsidP="00CF508E">
                            <w:pPr>
                              <w:rPr>
                                <w:sz w:val="32"/>
                                <w:szCs w:val="32"/>
                                <w:lang w:val="pt-BR"/>
                              </w:rPr>
                            </w:pPr>
                          </w:p>
                          <w:p w14:paraId="6D08B32C" w14:textId="77777777" w:rsidR="00E55124" w:rsidRPr="00732A6E" w:rsidRDefault="00E55124" w:rsidP="00CF508E">
                            <w:pPr>
                              <w:rPr>
                                <w:sz w:val="32"/>
                                <w:szCs w:val="32"/>
                                <w:lang w:val="pt-BR"/>
                              </w:rPr>
                            </w:pPr>
                          </w:p>
                          <w:p w14:paraId="01CE7E72" w14:textId="77777777" w:rsidR="00E55124" w:rsidRPr="00732A6E" w:rsidRDefault="00E55124" w:rsidP="00CF508E">
                            <w:pPr>
                              <w:rPr>
                                <w:sz w:val="32"/>
                                <w:szCs w:val="32"/>
                                <w:lang w:val="pt-BR"/>
                              </w:rPr>
                            </w:pPr>
                          </w:p>
                          <w:p w14:paraId="69D59EC6" w14:textId="77777777" w:rsidR="00E55124" w:rsidRPr="00732A6E" w:rsidRDefault="00E55124" w:rsidP="00CF508E">
                            <w:pPr>
                              <w:rPr>
                                <w:sz w:val="32"/>
                                <w:szCs w:val="32"/>
                                <w:lang w:val="pt-BR"/>
                              </w:rPr>
                            </w:pPr>
                          </w:p>
                          <w:p w14:paraId="4338F716" w14:textId="77777777" w:rsidR="00E55124" w:rsidRPr="00732A6E" w:rsidRDefault="00E55124" w:rsidP="00CF508E">
                            <w:pPr>
                              <w:rPr>
                                <w:sz w:val="32"/>
                                <w:szCs w:val="32"/>
                                <w:lang w:val="pt-BR"/>
                              </w:rPr>
                            </w:pPr>
                          </w:p>
                          <w:p w14:paraId="7B6BD9B6" w14:textId="77777777" w:rsidR="00E55124" w:rsidRPr="00732A6E" w:rsidRDefault="00E55124" w:rsidP="00CF508E">
                            <w:pPr>
                              <w:rPr>
                                <w:sz w:val="32"/>
                                <w:szCs w:val="32"/>
                                <w:lang w:val="pt-BR"/>
                              </w:rPr>
                            </w:pPr>
                          </w:p>
                          <w:p w14:paraId="738C0955" w14:textId="77777777" w:rsidR="00E55124" w:rsidRPr="00732A6E" w:rsidRDefault="00E55124" w:rsidP="00CF508E">
                            <w:pPr>
                              <w:rPr>
                                <w:sz w:val="32"/>
                                <w:szCs w:val="32"/>
                                <w:lang w:val="pt-BR"/>
                              </w:rPr>
                            </w:pPr>
                          </w:p>
                          <w:p w14:paraId="5E4F0993" w14:textId="77777777" w:rsidR="00E55124" w:rsidRPr="00732A6E" w:rsidRDefault="00E55124" w:rsidP="00CF508E">
                            <w:pPr>
                              <w:jc w:val="center"/>
                              <w:rPr>
                                <w:b/>
                                <w:bCs/>
                                <w:sz w:val="32"/>
                                <w:szCs w:val="32"/>
                                <w:lang w:val="pt-BR"/>
                              </w:rPr>
                            </w:pPr>
                          </w:p>
                          <w:p w14:paraId="192F2472" w14:textId="77777777" w:rsidR="00E55124" w:rsidRPr="00732A6E" w:rsidRDefault="00E55124" w:rsidP="00CF508E">
                            <w:pPr>
                              <w:jc w:val="center"/>
                              <w:rPr>
                                <w:b/>
                                <w:bCs/>
                                <w:sz w:val="32"/>
                                <w:szCs w:val="32"/>
                                <w:lang w:val="pt-BR"/>
                              </w:rPr>
                            </w:pPr>
                          </w:p>
                          <w:p w14:paraId="4095ED4D" w14:textId="77777777" w:rsidR="00E55124" w:rsidRPr="00732A6E" w:rsidRDefault="00E55124" w:rsidP="00CF508E">
                            <w:pPr>
                              <w:jc w:val="center"/>
                              <w:rPr>
                                <w:b/>
                                <w:bCs/>
                                <w:sz w:val="32"/>
                                <w:szCs w:val="32"/>
                                <w:lang w:val="pt-BR"/>
                              </w:rPr>
                            </w:pPr>
                          </w:p>
                          <w:p w14:paraId="52BD6C2D" w14:textId="77777777" w:rsidR="00E55124" w:rsidRPr="00732A6E" w:rsidRDefault="00E55124" w:rsidP="00CF508E">
                            <w:pPr>
                              <w:jc w:val="center"/>
                              <w:rPr>
                                <w:b/>
                                <w:bCs/>
                                <w:sz w:val="32"/>
                                <w:szCs w:val="32"/>
                                <w:lang w:val="pt-BR"/>
                              </w:rPr>
                            </w:pPr>
                          </w:p>
                          <w:p w14:paraId="47EBE5F2" w14:textId="77777777" w:rsidR="00E55124" w:rsidRPr="00732A6E" w:rsidRDefault="00E5512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E55124" w:rsidRPr="00732A6E" w:rsidRDefault="00E55124" w:rsidP="00CF508E">
                            <w:pPr>
                              <w:jc w:val="center"/>
                              <w:rPr>
                                <w:sz w:val="32"/>
                                <w:szCs w:val="32"/>
                                <w:lang w:val="pt-BR"/>
                              </w:rPr>
                            </w:pPr>
                          </w:p>
                          <w:p w14:paraId="40A59EA6" w14:textId="77777777" w:rsidR="00E55124" w:rsidRPr="00732A6E" w:rsidRDefault="00E55124" w:rsidP="00CF508E">
                            <w:pPr>
                              <w:jc w:val="center"/>
                              <w:rPr>
                                <w:sz w:val="32"/>
                                <w:szCs w:val="32"/>
                                <w:lang w:val="pt-BR"/>
                              </w:rPr>
                            </w:pPr>
                          </w:p>
                          <w:p w14:paraId="2CC42098" w14:textId="77777777" w:rsidR="00E55124" w:rsidRPr="00732A6E" w:rsidRDefault="00E55124" w:rsidP="00CF508E">
                            <w:pPr>
                              <w:jc w:val="center"/>
                              <w:rPr>
                                <w:sz w:val="32"/>
                                <w:szCs w:val="32"/>
                                <w:lang w:val="pt-BR"/>
                              </w:rPr>
                            </w:pPr>
                          </w:p>
                          <w:p w14:paraId="7B233C56" w14:textId="77777777" w:rsidR="00E55124" w:rsidRPr="00732A6E" w:rsidRDefault="00E55124"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E55124" w:rsidRPr="00732A6E" w:rsidRDefault="00E55124" w:rsidP="00CF508E">
                      <w:pPr>
                        <w:jc w:val="center"/>
                        <w:rPr>
                          <w:sz w:val="28"/>
                          <w:szCs w:val="28"/>
                          <w:lang w:val="pt-BR"/>
                        </w:rPr>
                      </w:pPr>
                    </w:p>
                    <w:p w14:paraId="2F5977D1" w14:textId="77777777" w:rsidR="00E55124" w:rsidRPr="00732A6E" w:rsidRDefault="00E55124" w:rsidP="00CF508E">
                      <w:pPr>
                        <w:jc w:val="center"/>
                        <w:rPr>
                          <w:i/>
                          <w:iCs/>
                          <w:sz w:val="28"/>
                          <w:szCs w:val="28"/>
                          <w:lang w:val="pt-BR"/>
                        </w:rPr>
                      </w:pPr>
                      <w:r w:rsidRPr="00732A6E">
                        <w:rPr>
                          <w:sz w:val="28"/>
                          <w:szCs w:val="28"/>
                          <w:lang w:val="pt-BR"/>
                        </w:rPr>
                        <w:t>ỦY BAN NHÂN DÂN THÀNH PHỐ HỒ CHÍ MINH</w:t>
                      </w:r>
                    </w:p>
                    <w:p w14:paraId="165659BB" w14:textId="77777777" w:rsidR="00E55124" w:rsidRPr="00732A6E" w:rsidRDefault="00E5512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E55124" w:rsidRPr="00732A6E" w:rsidRDefault="00E55124" w:rsidP="00CF508E">
                      <w:pPr>
                        <w:rPr>
                          <w:lang w:val="fr-FR"/>
                        </w:rPr>
                      </w:pPr>
                    </w:p>
                    <w:p w14:paraId="35E9F7CA" w14:textId="77777777" w:rsidR="00E55124" w:rsidRPr="00732A6E" w:rsidRDefault="00E55124" w:rsidP="00CF508E">
                      <w:pPr>
                        <w:rPr>
                          <w:lang w:val="fr-FR"/>
                        </w:rPr>
                      </w:pPr>
                      <w:r w:rsidRPr="00732A6E">
                        <w:rPr>
                          <w:lang w:val="fr-FR"/>
                        </w:rPr>
                        <w:t xml:space="preserve">                                                            </w:t>
                      </w:r>
                    </w:p>
                    <w:p w14:paraId="6BD3DA25" w14:textId="77777777" w:rsidR="00E55124" w:rsidRPr="00732A6E" w:rsidRDefault="00E55124"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E55124" w:rsidRPr="00732A6E" w:rsidRDefault="00E55124" w:rsidP="00CF508E">
                      <w:pPr>
                        <w:jc w:val="center"/>
                        <w:rPr>
                          <w:lang w:val="fr-FR"/>
                        </w:rPr>
                      </w:pPr>
                    </w:p>
                    <w:p w14:paraId="66878ECF" w14:textId="77777777" w:rsidR="00E55124" w:rsidRPr="00732A6E" w:rsidRDefault="00E55124" w:rsidP="00CF508E">
                      <w:pPr>
                        <w:jc w:val="center"/>
                        <w:rPr>
                          <w:lang w:val="fr-FR"/>
                        </w:rPr>
                      </w:pPr>
                    </w:p>
                    <w:p w14:paraId="797E9661" w14:textId="77777777" w:rsidR="00E55124" w:rsidRPr="00732A6E" w:rsidRDefault="00E55124" w:rsidP="00CF508E">
                      <w:pPr>
                        <w:jc w:val="center"/>
                        <w:rPr>
                          <w:lang w:val="fr-FR"/>
                        </w:rPr>
                      </w:pPr>
                    </w:p>
                    <w:p w14:paraId="085BF8C2" w14:textId="77777777" w:rsidR="00E55124" w:rsidRPr="00732A6E" w:rsidRDefault="00E55124" w:rsidP="00CF508E">
                      <w:pPr>
                        <w:jc w:val="center"/>
                        <w:rPr>
                          <w:lang w:val="fr-FR"/>
                        </w:rPr>
                      </w:pPr>
                    </w:p>
                    <w:p w14:paraId="4B62E525" w14:textId="77777777" w:rsidR="00E55124" w:rsidRPr="00732A6E" w:rsidRDefault="00E55124" w:rsidP="00CF508E">
                      <w:pPr>
                        <w:jc w:val="center"/>
                        <w:rPr>
                          <w:lang w:val="fr-FR"/>
                        </w:rPr>
                      </w:pPr>
                    </w:p>
                    <w:p w14:paraId="2BFD9EE6" w14:textId="77777777" w:rsidR="00E55124" w:rsidRPr="00732A6E" w:rsidRDefault="00E55124" w:rsidP="00CF508E">
                      <w:pPr>
                        <w:jc w:val="center"/>
                        <w:rPr>
                          <w:b/>
                          <w:bCs/>
                          <w:sz w:val="40"/>
                          <w:szCs w:val="40"/>
                          <w:lang w:val="fr-FR"/>
                        </w:rPr>
                      </w:pPr>
                      <w:r w:rsidRPr="00732A6E">
                        <w:rPr>
                          <w:b/>
                          <w:bCs/>
                          <w:sz w:val="40"/>
                          <w:szCs w:val="40"/>
                          <w:lang w:val="fr-FR"/>
                        </w:rPr>
                        <w:t>SỔ GIÁO ÁN</w:t>
                      </w:r>
                    </w:p>
                    <w:p w14:paraId="3BC5AAF5" w14:textId="77777777" w:rsidR="00E55124" w:rsidRPr="00732A6E" w:rsidRDefault="00E55124" w:rsidP="00CF508E">
                      <w:pPr>
                        <w:jc w:val="center"/>
                        <w:rPr>
                          <w:b/>
                          <w:bCs/>
                          <w:sz w:val="48"/>
                          <w:szCs w:val="48"/>
                          <w:lang w:val="fr-FR"/>
                        </w:rPr>
                      </w:pPr>
                      <w:r w:rsidRPr="00732A6E">
                        <w:rPr>
                          <w:b/>
                          <w:bCs/>
                          <w:sz w:val="48"/>
                          <w:szCs w:val="48"/>
                          <w:lang w:val="fr-FR"/>
                        </w:rPr>
                        <w:t>LÝ THUYẾT</w:t>
                      </w:r>
                    </w:p>
                    <w:p w14:paraId="293C44D5" w14:textId="77777777" w:rsidR="00E55124" w:rsidRPr="00732A6E" w:rsidRDefault="00E55124" w:rsidP="00CF508E">
                      <w:pPr>
                        <w:jc w:val="center"/>
                        <w:rPr>
                          <w:sz w:val="32"/>
                          <w:szCs w:val="32"/>
                          <w:lang w:val="fr-FR"/>
                        </w:rPr>
                      </w:pPr>
                    </w:p>
                    <w:p w14:paraId="08297254" w14:textId="77777777" w:rsidR="00E55124" w:rsidRPr="00732A6E" w:rsidRDefault="00E55124" w:rsidP="00CF508E">
                      <w:pPr>
                        <w:rPr>
                          <w:sz w:val="32"/>
                          <w:szCs w:val="32"/>
                          <w:lang w:val="fr-FR"/>
                        </w:rPr>
                      </w:pPr>
                      <w:r w:rsidRPr="00732A6E">
                        <w:rPr>
                          <w:sz w:val="32"/>
                          <w:szCs w:val="32"/>
                          <w:lang w:val="fr-FR"/>
                        </w:rPr>
                        <w:t xml:space="preserve">                                  Môn</w:t>
                      </w:r>
                      <w:r>
                        <w:rPr>
                          <w:sz w:val="32"/>
                          <w:szCs w:val="32"/>
                          <w:lang w:val="fr-FR"/>
                        </w:rPr>
                        <w:t xml:space="preserve"> </w:t>
                      </w:r>
                      <w:proofErr w:type="gramStart"/>
                      <w:r w:rsidRPr="00732A6E">
                        <w:rPr>
                          <w:sz w:val="32"/>
                          <w:szCs w:val="32"/>
                          <w:lang w:val="fr-FR"/>
                        </w:rPr>
                        <w:t>học:</w:t>
                      </w:r>
                      <w:proofErr w:type="gramEnd"/>
                      <w:r w:rsidRPr="00732A6E">
                        <w:rPr>
                          <w:sz w:val="32"/>
                          <w:szCs w:val="32"/>
                          <w:lang w:val="fr-FR"/>
                        </w:rPr>
                        <w:t xml:space="preserve"> </w:t>
                      </w:r>
                      <w:r>
                        <w:rPr>
                          <w:sz w:val="32"/>
                          <w:szCs w:val="32"/>
                          <w:lang w:val="fr-FR"/>
                        </w:rPr>
                        <w:t>HÓA HỌC 1</w:t>
                      </w:r>
                    </w:p>
                    <w:p w14:paraId="3913B6EA" w14:textId="77777777" w:rsidR="00E55124" w:rsidRPr="00732A6E" w:rsidRDefault="00E55124" w:rsidP="00CF508E">
                      <w:pPr>
                        <w:rPr>
                          <w:sz w:val="32"/>
                          <w:szCs w:val="32"/>
                          <w:lang w:val="fr-FR"/>
                        </w:rPr>
                      </w:pPr>
                      <w:r w:rsidRPr="00732A6E">
                        <w:rPr>
                          <w:sz w:val="32"/>
                          <w:szCs w:val="32"/>
                          <w:lang w:val="fr-FR"/>
                        </w:rPr>
                        <w:t xml:space="preserve">                                  </w:t>
                      </w:r>
                      <w:proofErr w:type="gramStart"/>
                      <w:r w:rsidRPr="00732A6E">
                        <w:rPr>
                          <w:sz w:val="32"/>
                          <w:szCs w:val="32"/>
                          <w:lang w:val="fr-FR"/>
                        </w:rPr>
                        <w:t>Lớp:</w:t>
                      </w:r>
                      <w:proofErr w:type="gramEnd"/>
                      <w:r w:rsidRPr="00732A6E">
                        <w:rPr>
                          <w:sz w:val="32"/>
                          <w:szCs w:val="32"/>
                          <w:lang w:val="fr-FR"/>
                        </w:rPr>
                        <w:t xml:space="preserve"> …………………Khoá: ……………… .</w:t>
                      </w:r>
                    </w:p>
                    <w:p w14:paraId="445D03E7" w14:textId="77777777" w:rsidR="00E55124" w:rsidRPr="00732A6E" w:rsidRDefault="00E55124"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w:t>
                      </w:r>
                    </w:p>
                    <w:p w14:paraId="3F6B870A" w14:textId="77777777" w:rsidR="00E55124" w:rsidRPr="00732A6E" w:rsidRDefault="00E55124" w:rsidP="00CF508E">
                      <w:pPr>
                        <w:rPr>
                          <w:sz w:val="32"/>
                          <w:szCs w:val="32"/>
                          <w:lang w:val="pt-BR"/>
                        </w:rPr>
                      </w:pPr>
                      <w:r w:rsidRPr="00732A6E">
                        <w:rPr>
                          <w:sz w:val="32"/>
                          <w:szCs w:val="32"/>
                          <w:lang w:val="pt-BR"/>
                        </w:rPr>
                        <w:t xml:space="preserve">                                  Năm học:............................................................</w:t>
                      </w:r>
                    </w:p>
                    <w:p w14:paraId="1B286779" w14:textId="77777777" w:rsidR="00E55124" w:rsidRPr="00732A6E" w:rsidRDefault="00E55124" w:rsidP="00CF508E">
                      <w:pPr>
                        <w:rPr>
                          <w:sz w:val="32"/>
                          <w:szCs w:val="32"/>
                          <w:lang w:val="pt-BR"/>
                        </w:rPr>
                      </w:pPr>
                    </w:p>
                    <w:p w14:paraId="78164274" w14:textId="77777777" w:rsidR="00E55124" w:rsidRPr="00732A6E" w:rsidRDefault="00E55124" w:rsidP="00CF508E">
                      <w:pPr>
                        <w:rPr>
                          <w:sz w:val="32"/>
                          <w:szCs w:val="32"/>
                          <w:lang w:val="pt-BR"/>
                        </w:rPr>
                      </w:pPr>
                    </w:p>
                    <w:p w14:paraId="09005082" w14:textId="77777777" w:rsidR="00E55124" w:rsidRPr="00732A6E" w:rsidRDefault="00E55124" w:rsidP="00CF508E">
                      <w:pPr>
                        <w:rPr>
                          <w:sz w:val="32"/>
                          <w:szCs w:val="32"/>
                          <w:lang w:val="pt-BR"/>
                        </w:rPr>
                      </w:pPr>
                    </w:p>
                    <w:p w14:paraId="6C1D4226" w14:textId="77777777" w:rsidR="00E55124" w:rsidRPr="00732A6E" w:rsidRDefault="00E55124" w:rsidP="00CF508E">
                      <w:pPr>
                        <w:rPr>
                          <w:sz w:val="32"/>
                          <w:szCs w:val="32"/>
                          <w:lang w:val="pt-BR"/>
                        </w:rPr>
                      </w:pPr>
                    </w:p>
                    <w:p w14:paraId="397F8B1D" w14:textId="77777777" w:rsidR="00E55124" w:rsidRPr="00732A6E" w:rsidRDefault="00E55124" w:rsidP="00CF508E">
                      <w:pPr>
                        <w:rPr>
                          <w:sz w:val="32"/>
                          <w:szCs w:val="32"/>
                          <w:lang w:val="pt-BR"/>
                        </w:rPr>
                      </w:pPr>
                    </w:p>
                    <w:p w14:paraId="6D08B32C" w14:textId="77777777" w:rsidR="00E55124" w:rsidRPr="00732A6E" w:rsidRDefault="00E55124" w:rsidP="00CF508E">
                      <w:pPr>
                        <w:rPr>
                          <w:sz w:val="32"/>
                          <w:szCs w:val="32"/>
                          <w:lang w:val="pt-BR"/>
                        </w:rPr>
                      </w:pPr>
                    </w:p>
                    <w:p w14:paraId="01CE7E72" w14:textId="77777777" w:rsidR="00E55124" w:rsidRPr="00732A6E" w:rsidRDefault="00E55124" w:rsidP="00CF508E">
                      <w:pPr>
                        <w:rPr>
                          <w:sz w:val="32"/>
                          <w:szCs w:val="32"/>
                          <w:lang w:val="pt-BR"/>
                        </w:rPr>
                      </w:pPr>
                    </w:p>
                    <w:p w14:paraId="69D59EC6" w14:textId="77777777" w:rsidR="00E55124" w:rsidRPr="00732A6E" w:rsidRDefault="00E55124" w:rsidP="00CF508E">
                      <w:pPr>
                        <w:rPr>
                          <w:sz w:val="32"/>
                          <w:szCs w:val="32"/>
                          <w:lang w:val="pt-BR"/>
                        </w:rPr>
                      </w:pPr>
                    </w:p>
                    <w:p w14:paraId="4338F716" w14:textId="77777777" w:rsidR="00E55124" w:rsidRPr="00732A6E" w:rsidRDefault="00E55124" w:rsidP="00CF508E">
                      <w:pPr>
                        <w:rPr>
                          <w:sz w:val="32"/>
                          <w:szCs w:val="32"/>
                          <w:lang w:val="pt-BR"/>
                        </w:rPr>
                      </w:pPr>
                    </w:p>
                    <w:p w14:paraId="7B6BD9B6" w14:textId="77777777" w:rsidR="00E55124" w:rsidRPr="00732A6E" w:rsidRDefault="00E55124" w:rsidP="00CF508E">
                      <w:pPr>
                        <w:rPr>
                          <w:sz w:val="32"/>
                          <w:szCs w:val="32"/>
                          <w:lang w:val="pt-BR"/>
                        </w:rPr>
                      </w:pPr>
                    </w:p>
                    <w:p w14:paraId="738C0955" w14:textId="77777777" w:rsidR="00E55124" w:rsidRPr="00732A6E" w:rsidRDefault="00E55124" w:rsidP="00CF508E">
                      <w:pPr>
                        <w:rPr>
                          <w:sz w:val="32"/>
                          <w:szCs w:val="32"/>
                          <w:lang w:val="pt-BR"/>
                        </w:rPr>
                      </w:pPr>
                    </w:p>
                    <w:p w14:paraId="5E4F0993" w14:textId="77777777" w:rsidR="00E55124" w:rsidRPr="00732A6E" w:rsidRDefault="00E55124" w:rsidP="00CF508E">
                      <w:pPr>
                        <w:jc w:val="center"/>
                        <w:rPr>
                          <w:b/>
                          <w:bCs/>
                          <w:sz w:val="32"/>
                          <w:szCs w:val="32"/>
                          <w:lang w:val="pt-BR"/>
                        </w:rPr>
                      </w:pPr>
                    </w:p>
                    <w:p w14:paraId="192F2472" w14:textId="77777777" w:rsidR="00E55124" w:rsidRPr="00732A6E" w:rsidRDefault="00E55124" w:rsidP="00CF508E">
                      <w:pPr>
                        <w:jc w:val="center"/>
                        <w:rPr>
                          <w:b/>
                          <w:bCs/>
                          <w:sz w:val="32"/>
                          <w:szCs w:val="32"/>
                          <w:lang w:val="pt-BR"/>
                        </w:rPr>
                      </w:pPr>
                    </w:p>
                    <w:p w14:paraId="4095ED4D" w14:textId="77777777" w:rsidR="00E55124" w:rsidRPr="00732A6E" w:rsidRDefault="00E55124" w:rsidP="00CF508E">
                      <w:pPr>
                        <w:jc w:val="center"/>
                        <w:rPr>
                          <w:b/>
                          <w:bCs/>
                          <w:sz w:val="32"/>
                          <w:szCs w:val="32"/>
                          <w:lang w:val="pt-BR"/>
                        </w:rPr>
                      </w:pPr>
                    </w:p>
                    <w:p w14:paraId="52BD6C2D" w14:textId="77777777" w:rsidR="00E55124" w:rsidRPr="00732A6E" w:rsidRDefault="00E55124" w:rsidP="00CF508E">
                      <w:pPr>
                        <w:jc w:val="center"/>
                        <w:rPr>
                          <w:b/>
                          <w:bCs/>
                          <w:sz w:val="32"/>
                          <w:szCs w:val="32"/>
                          <w:lang w:val="pt-BR"/>
                        </w:rPr>
                      </w:pPr>
                    </w:p>
                    <w:p w14:paraId="47EBE5F2" w14:textId="77777777" w:rsidR="00E55124" w:rsidRPr="00732A6E" w:rsidRDefault="00E5512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E55124" w:rsidRPr="00732A6E" w:rsidRDefault="00E55124" w:rsidP="00CF508E">
                      <w:pPr>
                        <w:jc w:val="center"/>
                        <w:rPr>
                          <w:sz w:val="32"/>
                          <w:szCs w:val="32"/>
                          <w:lang w:val="pt-BR"/>
                        </w:rPr>
                      </w:pPr>
                    </w:p>
                    <w:p w14:paraId="40A59EA6" w14:textId="77777777" w:rsidR="00E55124" w:rsidRPr="00732A6E" w:rsidRDefault="00E55124" w:rsidP="00CF508E">
                      <w:pPr>
                        <w:jc w:val="center"/>
                        <w:rPr>
                          <w:sz w:val="32"/>
                          <w:szCs w:val="32"/>
                          <w:lang w:val="pt-BR"/>
                        </w:rPr>
                      </w:pPr>
                    </w:p>
                    <w:p w14:paraId="2CC42098" w14:textId="77777777" w:rsidR="00E55124" w:rsidRPr="00732A6E" w:rsidRDefault="00E55124" w:rsidP="00CF508E">
                      <w:pPr>
                        <w:jc w:val="center"/>
                        <w:rPr>
                          <w:sz w:val="32"/>
                          <w:szCs w:val="32"/>
                          <w:lang w:val="pt-BR"/>
                        </w:rPr>
                      </w:pPr>
                    </w:p>
                    <w:p w14:paraId="7B233C56" w14:textId="77777777" w:rsidR="00E55124" w:rsidRPr="00732A6E" w:rsidRDefault="00E55124"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4E9F17"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1C6F9CE" w14:textId="02662945" w:rsidR="00526D3A" w:rsidRPr="000A6A3D" w:rsidRDefault="0079762A"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00526D3A" w:rsidRPr="000A6A3D">
              <w:rPr>
                <w:b/>
              </w:rPr>
              <w:t>NGUYÊN TỬ</w:t>
            </w:r>
          </w:p>
          <w:p w14:paraId="496A07C3" w14:textId="77777777" w:rsidR="0079762A" w:rsidRPr="000A6A3D" w:rsidRDefault="0079762A" w:rsidP="000A6A3D">
            <w:r w:rsidRPr="000A6A3D">
              <w:t xml:space="preserve">Thực hiện ngày     tháng     năm 20 </w:t>
            </w:r>
          </w:p>
          <w:p w14:paraId="03B898F7" w14:textId="77777777" w:rsidR="005C52FA" w:rsidRPr="000A6A3D" w:rsidRDefault="005C52FA" w:rsidP="000A6A3D"/>
        </w:tc>
      </w:tr>
    </w:tbl>
    <w:p w14:paraId="792239AC" w14:textId="77777777" w:rsidR="00CF508E" w:rsidRPr="000A6A3D"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110F5F" w:rsidRPr="000A6A3D">
        <w:rPr>
          <w:b/>
          <w:i/>
        </w:rPr>
        <w:t>1</w:t>
      </w:r>
      <w:r w:rsidR="00764F12" w:rsidRPr="000A6A3D">
        <w:rPr>
          <w:b/>
          <w:i/>
        </w:rPr>
        <w:t xml:space="preserve">:  </w:t>
      </w:r>
      <w:r w:rsidR="00110F5F" w:rsidRPr="000A6A3D">
        <w:rPr>
          <w:b/>
        </w:rPr>
        <w:t>Thành phần nguyên tử</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24E4C0C9" w14:textId="77777777" w:rsidR="00764F12" w:rsidRPr="000A6A3D" w:rsidRDefault="00A7556D" w:rsidP="000A6A3D">
      <w:pPr>
        <w:rPr>
          <w:lang w:val="it-IT"/>
        </w:rPr>
      </w:pPr>
      <w:r w:rsidRPr="000A6A3D">
        <w:rPr>
          <w:color w:val="000000"/>
        </w:rPr>
        <w:t xml:space="preserve">Sinh viên </w:t>
      </w:r>
      <w:r w:rsidRPr="000A6A3D">
        <w:rPr>
          <w:lang w:val="vi-VN"/>
        </w:rPr>
        <w:t xml:space="preserve">trình bày </w:t>
      </w:r>
      <w:r w:rsidR="003E007B" w:rsidRPr="000A6A3D">
        <w:rPr>
          <w:lang w:val="it-IT"/>
        </w:rPr>
        <w:t>được các thành phần cơ bản của nguyên tử.</w:t>
      </w:r>
    </w:p>
    <w:p w14:paraId="76C4AFF0" w14:textId="1BA1810A" w:rsidR="00E71642" w:rsidRPr="000A6A3D" w:rsidRDefault="00E71642" w:rsidP="000A6A3D">
      <w:pPr>
        <w:jc w:val="both"/>
        <w:outlineLvl w:val="0"/>
      </w:pPr>
      <w:r w:rsidRPr="000A6A3D">
        <w:rPr>
          <w:b/>
          <w:bCs/>
        </w:rPr>
        <w:t xml:space="preserve">2. </w:t>
      </w:r>
      <w:r w:rsidR="004D3139" w:rsidRPr="000A6A3D">
        <w:rPr>
          <w:b/>
          <w:bCs/>
        </w:rPr>
        <w:t>Kỹ năng</w:t>
      </w:r>
      <w:r w:rsidRPr="000A6A3D">
        <w:rPr>
          <w:b/>
          <w:bCs/>
        </w:rPr>
        <w:t xml:space="preserve">: </w:t>
      </w:r>
    </w:p>
    <w:p w14:paraId="729E90FB" w14:textId="77777777" w:rsidR="00D46177" w:rsidRPr="000A6A3D" w:rsidRDefault="0079762A" w:rsidP="000A6A3D">
      <w:pPr>
        <w:rPr>
          <w:lang w:val="it-IT"/>
        </w:rPr>
      </w:pPr>
      <w:r w:rsidRPr="000A6A3D">
        <w:rPr>
          <w:color w:val="000000"/>
        </w:rPr>
        <w:t xml:space="preserve">Sinh viên </w:t>
      </w:r>
      <w:r w:rsidR="00D46177" w:rsidRPr="000A6A3D">
        <w:rPr>
          <w:lang w:val="it-IT"/>
        </w:rPr>
        <w:t>sử dụng được các đơn vị đo lường như u, đvđt, nm để giải các bài tập quy định</w:t>
      </w:r>
    </w:p>
    <w:p w14:paraId="482CE4B2" w14:textId="4DE81674" w:rsidR="00E71642" w:rsidRPr="000A6A3D" w:rsidRDefault="00E71642" w:rsidP="000A6A3D">
      <w:pPr>
        <w:rPr>
          <w:lang w:val="vi-VN"/>
        </w:rPr>
      </w:pPr>
      <w:r w:rsidRPr="000A6A3D">
        <w:rPr>
          <w:b/>
          <w:bCs/>
        </w:rPr>
        <w:t>3. Thái độ</w:t>
      </w:r>
      <w:r w:rsidR="006F79FB">
        <w:rPr>
          <w:b/>
          <w:bCs/>
        </w:rPr>
        <w:t>:</w:t>
      </w:r>
    </w:p>
    <w:p w14:paraId="7D4E4FB6" w14:textId="3487B248" w:rsidR="00EB05FA" w:rsidRPr="000A6A3D" w:rsidRDefault="00EB05F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77777777"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u về nhà triết học Đê-mô-crit cho rằng các chất đều cấu tạo từ những phần tử rất nhỏ được gọi là “atomos“</w:t>
            </w:r>
            <w:r w:rsidR="00182269" w:rsidRPr="000A6A3D">
              <w:rPr>
                <w:iCs/>
                <w:lang w:val="de-DE"/>
              </w:rPr>
              <w:t>.</w:t>
            </w:r>
          </w:p>
          <w:p w14:paraId="15954665" w14:textId="1996D307" w:rsidR="00814B24" w:rsidRPr="000A6A3D" w:rsidRDefault="00814B24" w:rsidP="000A6A3D">
            <w:pPr>
              <w:jc w:val="both"/>
              <w:rPr>
                <w:lang w:val="de-DE"/>
              </w:rPr>
            </w:pPr>
            <w:r w:rsidRPr="000A6A3D">
              <w:rPr>
                <w:lang w:val="de-DE"/>
              </w:rPr>
              <w:t xml:space="preserve">- </w:t>
            </w:r>
            <w:r w:rsidRPr="000A6A3D">
              <w:rPr>
                <w:iCs/>
                <w:lang w:val="de-DE"/>
              </w:rPr>
              <w:t>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0A6A3D">
            <w:pPr>
              <w:rPr>
                <w:lang w:val="de-DE"/>
              </w:rPr>
            </w:pPr>
          </w:p>
          <w:p w14:paraId="6930EF62" w14:textId="77777777" w:rsidR="00CE76AF" w:rsidRPr="000A6A3D" w:rsidRDefault="009F1603" w:rsidP="000A6A3D">
            <w:pPr>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0A6A3D">
            <w:pPr>
              <w:rPr>
                <w:lang w:val="de-DE"/>
              </w:rPr>
            </w:pPr>
          </w:p>
          <w:p w14:paraId="71F6A11C" w14:textId="77777777" w:rsidR="00814B24" w:rsidRPr="000A6A3D" w:rsidRDefault="00814B2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3870603" w14:textId="77777777" w:rsidR="00646AA1" w:rsidRPr="000A6A3D" w:rsidRDefault="00646AA1" w:rsidP="000A6A3D">
            <w:pPr>
              <w:rPr>
                <w:lang w:val="de-DE"/>
              </w:rPr>
            </w:pPr>
          </w:p>
          <w:p w14:paraId="3DFE6BF2" w14:textId="77777777" w:rsidR="00646AA1" w:rsidRPr="000A6A3D" w:rsidRDefault="00646A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6A919234" w:rsidR="002F7152" w:rsidRPr="000A6A3D" w:rsidRDefault="007F7F0F" w:rsidP="000A6A3D">
            <w:pPr>
              <w:jc w:val="center"/>
              <w:rPr>
                <w:lang w:val="pt-BR"/>
              </w:rPr>
            </w:pPr>
            <w:r w:rsidRPr="000A6A3D">
              <w:rPr>
                <w:lang w:val="pt-BR"/>
              </w:rPr>
              <w:t>5</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AFE4A98" w14:textId="77777777" w:rsidR="005C52FA" w:rsidRPr="000A6A3D" w:rsidRDefault="005C52FA" w:rsidP="000A6A3D">
            <w:pPr>
              <w:rPr>
                <w:b/>
                <w:bCs/>
                <w:u w:val="single"/>
                <w:lang w:val="nb-NO"/>
              </w:rPr>
            </w:pPr>
            <w:r w:rsidRPr="000A6A3D">
              <w:rPr>
                <w:b/>
                <w:bCs/>
                <w:u w:val="single"/>
                <w:lang w:val="nb-NO"/>
              </w:rPr>
              <w:t>Giảng bài mới</w:t>
            </w:r>
          </w:p>
          <w:p w14:paraId="68809C4E" w14:textId="77777777" w:rsidR="00A53D00" w:rsidRPr="000A6A3D" w:rsidRDefault="00A53D00" w:rsidP="000A6A3D">
            <w:pPr>
              <w:tabs>
                <w:tab w:val="left" w:leader="dot" w:pos="9498"/>
              </w:tabs>
              <w:rPr>
                <w:b/>
                <w:bCs/>
              </w:rPr>
            </w:pPr>
            <w:r w:rsidRPr="000A6A3D">
              <w:rPr>
                <w:b/>
                <w:bCs/>
              </w:rPr>
              <w:t>1. Thành phần cấu tạo của nguyên tử</w:t>
            </w:r>
          </w:p>
          <w:p w14:paraId="28F95C8A" w14:textId="7DDB28EE" w:rsidR="00A53D00" w:rsidRPr="000A6A3D" w:rsidRDefault="00A53D00" w:rsidP="000A6A3D">
            <w:pPr>
              <w:tabs>
                <w:tab w:val="left" w:leader="dot" w:pos="9498"/>
              </w:tabs>
              <w:rPr>
                <w:b/>
              </w:rPr>
            </w:pPr>
            <w:r w:rsidRPr="000A6A3D">
              <w:rPr>
                <w:b/>
              </w:rPr>
              <w:t xml:space="preserve">1.1. Electron </w:t>
            </w:r>
          </w:p>
          <w:p w14:paraId="015FEBCF" w14:textId="4620BF12" w:rsidR="00A53D00" w:rsidRPr="000A6A3D" w:rsidRDefault="00A53D00" w:rsidP="000A6A3D">
            <w:pPr>
              <w:tabs>
                <w:tab w:val="left" w:leader="dot" w:pos="9498"/>
              </w:tabs>
              <w:rPr>
                <w:i/>
                <w:iCs/>
              </w:rPr>
            </w:pPr>
            <w:r w:rsidRPr="000A6A3D">
              <w:rPr>
                <w:i/>
                <w:iCs/>
              </w:rPr>
              <w:t xml:space="preserve">1.1.1. Sự tìm ra electron </w:t>
            </w:r>
          </w:p>
          <w:p w14:paraId="74EA77A8" w14:textId="227589E2" w:rsidR="004D71EF" w:rsidRPr="000A6A3D" w:rsidRDefault="004D71EF" w:rsidP="000A6A3D">
            <w:pPr>
              <w:tabs>
                <w:tab w:val="left" w:leader="dot" w:pos="9498"/>
              </w:tabs>
              <w:rPr>
                <w:i/>
                <w:iCs/>
              </w:rPr>
            </w:pPr>
          </w:p>
          <w:p w14:paraId="77879117" w14:textId="12377407" w:rsidR="0000336C" w:rsidRDefault="0000336C" w:rsidP="000A6A3D">
            <w:pPr>
              <w:tabs>
                <w:tab w:val="left" w:leader="dot" w:pos="9498"/>
              </w:tabs>
              <w:rPr>
                <w:i/>
                <w:iCs/>
              </w:rPr>
            </w:pPr>
            <w:r w:rsidRPr="000A6A3D">
              <w:rPr>
                <w:noProof/>
              </w:rPr>
              <w:drawing>
                <wp:anchor distT="0" distB="0" distL="114300" distR="114300" simplePos="0" relativeHeight="251656704" behindDoc="0" locked="0" layoutInCell="1" allowOverlap="1" wp14:anchorId="5A4BC675" wp14:editId="334841BA">
                  <wp:simplePos x="0" y="0"/>
                  <wp:positionH relativeFrom="column">
                    <wp:posOffset>85090</wp:posOffset>
                  </wp:positionH>
                  <wp:positionV relativeFrom="paragraph">
                    <wp:posOffset>248980</wp:posOffset>
                  </wp:positionV>
                  <wp:extent cx="2372995" cy="1880870"/>
                  <wp:effectExtent l="0" t="0" r="8255"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2995" cy="1880870"/>
                          </a:xfrm>
                          <a:prstGeom prst="rect">
                            <a:avLst/>
                          </a:prstGeom>
                          <a:noFill/>
                        </pic:spPr>
                      </pic:pic>
                    </a:graphicData>
                  </a:graphic>
                  <wp14:sizeRelH relativeFrom="page">
                    <wp14:pctWidth>0</wp14:pctWidth>
                  </wp14:sizeRelH>
                  <wp14:sizeRelV relativeFrom="page">
                    <wp14:pctHeight>0</wp14:pctHeight>
                  </wp14:sizeRelV>
                </wp:anchor>
              </w:drawing>
            </w:r>
          </w:p>
          <w:p w14:paraId="2E646CD4" w14:textId="7595310C" w:rsidR="00A53D00" w:rsidRPr="000A6A3D" w:rsidRDefault="00A53D00" w:rsidP="000A6A3D">
            <w:pPr>
              <w:tabs>
                <w:tab w:val="left" w:leader="dot" w:pos="9498"/>
              </w:tabs>
              <w:rPr>
                <w:i/>
                <w:iCs/>
              </w:rPr>
            </w:pPr>
            <w:r w:rsidRPr="000A6A3D">
              <w:rPr>
                <w:i/>
                <w:iCs/>
              </w:rPr>
              <w:t>1.1.2. Khối lượng và điện tích của eletron</w:t>
            </w:r>
          </w:p>
          <w:p w14:paraId="5DAFC4F9" w14:textId="77777777" w:rsidR="00D632E1" w:rsidRPr="000A6A3D" w:rsidRDefault="00D632E1" w:rsidP="000A6A3D">
            <w:pPr>
              <w:tabs>
                <w:tab w:val="left" w:leader="dot" w:pos="9498"/>
              </w:tabs>
              <w:ind w:firstLine="284"/>
              <w:rPr>
                <w:i/>
                <w:iCs/>
              </w:rPr>
            </w:pPr>
            <w:r w:rsidRPr="000A6A3D">
              <w:rPr>
                <w:i/>
                <w:iCs/>
              </w:rPr>
              <w:t>Khối lượng: m</w:t>
            </w:r>
            <w:r w:rsidRPr="000A6A3D">
              <w:rPr>
                <w:i/>
                <w:iCs/>
                <w:vertAlign w:val="subscript"/>
              </w:rPr>
              <w:t>e</w:t>
            </w:r>
            <w:r w:rsidRPr="000A6A3D">
              <w:rPr>
                <w:i/>
                <w:iCs/>
              </w:rPr>
              <w:t xml:space="preserve"> = 9,1.10</w:t>
            </w:r>
            <w:r w:rsidRPr="005D42D8">
              <w:rPr>
                <w:i/>
                <w:iCs/>
                <w:vertAlign w:val="superscript"/>
              </w:rPr>
              <w:t>-31</w:t>
            </w:r>
            <w:r w:rsidRPr="000A6A3D">
              <w:rPr>
                <w:i/>
                <w:iCs/>
              </w:rPr>
              <w:t xml:space="preserve"> kg </w:t>
            </w:r>
          </w:p>
          <w:p w14:paraId="3B247AFF" w14:textId="41CCD2A0" w:rsidR="00D632E1" w:rsidRPr="000A6A3D" w:rsidRDefault="00D632E1" w:rsidP="000A6A3D">
            <w:pPr>
              <w:tabs>
                <w:tab w:val="left" w:leader="dot" w:pos="9498"/>
              </w:tabs>
              <w:ind w:firstLine="284"/>
              <w:rPr>
                <w:i/>
                <w:iCs/>
              </w:rPr>
            </w:pPr>
            <w:r w:rsidRPr="000A6A3D">
              <w:rPr>
                <w:i/>
                <w:iCs/>
              </w:rPr>
              <w:t>Điện tích: 1,6.10</w:t>
            </w:r>
            <w:r w:rsidRPr="005D42D8">
              <w:rPr>
                <w:i/>
                <w:iCs/>
                <w:vertAlign w:val="superscript"/>
              </w:rPr>
              <w:t>-19</w:t>
            </w:r>
            <w:r w:rsidR="005D42D8">
              <w:rPr>
                <w:i/>
                <w:iCs/>
              </w:rPr>
              <w:t xml:space="preserve"> </w:t>
            </w:r>
            <w:r w:rsidRPr="000A6A3D">
              <w:rPr>
                <w:i/>
                <w:iCs/>
              </w:rPr>
              <w:t>C (Culông)</w:t>
            </w:r>
          </w:p>
          <w:p w14:paraId="4B197285" w14:textId="0FCA324B" w:rsidR="004D71EF" w:rsidRDefault="004D71EF" w:rsidP="000A6A3D">
            <w:pPr>
              <w:tabs>
                <w:tab w:val="left" w:leader="dot" w:pos="9498"/>
              </w:tabs>
            </w:pPr>
          </w:p>
          <w:p w14:paraId="5AF81E51" w14:textId="7BAFF6AB" w:rsidR="0000336C" w:rsidRDefault="0000336C" w:rsidP="000A6A3D">
            <w:pPr>
              <w:tabs>
                <w:tab w:val="left" w:leader="dot" w:pos="9498"/>
              </w:tabs>
            </w:pPr>
          </w:p>
          <w:p w14:paraId="2896F7E2" w14:textId="77777777" w:rsidR="0000336C" w:rsidRPr="000A6A3D" w:rsidRDefault="0000336C" w:rsidP="000A6A3D">
            <w:pPr>
              <w:tabs>
                <w:tab w:val="left" w:leader="dot" w:pos="9498"/>
              </w:tabs>
            </w:pPr>
          </w:p>
          <w:p w14:paraId="12D97C96" w14:textId="77777777" w:rsidR="0000336C" w:rsidRDefault="0000336C" w:rsidP="000A6A3D">
            <w:pPr>
              <w:tabs>
                <w:tab w:val="left" w:leader="dot" w:pos="9498"/>
              </w:tabs>
              <w:rPr>
                <w:b/>
              </w:rPr>
            </w:pPr>
          </w:p>
          <w:p w14:paraId="018F49C1" w14:textId="3F0EF576" w:rsidR="00A53D00" w:rsidRPr="000A6A3D" w:rsidRDefault="0000336C" w:rsidP="000A6A3D">
            <w:pPr>
              <w:tabs>
                <w:tab w:val="left" w:leader="dot" w:pos="9498"/>
              </w:tabs>
              <w:rPr>
                <w:b/>
              </w:rPr>
            </w:pPr>
            <w:r w:rsidRPr="000A6A3D">
              <w:rPr>
                <w:noProof/>
              </w:rPr>
              <w:drawing>
                <wp:anchor distT="0" distB="0" distL="114300" distR="114300" simplePos="0" relativeHeight="251660800" behindDoc="0" locked="0" layoutInCell="1" allowOverlap="1" wp14:anchorId="0947C70A" wp14:editId="760E4446">
                  <wp:simplePos x="0" y="0"/>
                  <wp:positionH relativeFrom="column">
                    <wp:posOffset>23495</wp:posOffset>
                  </wp:positionH>
                  <wp:positionV relativeFrom="paragraph">
                    <wp:posOffset>283845</wp:posOffset>
                  </wp:positionV>
                  <wp:extent cx="2667000" cy="96393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7000" cy="96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A53D00" w:rsidRPr="000A6A3D">
              <w:rPr>
                <w:b/>
              </w:rPr>
              <w:t>1.2. Sự tìm ra hạt nhân nguyên tử</w:t>
            </w:r>
          </w:p>
          <w:p w14:paraId="710D1EAB" w14:textId="31EF2944" w:rsidR="00D632E1" w:rsidRPr="000A6A3D" w:rsidRDefault="00D632E1" w:rsidP="000A6A3D">
            <w:pPr>
              <w:tabs>
                <w:tab w:val="left" w:leader="dot" w:pos="9498"/>
              </w:tabs>
              <w:ind w:left="61"/>
              <w:rPr>
                <w:b/>
              </w:rPr>
            </w:pPr>
          </w:p>
          <w:p w14:paraId="1F5E70BF" w14:textId="54A55451" w:rsidR="00A53D00" w:rsidRPr="000A6A3D" w:rsidRDefault="00A53D00" w:rsidP="000A6A3D">
            <w:pPr>
              <w:tabs>
                <w:tab w:val="left" w:leader="dot" w:pos="9498"/>
              </w:tabs>
              <w:rPr>
                <w:b/>
              </w:rPr>
            </w:pPr>
            <w:r w:rsidRPr="000A6A3D">
              <w:rPr>
                <w:b/>
              </w:rPr>
              <w:t>1.3. Cấu tạo của hạt nhân nguyên tử</w:t>
            </w:r>
          </w:p>
          <w:p w14:paraId="051820B0" w14:textId="77777777" w:rsidR="00A53D00" w:rsidRPr="000A6A3D" w:rsidRDefault="00A53D00" w:rsidP="00F67BF0">
            <w:pPr>
              <w:tabs>
                <w:tab w:val="left" w:leader="dot" w:pos="9498"/>
              </w:tabs>
              <w:rPr>
                <w:i/>
                <w:iCs/>
              </w:rPr>
            </w:pPr>
            <w:r w:rsidRPr="000A6A3D">
              <w:rPr>
                <w:i/>
                <w:iCs/>
              </w:rPr>
              <w:t>1.3.1. Sự tìm ra proton</w:t>
            </w:r>
          </w:p>
          <w:p w14:paraId="09AAB67D" w14:textId="503BEF02" w:rsidR="003B254F" w:rsidRPr="000A6A3D" w:rsidRDefault="003B254F" w:rsidP="000A6A3D">
            <w:pPr>
              <w:tabs>
                <w:tab w:val="left" w:leader="dot" w:pos="9498"/>
              </w:tabs>
              <w:ind w:firstLine="284"/>
              <w:rPr>
                <w:iCs/>
              </w:rPr>
            </w:pPr>
            <w:r w:rsidRPr="000A6A3D">
              <w:rPr>
                <w:iCs/>
              </w:rPr>
              <w:t>Hạt proton: Kí hiệu (p), khối lượng</w:t>
            </w:r>
            <w:r w:rsidR="005D42D8">
              <w:rPr>
                <w:iCs/>
              </w:rPr>
              <w:t xml:space="preserve"> </w:t>
            </w:r>
            <w:r w:rsidRPr="000A6A3D">
              <w:rPr>
                <w:iCs/>
              </w:rPr>
              <w:t>(1,67.10</w:t>
            </w:r>
            <w:r w:rsidRPr="005D42D8">
              <w:rPr>
                <w:iCs/>
                <w:vertAlign w:val="superscript"/>
              </w:rPr>
              <w:t>-27</w:t>
            </w:r>
            <w:r w:rsidRPr="000A6A3D">
              <w:rPr>
                <w:iCs/>
              </w:rPr>
              <w:t xml:space="preserve"> kg), điện tích (1+).</w:t>
            </w:r>
          </w:p>
          <w:p w14:paraId="0AADA29F" w14:textId="0DB355CF" w:rsidR="00A53D00" w:rsidRPr="000A6A3D" w:rsidRDefault="00A53D00" w:rsidP="00F67BF0">
            <w:pPr>
              <w:tabs>
                <w:tab w:val="left" w:leader="dot" w:pos="9498"/>
              </w:tabs>
              <w:rPr>
                <w:i/>
                <w:iCs/>
              </w:rPr>
            </w:pPr>
            <w:r w:rsidRPr="000A6A3D">
              <w:rPr>
                <w:i/>
                <w:iCs/>
              </w:rPr>
              <w:t>1.3.2. Sự tìm ra nơtron</w:t>
            </w:r>
          </w:p>
          <w:p w14:paraId="42446522" w14:textId="77777777" w:rsidR="003B254F" w:rsidRPr="000A6A3D" w:rsidRDefault="003B254F" w:rsidP="000A6A3D">
            <w:pPr>
              <w:tabs>
                <w:tab w:val="left" w:leader="dot" w:pos="9498"/>
              </w:tabs>
              <w:ind w:firstLine="284"/>
              <w:rPr>
                <w:iCs/>
              </w:rPr>
            </w:pPr>
            <w:r w:rsidRPr="000A6A3D">
              <w:rPr>
                <w:iCs/>
              </w:rPr>
              <w:t>Hạt nơtron: Kí hiệu (n), khối lượng (1,67.10</w:t>
            </w:r>
            <w:r w:rsidRPr="005D42D8">
              <w:rPr>
                <w:iCs/>
                <w:vertAlign w:val="superscript"/>
              </w:rPr>
              <w:t>-27</w:t>
            </w:r>
            <w:r w:rsidRPr="000A6A3D">
              <w:rPr>
                <w:iCs/>
              </w:rPr>
              <w:t xml:space="preserve"> kg), điện tích (0).</w:t>
            </w:r>
          </w:p>
          <w:p w14:paraId="7D1F7114" w14:textId="77777777" w:rsidR="00A53D00" w:rsidRPr="000A6A3D" w:rsidRDefault="00A53D00" w:rsidP="005D42D8">
            <w:pPr>
              <w:tabs>
                <w:tab w:val="left" w:leader="dot" w:pos="9498"/>
              </w:tabs>
              <w:rPr>
                <w:i/>
                <w:iCs/>
              </w:rPr>
            </w:pPr>
            <w:r w:rsidRPr="000A6A3D">
              <w:rPr>
                <w:i/>
                <w:iCs/>
              </w:rPr>
              <w:t>1.3.3. Cấu tạo của hạt nhân nguyên tử</w:t>
            </w:r>
          </w:p>
          <w:p w14:paraId="3A421456" w14:textId="77777777" w:rsidR="003B254F" w:rsidRPr="000A6A3D" w:rsidRDefault="003B254F" w:rsidP="000A6A3D">
            <w:pPr>
              <w:tabs>
                <w:tab w:val="left" w:leader="dot" w:pos="9498"/>
              </w:tabs>
              <w:ind w:firstLine="284"/>
              <w:rPr>
                <w:i/>
                <w:iCs/>
              </w:rPr>
            </w:pPr>
            <w:r w:rsidRPr="000A6A3D">
              <w:rPr>
                <w:i/>
                <w:iCs/>
              </w:rPr>
              <w:t>- Proton và nơtron là thành phần của hạt nhân nguyên tử.</w:t>
            </w:r>
          </w:p>
          <w:p w14:paraId="1412FBB0" w14:textId="77777777" w:rsidR="003B254F" w:rsidRPr="00D6525B" w:rsidRDefault="003B254F" w:rsidP="00D6525B">
            <w:pPr>
              <w:tabs>
                <w:tab w:val="left" w:leader="dot" w:pos="9498"/>
              </w:tabs>
              <w:ind w:firstLine="284"/>
              <w:rPr>
                <w:i/>
                <w:iCs/>
              </w:rPr>
            </w:pPr>
            <w:r w:rsidRPr="000A6A3D">
              <w:rPr>
                <w:i/>
                <w:iCs/>
              </w:rPr>
              <w:t xml:space="preserve">- Tổng khối lượng các proton và nơtron là </w:t>
            </w:r>
            <w:r w:rsidRPr="00D6525B">
              <w:rPr>
                <w:i/>
                <w:iCs/>
              </w:rPr>
              <w:t>khối lượng hạt nhân nguyên tử</w:t>
            </w:r>
          </w:p>
          <w:p w14:paraId="546A1F3C" w14:textId="77777777" w:rsidR="00A53D00" w:rsidRPr="00D6525B" w:rsidRDefault="00A53D00" w:rsidP="00D6525B">
            <w:pPr>
              <w:tabs>
                <w:tab w:val="left" w:leader="dot" w:pos="9498"/>
              </w:tabs>
              <w:rPr>
                <w:bCs/>
              </w:rPr>
            </w:pPr>
            <w:r w:rsidRPr="00D6525B">
              <w:rPr>
                <w:b/>
                <w:bCs/>
              </w:rPr>
              <w:t>2. Kích thước và khối lượng của</w:t>
            </w:r>
            <w:r w:rsidRPr="00D6525B">
              <w:rPr>
                <w:bCs/>
              </w:rPr>
              <w:t xml:space="preserve"> nguyên tử</w:t>
            </w:r>
          </w:p>
          <w:p w14:paraId="687BC3B6" w14:textId="77777777" w:rsidR="00D6525B" w:rsidRDefault="00A53D00" w:rsidP="00D6525B">
            <w:pPr>
              <w:tabs>
                <w:tab w:val="left" w:leader="dot" w:pos="9498"/>
              </w:tabs>
              <w:rPr>
                <w:b/>
                <w:iCs/>
              </w:rPr>
            </w:pPr>
            <w:r w:rsidRPr="00D6525B">
              <w:rPr>
                <w:b/>
              </w:rPr>
              <w:t xml:space="preserve">2.1. </w:t>
            </w:r>
            <w:r w:rsidRPr="00D6525B">
              <w:rPr>
                <w:b/>
                <w:iCs/>
              </w:rPr>
              <w:t>Kích thước</w:t>
            </w:r>
            <w:r w:rsidR="00D6525B">
              <w:rPr>
                <w:b/>
                <w:iCs/>
              </w:rPr>
              <w:t xml:space="preserve">: </w:t>
            </w:r>
          </w:p>
          <w:p w14:paraId="07D31B13" w14:textId="361F43E0" w:rsidR="00D6525B" w:rsidRPr="00D6525B" w:rsidRDefault="00D6525B" w:rsidP="00D6525B">
            <w:pPr>
              <w:tabs>
                <w:tab w:val="left" w:leader="dot" w:pos="9498"/>
              </w:tabs>
              <w:rPr>
                <w:vertAlign w:val="superscript"/>
              </w:rPr>
            </w:pPr>
            <w:r w:rsidRPr="00D6525B">
              <w:t>1nm = 10</w:t>
            </w:r>
            <w:r w:rsidRPr="00D6525B">
              <w:rPr>
                <w:vertAlign w:val="superscript"/>
              </w:rPr>
              <w:t>-9</w:t>
            </w:r>
            <w:r w:rsidRPr="00D6525B">
              <w:t>m; 1</w:t>
            </w:r>
            <w:r w:rsidRPr="00D6525B">
              <w:rPr>
                <w:position w:val="-4"/>
              </w:rPr>
              <w:object w:dxaOrig="260" w:dyaOrig="420" w14:anchorId="767B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13pt;height:20.85pt" o:ole="">
                  <v:imagedata r:id="rId13" o:title=""/>
                </v:shape>
                <o:OLEObject Type="Embed" ProgID="Equation.DSMT4" ShapeID="_x0000_i1091" DrawAspect="Content" ObjectID="_1596435967" r:id="rId14"/>
              </w:object>
            </w:r>
            <w:r w:rsidRPr="00D6525B">
              <w:rPr>
                <w:vertAlign w:val="superscript"/>
              </w:rPr>
              <w:t xml:space="preserve"> </w:t>
            </w:r>
            <w:r w:rsidRPr="00D6525B">
              <w:t>= 10</w:t>
            </w:r>
            <w:r w:rsidRPr="00D6525B">
              <w:rPr>
                <w:vertAlign w:val="superscript"/>
              </w:rPr>
              <w:t>-10</w:t>
            </w:r>
            <w:r w:rsidRPr="00D6525B">
              <w:t xml:space="preserve">m; 1 nm = 10 </w:t>
            </w:r>
            <w:r w:rsidRPr="00D6525B">
              <w:rPr>
                <w:position w:val="-4"/>
              </w:rPr>
              <w:object w:dxaOrig="260" w:dyaOrig="420" w14:anchorId="79853F1C">
                <v:shape id="_x0000_i1092" type="#_x0000_t75" style="width:13pt;height:20.85pt" o:ole="">
                  <v:imagedata r:id="rId13" o:title=""/>
                </v:shape>
                <o:OLEObject Type="Embed" ProgID="Equation.DSMT4" ShapeID="_x0000_i1092" DrawAspect="Content" ObjectID="_1596435968" r:id="rId15"/>
              </w:object>
            </w:r>
          </w:p>
          <w:p w14:paraId="60E284CF" w14:textId="484EA252" w:rsidR="001C1CFA" w:rsidRPr="00D6525B" w:rsidRDefault="00A53D00" w:rsidP="00D6525B">
            <w:pPr>
              <w:jc w:val="both"/>
              <w:rPr>
                <w:b/>
                <w:iCs/>
              </w:rPr>
            </w:pPr>
            <w:r w:rsidRPr="00D6525B">
              <w:rPr>
                <w:b/>
                <w:iCs/>
              </w:rPr>
              <w:t>2.2. Khối lượng</w:t>
            </w:r>
          </w:p>
          <w:p w14:paraId="712B1146" w14:textId="501B5897" w:rsidR="00D6525B" w:rsidRPr="000A6A3D" w:rsidRDefault="00D6525B" w:rsidP="000A6A3D">
            <w:pPr>
              <w:jc w:val="both"/>
              <w:rPr>
                <w:lang w:val="nb-NO"/>
              </w:rPr>
            </w:pPr>
            <w:r w:rsidRPr="00D6525B">
              <w:t>1 mol cacbon có chứa 6,022 x 10</w:t>
            </w:r>
            <w:r w:rsidRPr="00D6525B">
              <w:rPr>
                <w:vertAlign w:val="superscript"/>
              </w:rPr>
              <w:t>23</w:t>
            </w:r>
            <w:r w:rsidRPr="00D6525B">
              <w:t xml:space="preserve"> nguyên tử cacbon. 1 u = </w:t>
            </w:r>
            <w:r>
              <w:t xml:space="preserve">1/12 </w:t>
            </w:r>
            <w:r w:rsidRPr="00D6525B">
              <w:t>khối lượng nguyên tử đồng vị C-12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0A6A3D">
            <w:pPr>
              <w:rPr>
                <w:lang w:val="nb-NO"/>
              </w:rPr>
            </w:pPr>
          </w:p>
          <w:p w14:paraId="40A22853" w14:textId="77777777" w:rsidR="00861512" w:rsidRPr="000A6A3D" w:rsidRDefault="00861512" w:rsidP="000A6A3D">
            <w:pPr>
              <w:rPr>
                <w:lang w:val="nb-NO"/>
              </w:rPr>
            </w:pPr>
          </w:p>
          <w:p w14:paraId="27F1DC68" w14:textId="77777777" w:rsidR="00D632E1" w:rsidRPr="000A6A3D" w:rsidRDefault="00D632E1" w:rsidP="000A6A3D">
            <w:pPr>
              <w:rPr>
                <w:lang w:val="nb-NO"/>
              </w:rPr>
            </w:pPr>
          </w:p>
          <w:p w14:paraId="04A15CF9" w14:textId="77777777" w:rsidR="005C52FA" w:rsidRPr="000A6A3D" w:rsidRDefault="005C52FA" w:rsidP="000A6A3D">
            <w:pPr>
              <w:rPr>
                <w:lang w:val="nb-NO"/>
              </w:rPr>
            </w:pPr>
            <w:r w:rsidRPr="000A6A3D">
              <w:rPr>
                <w:lang w:val="nb-NO"/>
              </w:rPr>
              <w:t xml:space="preserve">GV giải thích </w:t>
            </w:r>
            <w:r w:rsidR="00E04E24" w:rsidRPr="000A6A3D">
              <w:rPr>
                <w:lang w:val="nb-NO"/>
              </w:rPr>
              <w:t>sự tìm ra electron của nhà bác học người Anh Tôm-xơn bằng hình ảnh</w:t>
            </w:r>
            <w:r w:rsidRPr="000A6A3D">
              <w:rPr>
                <w:lang w:val="nb-NO"/>
              </w:rPr>
              <w:t>.</w:t>
            </w:r>
          </w:p>
          <w:p w14:paraId="4EA2B3C8" w14:textId="77777777" w:rsidR="00E04E24" w:rsidRPr="000A6A3D" w:rsidRDefault="00E04E24" w:rsidP="000A6A3D">
            <w:pPr>
              <w:rPr>
                <w:lang w:val="nb-NO"/>
              </w:rPr>
            </w:pPr>
          </w:p>
          <w:p w14:paraId="2451618B" w14:textId="77777777" w:rsidR="007770A4" w:rsidRPr="000A6A3D" w:rsidRDefault="007770A4" w:rsidP="000A6A3D">
            <w:pPr>
              <w:rPr>
                <w:lang w:val="de-DE"/>
              </w:rPr>
            </w:pPr>
          </w:p>
          <w:p w14:paraId="699E6299" w14:textId="77777777" w:rsidR="007770A4" w:rsidRPr="000A6A3D" w:rsidRDefault="007770A4" w:rsidP="000A6A3D">
            <w:pPr>
              <w:rPr>
                <w:lang w:val="de-DE"/>
              </w:rPr>
            </w:pPr>
          </w:p>
          <w:p w14:paraId="44C4EB15" w14:textId="77777777" w:rsidR="007770A4" w:rsidRPr="000A6A3D" w:rsidRDefault="007770A4" w:rsidP="000A6A3D">
            <w:pPr>
              <w:rPr>
                <w:lang w:val="de-DE"/>
              </w:rPr>
            </w:pPr>
          </w:p>
          <w:p w14:paraId="03968245" w14:textId="77777777" w:rsidR="007770A4" w:rsidRPr="000A6A3D" w:rsidRDefault="007770A4" w:rsidP="000A6A3D">
            <w:pPr>
              <w:rPr>
                <w:lang w:val="de-DE"/>
              </w:rPr>
            </w:pPr>
          </w:p>
          <w:p w14:paraId="4DB77C6C" w14:textId="77777777" w:rsidR="007770A4" w:rsidRPr="000A6A3D" w:rsidRDefault="007770A4" w:rsidP="000A6A3D">
            <w:pPr>
              <w:rPr>
                <w:lang w:val="de-DE"/>
              </w:rPr>
            </w:pPr>
          </w:p>
          <w:p w14:paraId="452C38F4" w14:textId="77777777" w:rsidR="007770A4" w:rsidRPr="000A6A3D" w:rsidRDefault="007770A4" w:rsidP="000A6A3D">
            <w:pPr>
              <w:rPr>
                <w:lang w:val="de-DE"/>
              </w:rPr>
            </w:pPr>
          </w:p>
          <w:p w14:paraId="0C1B9A2C" w14:textId="77777777" w:rsidR="007770A4" w:rsidRPr="000A6A3D" w:rsidRDefault="007770A4" w:rsidP="000A6A3D">
            <w:pPr>
              <w:rPr>
                <w:lang w:val="de-DE"/>
              </w:rPr>
            </w:pPr>
          </w:p>
          <w:p w14:paraId="19020E20" w14:textId="77777777" w:rsidR="007770A4" w:rsidRPr="000A6A3D" w:rsidRDefault="007770A4" w:rsidP="000A6A3D">
            <w:pPr>
              <w:rPr>
                <w:lang w:val="de-DE"/>
              </w:rPr>
            </w:pPr>
          </w:p>
          <w:p w14:paraId="237509E5" w14:textId="6CDD83AC" w:rsidR="007770A4" w:rsidRDefault="007770A4" w:rsidP="000A6A3D">
            <w:pPr>
              <w:rPr>
                <w:lang w:val="de-DE"/>
              </w:rPr>
            </w:pPr>
          </w:p>
          <w:p w14:paraId="09114BEF" w14:textId="779AC4CC" w:rsidR="0000336C" w:rsidRDefault="0000336C" w:rsidP="000A6A3D">
            <w:pPr>
              <w:rPr>
                <w:lang w:val="de-DE"/>
              </w:rPr>
            </w:pPr>
          </w:p>
          <w:p w14:paraId="077CB010" w14:textId="557B034B" w:rsidR="0000336C" w:rsidRDefault="0000336C" w:rsidP="000A6A3D">
            <w:pPr>
              <w:rPr>
                <w:lang w:val="de-DE"/>
              </w:rPr>
            </w:pPr>
          </w:p>
          <w:p w14:paraId="6B3A37E6" w14:textId="337F62B9" w:rsidR="0000336C" w:rsidRDefault="0000336C" w:rsidP="000A6A3D">
            <w:pPr>
              <w:rPr>
                <w:lang w:val="de-DE"/>
              </w:rPr>
            </w:pPr>
          </w:p>
          <w:p w14:paraId="38FB29E6" w14:textId="16833C77" w:rsidR="0000336C" w:rsidRDefault="0000336C" w:rsidP="000A6A3D">
            <w:pPr>
              <w:rPr>
                <w:lang w:val="de-DE"/>
              </w:rPr>
            </w:pPr>
          </w:p>
          <w:p w14:paraId="43B367E3" w14:textId="77777777" w:rsidR="0000336C" w:rsidRPr="000A6A3D" w:rsidRDefault="0000336C" w:rsidP="000A6A3D">
            <w:pPr>
              <w:rPr>
                <w:lang w:val="de-DE"/>
              </w:rPr>
            </w:pPr>
          </w:p>
          <w:p w14:paraId="7031F401" w14:textId="77777777" w:rsidR="00652949" w:rsidRDefault="00652949" w:rsidP="000A6A3D">
            <w:pPr>
              <w:rPr>
                <w:lang w:val="nb-NO"/>
              </w:rPr>
            </w:pPr>
          </w:p>
          <w:p w14:paraId="639DF82A" w14:textId="073DFD7A" w:rsidR="007770A4" w:rsidRPr="000A6A3D" w:rsidRDefault="007770A4" w:rsidP="000A6A3D">
            <w:pPr>
              <w:rPr>
                <w:lang w:val="nb-NO"/>
              </w:rPr>
            </w:pPr>
            <w:r w:rsidRPr="000A6A3D">
              <w:rPr>
                <w:lang w:val="nb-NO"/>
              </w:rPr>
              <w:t>GV giải thích sự tìm ra hạt nhân của nhà vật lí người Anh Rơ-dơ-pho bằng hình ảnh.</w:t>
            </w:r>
          </w:p>
          <w:p w14:paraId="2502260B" w14:textId="678B4E41" w:rsidR="00D632E1" w:rsidRPr="000A6A3D" w:rsidRDefault="00D632E1" w:rsidP="000A6A3D">
            <w:pPr>
              <w:rPr>
                <w:lang w:val="nb-NO"/>
              </w:rPr>
            </w:pPr>
          </w:p>
          <w:p w14:paraId="645505D8" w14:textId="2CCE0A49" w:rsidR="007770A4" w:rsidRPr="000A6A3D" w:rsidRDefault="007770A4" w:rsidP="000A6A3D">
            <w:pPr>
              <w:rPr>
                <w:lang w:val="nb-NO"/>
              </w:rPr>
            </w:pPr>
          </w:p>
          <w:p w14:paraId="37A3FDAF" w14:textId="77777777" w:rsidR="00AA1902" w:rsidRDefault="00AA1902" w:rsidP="000A6A3D">
            <w:pPr>
              <w:rPr>
                <w:lang w:val="nb-NO"/>
              </w:rPr>
            </w:pPr>
          </w:p>
          <w:p w14:paraId="5E7A4418" w14:textId="1368D444" w:rsidR="00D632E1" w:rsidRPr="000A6A3D" w:rsidRDefault="00D632E1" w:rsidP="000A6A3D">
            <w:pPr>
              <w:rPr>
                <w:lang w:val="nb-NO"/>
              </w:rPr>
            </w:pPr>
            <w:r w:rsidRPr="000A6A3D">
              <w:rPr>
                <w:lang w:val="nb-NO"/>
              </w:rPr>
              <w:t xml:space="preserve">GV giải thích sự tìm ra </w:t>
            </w:r>
            <w:r w:rsidR="007770A4" w:rsidRPr="000A6A3D">
              <w:rPr>
                <w:lang w:val="nb-NO"/>
              </w:rPr>
              <w:t>proton và nơtron</w:t>
            </w:r>
            <w:r w:rsidRPr="000A6A3D">
              <w:rPr>
                <w:lang w:val="nb-NO"/>
              </w:rPr>
              <w:t xml:space="preserve"> của nhà bác học </w:t>
            </w:r>
            <w:r w:rsidR="007770A4" w:rsidRPr="000A6A3D">
              <w:rPr>
                <w:lang w:val="nb-NO"/>
              </w:rPr>
              <w:t xml:space="preserve">Rơ-dơ-pho và </w:t>
            </w:r>
            <w:r w:rsidR="007770A4" w:rsidRPr="000A6A3D">
              <w:rPr>
                <w:lang w:val="pt-BR"/>
              </w:rPr>
              <w:t>Chat-uých</w:t>
            </w:r>
            <w:r w:rsidRPr="000A6A3D">
              <w:rPr>
                <w:lang w:val="nb-NO"/>
              </w:rPr>
              <w:t>.</w:t>
            </w:r>
          </w:p>
          <w:p w14:paraId="13932D3B" w14:textId="3BBF11C1" w:rsidR="005C52FA" w:rsidRPr="000A6A3D" w:rsidRDefault="005C52FA" w:rsidP="000A6A3D">
            <w:pPr>
              <w:rPr>
                <w:lang w:val="nb-NO"/>
              </w:rPr>
            </w:pPr>
          </w:p>
          <w:p w14:paraId="2C18F773" w14:textId="77777777" w:rsidR="00CD5E2D" w:rsidRPr="000A6A3D" w:rsidRDefault="00CD5E2D" w:rsidP="000A6A3D">
            <w:pPr>
              <w:rPr>
                <w:lang w:val="nb-NO"/>
              </w:rPr>
            </w:pPr>
          </w:p>
          <w:p w14:paraId="103AE21D" w14:textId="77777777" w:rsidR="003B254F" w:rsidRPr="000A6A3D" w:rsidRDefault="003B254F" w:rsidP="000A6A3D">
            <w:pPr>
              <w:rPr>
                <w:lang w:val="nb-NO"/>
              </w:rPr>
            </w:pPr>
            <w:r w:rsidRPr="000A6A3D">
              <w:rPr>
                <w:lang w:val="de-DE"/>
              </w:rPr>
              <w:t>Giảng viên trình bày, giải thích nội dung bằng lời</w:t>
            </w:r>
          </w:p>
          <w:p w14:paraId="3E01366C" w14:textId="77777777" w:rsidR="005C52FA" w:rsidRPr="000A6A3D" w:rsidRDefault="005C52FA" w:rsidP="000A6A3D">
            <w:pPr>
              <w:rPr>
                <w:lang w:val="nb-NO"/>
              </w:rPr>
            </w:pPr>
          </w:p>
          <w:p w14:paraId="7DAF06AE" w14:textId="2A4B4437" w:rsidR="002158A7" w:rsidRPr="000A6A3D" w:rsidRDefault="002158A7" w:rsidP="000A6A3D">
            <w:pPr>
              <w:rPr>
                <w:lang w:val="nb-NO"/>
              </w:rPr>
            </w:pPr>
          </w:p>
          <w:p w14:paraId="5AA0D127" w14:textId="77777777" w:rsidR="00AA1902" w:rsidRDefault="00AA1902" w:rsidP="000A6A3D">
            <w:pPr>
              <w:rPr>
                <w:lang w:val="de-DE"/>
              </w:rPr>
            </w:pPr>
          </w:p>
          <w:p w14:paraId="0BA38112" w14:textId="77777777" w:rsidR="00AA1902" w:rsidRDefault="00AA1902" w:rsidP="000A6A3D">
            <w:pPr>
              <w:rPr>
                <w:lang w:val="de-DE"/>
              </w:rPr>
            </w:pPr>
          </w:p>
          <w:p w14:paraId="522A3954" w14:textId="77777777" w:rsidR="00AA1902" w:rsidRDefault="00AA1902" w:rsidP="000A6A3D">
            <w:pPr>
              <w:rPr>
                <w:lang w:val="de-DE"/>
              </w:rPr>
            </w:pPr>
          </w:p>
          <w:p w14:paraId="3EA033ED" w14:textId="1A9B481D" w:rsidR="002158A7" w:rsidRPr="000A6A3D" w:rsidRDefault="002158A7" w:rsidP="000A6A3D">
            <w:pPr>
              <w:rPr>
                <w:lang w:val="nb-NO"/>
              </w:rPr>
            </w:pPr>
            <w:r w:rsidRPr="000A6A3D">
              <w:rPr>
                <w:lang w:val="de-DE"/>
              </w:rPr>
              <w:t>Giảng viên trình bày, giải thích nội dung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0A6A3D">
            <w:pPr>
              <w:rPr>
                <w:lang w:val="nb-NO"/>
              </w:rPr>
            </w:pPr>
          </w:p>
          <w:p w14:paraId="288996A7" w14:textId="77777777" w:rsidR="005C52FA" w:rsidRPr="000A6A3D" w:rsidRDefault="005C52FA" w:rsidP="000A6A3D">
            <w:pPr>
              <w:rPr>
                <w:lang w:val="nb-NO"/>
              </w:rPr>
            </w:pPr>
          </w:p>
          <w:p w14:paraId="41655810" w14:textId="77777777" w:rsidR="00D632E1" w:rsidRPr="000A6A3D" w:rsidRDefault="00D632E1" w:rsidP="000A6A3D">
            <w:pPr>
              <w:rPr>
                <w:lang w:val="nb-NO"/>
              </w:rPr>
            </w:pPr>
          </w:p>
          <w:p w14:paraId="67F03E05" w14:textId="77777777" w:rsidR="005C52FA" w:rsidRPr="000A6A3D" w:rsidRDefault="005C52FA" w:rsidP="000A6A3D">
            <w:pPr>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0A6A3D">
            <w:pPr>
              <w:rPr>
                <w:lang w:val="nb-NO"/>
              </w:rPr>
            </w:pPr>
          </w:p>
          <w:p w14:paraId="3080B2B4" w14:textId="77777777" w:rsidR="005C52FA" w:rsidRPr="000A6A3D" w:rsidRDefault="005C52FA" w:rsidP="000A6A3D">
            <w:pPr>
              <w:rPr>
                <w:lang w:val="nb-NO"/>
              </w:rPr>
            </w:pPr>
          </w:p>
          <w:p w14:paraId="54546B19" w14:textId="77777777" w:rsidR="005C52FA" w:rsidRPr="000A6A3D" w:rsidRDefault="005C52FA" w:rsidP="000A6A3D">
            <w:pPr>
              <w:rPr>
                <w:lang w:val="nb-NO"/>
              </w:rPr>
            </w:pPr>
          </w:p>
          <w:p w14:paraId="459D7167" w14:textId="77777777" w:rsidR="008B3FCC" w:rsidRPr="000A6A3D" w:rsidRDefault="008B3FCC" w:rsidP="000A6A3D">
            <w:pPr>
              <w:rPr>
                <w:lang w:val="nb-NO"/>
              </w:rPr>
            </w:pPr>
          </w:p>
          <w:p w14:paraId="3743E817" w14:textId="432B8AE7" w:rsidR="00D919C3" w:rsidRPr="000A6A3D" w:rsidRDefault="00D919C3" w:rsidP="000A6A3D">
            <w:pPr>
              <w:rPr>
                <w:lang w:val="nb-NO"/>
              </w:rPr>
            </w:pPr>
          </w:p>
          <w:p w14:paraId="787CA3DF" w14:textId="60A787B0" w:rsidR="00D919C3" w:rsidRPr="000A6A3D" w:rsidRDefault="00D919C3" w:rsidP="000A6A3D">
            <w:pPr>
              <w:rPr>
                <w:lang w:val="nb-NO"/>
              </w:rPr>
            </w:pPr>
          </w:p>
          <w:p w14:paraId="160D5783" w14:textId="77777777" w:rsidR="00D919C3" w:rsidRPr="000A6A3D" w:rsidRDefault="00D919C3" w:rsidP="000A6A3D">
            <w:pPr>
              <w:rPr>
                <w:lang w:val="nb-NO"/>
              </w:rPr>
            </w:pPr>
          </w:p>
          <w:p w14:paraId="73323C5A" w14:textId="5C095042" w:rsidR="00ED1639" w:rsidRPr="000A6A3D" w:rsidRDefault="00ED1639" w:rsidP="000A6A3D">
            <w:pPr>
              <w:rPr>
                <w:lang w:val="nb-NO"/>
              </w:rPr>
            </w:pPr>
          </w:p>
          <w:p w14:paraId="6C58EB69" w14:textId="2A4C0984" w:rsidR="007770A4" w:rsidRPr="000A6A3D" w:rsidRDefault="007770A4" w:rsidP="000A6A3D">
            <w:pPr>
              <w:rPr>
                <w:lang w:val="nb-NO"/>
              </w:rPr>
            </w:pPr>
          </w:p>
          <w:p w14:paraId="4215D5DC" w14:textId="5ABA28A5" w:rsidR="007770A4" w:rsidRPr="000A6A3D" w:rsidRDefault="007770A4" w:rsidP="000A6A3D">
            <w:pPr>
              <w:rPr>
                <w:lang w:val="nb-NO"/>
              </w:rPr>
            </w:pPr>
          </w:p>
          <w:p w14:paraId="32B625F9" w14:textId="10DB87BE" w:rsidR="007770A4" w:rsidRPr="000A6A3D" w:rsidRDefault="007770A4" w:rsidP="000A6A3D">
            <w:pPr>
              <w:rPr>
                <w:lang w:val="nb-NO"/>
              </w:rPr>
            </w:pPr>
          </w:p>
          <w:p w14:paraId="50F34609" w14:textId="1FD2A216" w:rsidR="007770A4" w:rsidRPr="000A6A3D" w:rsidRDefault="007770A4" w:rsidP="000A6A3D">
            <w:pPr>
              <w:rPr>
                <w:lang w:val="nb-NO"/>
              </w:rPr>
            </w:pPr>
          </w:p>
          <w:p w14:paraId="6EA0DF29" w14:textId="3DD709AB" w:rsidR="007770A4" w:rsidRDefault="007770A4" w:rsidP="000A6A3D">
            <w:pPr>
              <w:rPr>
                <w:lang w:val="nb-NO"/>
              </w:rPr>
            </w:pPr>
          </w:p>
          <w:p w14:paraId="7D9AB391" w14:textId="32E7C8B3" w:rsidR="00003411" w:rsidRDefault="00003411" w:rsidP="000A6A3D">
            <w:pPr>
              <w:rPr>
                <w:lang w:val="nb-NO"/>
              </w:rPr>
            </w:pPr>
          </w:p>
          <w:p w14:paraId="010B3ACC" w14:textId="26DB4754" w:rsidR="00003411" w:rsidRDefault="00003411" w:rsidP="000A6A3D">
            <w:pPr>
              <w:rPr>
                <w:lang w:val="nb-NO"/>
              </w:rPr>
            </w:pPr>
          </w:p>
          <w:p w14:paraId="454C233B" w14:textId="14F058E1" w:rsidR="00003411" w:rsidRDefault="00003411" w:rsidP="000A6A3D">
            <w:pPr>
              <w:rPr>
                <w:lang w:val="nb-NO"/>
              </w:rPr>
            </w:pPr>
          </w:p>
          <w:p w14:paraId="638E61A4" w14:textId="6844A95E" w:rsidR="00003411" w:rsidRDefault="00003411" w:rsidP="000A6A3D">
            <w:pPr>
              <w:rPr>
                <w:lang w:val="nb-NO"/>
              </w:rPr>
            </w:pPr>
          </w:p>
          <w:p w14:paraId="2D225E5B" w14:textId="77777777" w:rsidR="00003411" w:rsidRPr="000A6A3D" w:rsidRDefault="00003411" w:rsidP="000A6A3D">
            <w:pPr>
              <w:rPr>
                <w:lang w:val="nb-NO"/>
              </w:rPr>
            </w:pPr>
          </w:p>
          <w:p w14:paraId="69424F90" w14:textId="1A8A8F6B" w:rsidR="00E04E24" w:rsidRDefault="00E04E24" w:rsidP="000A6A3D">
            <w:pPr>
              <w:rPr>
                <w:lang w:val="nb-NO"/>
              </w:rPr>
            </w:pPr>
          </w:p>
          <w:p w14:paraId="50ACC4DA" w14:textId="77777777" w:rsidR="00003411" w:rsidRPr="000A6A3D" w:rsidRDefault="00003411" w:rsidP="000A6A3D">
            <w:pPr>
              <w:rPr>
                <w:lang w:val="nb-NO"/>
              </w:rPr>
            </w:pPr>
          </w:p>
          <w:p w14:paraId="2FF345B8" w14:textId="77777777" w:rsidR="005C52FA" w:rsidRPr="000A6A3D" w:rsidRDefault="00D632E1" w:rsidP="000A6A3D">
            <w:pPr>
              <w:rPr>
                <w:lang w:val="nb-NO"/>
              </w:rPr>
            </w:pPr>
            <w:r w:rsidRPr="000A6A3D">
              <w:rPr>
                <w:lang w:val="nb-NO"/>
              </w:rPr>
              <w:t xml:space="preserve">HS theo dõi, ghi bài </w:t>
            </w:r>
          </w:p>
          <w:p w14:paraId="22C667BB" w14:textId="77777777" w:rsidR="008B3FCC" w:rsidRPr="000A6A3D" w:rsidRDefault="008B3FCC" w:rsidP="000A6A3D">
            <w:pPr>
              <w:rPr>
                <w:lang w:val="nb-NO"/>
              </w:rPr>
            </w:pPr>
          </w:p>
          <w:p w14:paraId="30863A24" w14:textId="77777777" w:rsidR="008B3FCC" w:rsidRPr="000A6A3D" w:rsidRDefault="008B3FCC" w:rsidP="000A6A3D">
            <w:pPr>
              <w:rPr>
                <w:lang w:val="nb-NO"/>
              </w:rPr>
            </w:pPr>
          </w:p>
          <w:p w14:paraId="28713C50" w14:textId="02E7B9B7" w:rsidR="008B3FCC" w:rsidRPr="000A6A3D" w:rsidRDefault="008B3FCC" w:rsidP="000A6A3D">
            <w:pPr>
              <w:rPr>
                <w:lang w:val="nb-NO"/>
              </w:rPr>
            </w:pPr>
          </w:p>
          <w:p w14:paraId="0ECC4680" w14:textId="4DB945A3" w:rsidR="00595DF6" w:rsidRPr="000A6A3D" w:rsidRDefault="00595DF6" w:rsidP="000A6A3D">
            <w:pPr>
              <w:rPr>
                <w:lang w:val="nb-NO"/>
              </w:rPr>
            </w:pPr>
          </w:p>
          <w:p w14:paraId="57B16457" w14:textId="77777777" w:rsidR="00595DF6" w:rsidRPr="000A6A3D" w:rsidRDefault="00595DF6" w:rsidP="000A6A3D">
            <w:pPr>
              <w:rPr>
                <w:lang w:val="nb-NO"/>
              </w:rPr>
            </w:pPr>
          </w:p>
          <w:p w14:paraId="1B239C9C" w14:textId="77777777" w:rsidR="008B3FCC" w:rsidRPr="000A6A3D" w:rsidRDefault="008B3FCC" w:rsidP="000A6A3D">
            <w:pPr>
              <w:rPr>
                <w:lang w:val="nb-NO"/>
              </w:rPr>
            </w:pPr>
          </w:p>
          <w:p w14:paraId="403BD474" w14:textId="77777777" w:rsidR="008B3FCC" w:rsidRPr="000A6A3D" w:rsidRDefault="008B3FCC" w:rsidP="000A6A3D">
            <w:pPr>
              <w:rPr>
                <w:lang w:val="nb-NO"/>
              </w:rPr>
            </w:pPr>
            <w:r w:rsidRPr="000A6A3D">
              <w:rPr>
                <w:lang w:val="nb-NO"/>
              </w:rPr>
              <w:t>HS theo dõi, ghi bài</w:t>
            </w:r>
          </w:p>
          <w:p w14:paraId="5252406E" w14:textId="77777777" w:rsidR="00F91FDA" w:rsidRPr="000A6A3D" w:rsidRDefault="00F91FDA" w:rsidP="000A6A3D">
            <w:pPr>
              <w:rPr>
                <w:lang w:val="nb-NO"/>
              </w:rPr>
            </w:pPr>
          </w:p>
          <w:p w14:paraId="387E9115" w14:textId="77777777" w:rsidR="00F91FDA" w:rsidRPr="000A6A3D" w:rsidRDefault="00F91FDA" w:rsidP="000A6A3D">
            <w:pPr>
              <w:rPr>
                <w:lang w:val="nb-NO"/>
              </w:rPr>
            </w:pPr>
          </w:p>
          <w:p w14:paraId="6A90934A" w14:textId="77777777" w:rsidR="00281C3A" w:rsidRPr="000A6A3D" w:rsidRDefault="00281C3A" w:rsidP="000A6A3D">
            <w:pPr>
              <w:rPr>
                <w:lang w:val="nb-NO"/>
              </w:rPr>
            </w:pPr>
          </w:p>
          <w:p w14:paraId="476F74B8" w14:textId="2947F945" w:rsidR="00281C3A" w:rsidRDefault="00281C3A" w:rsidP="000A6A3D">
            <w:pPr>
              <w:rPr>
                <w:lang w:val="nb-NO"/>
              </w:rPr>
            </w:pPr>
          </w:p>
          <w:p w14:paraId="4932859C" w14:textId="77777777" w:rsidR="00AA1902" w:rsidRPr="000A6A3D" w:rsidRDefault="00AA1902" w:rsidP="000A6A3D">
            <w:pPr>
              <w:rPr>
                <w:lang w:val="nb-NO"/>
              </w:rPr>
            </w:pPr>
          </w:p>
          <w:p w14:paraId="19DD93D5" w14:textId="77777777" w:rsidR="00281C3A" w:rsidRPr="000A6A3D" w:rsidRDefault="00281C3A" w:rsidP="000A6A3D">
            <w:pPr>
              <w:rPr>
                <w:lang w:val="nb-NO"/>
              </w:rPr>
            </w:pPr>
          </w:p>
          <w:p w14:paraId="647D15D0" w14:textId="77777777" w:rsidR="00F91FDA" w:rsidRPr="000A6A3D" w:rsidRDefault="00F91FDA" w:rsidP="000A6A3D">
            <w:pPr>
              <w:rPr>
                <w:lang w:val="nb-NO"/>
              </w:rPr>
            </w:pPr>
            <w:r w:rsidRPr="000A6A3D">
              <w:rPr>
                <w:lang w:val="nb-NO"/>
              </w:rPr>
              <w:t>HS theo dõi, ghi bài</w:t>
            </w:r>
          </w:p>
          <w:p w14:paraId="2DBAB8AF" w14:textId="77777777" w:rsidR="002158A7" w:rsidRPr="000A6A3D" w:rsidRDefault="002158A7" w:rsidP="000A6A3D">
            <w:pPr>
              <w:rPr>
                <w:lang w:val="nb-NO"/>
              </w:rPr>
            </w:pPr>
          </w:p>
          <w:p w14:paraId="6F4BEF88" w14:textId="77777777" w:rsidR="002158A7" w:rsidRPr="000A6A3D" w:rsidRDefault="002158A7" w:rsidP="000A6A3D">
            <w:pPr>
              <w:rPr>
                <w:lang w:val="nb-NO"/>
              </w:rPr>
            </w:pPr>
          </w:p>
          <w:p w14:paraId="4F312C11" w14:textId="38E63F95" w:rsidR="002158A7" w:rsidRDefault="002158A7" w:rsidP="000A6A3D">
            <w:pPr>
              <w:rPr>
                <w:lang w:val="nb-NO"/>
              </w:rPr>
            </w:pPr>
          </w:p>
          <w:p w14:paraId="7421F877" w14:textId="5645D60E" w:rsidR="00AA1902" w:rsidRDefault="00AA1902" w:rsidP="000A6A3D">
            <w:pPr>
              <w:rPr>
                <w:lang w:val="nb-NO"/>
              </w:rPr>
            </w:pPr>
          </w:p>
          <w:p w14:paraId="5031B56C" w14:textId="1E09BE03" w:rsidR="00AA1902" w:rsidRDefault="00AA1902" w:rsidP="000A6A3D">
            <w:pPr>
              <w:rPr>
                <w:lang w:val="nb-NO"/>
              </w:rPr>
            </w:pPr>
          </w:p>
          <w:p w14:paraId="76CB4165" w14:textId="77777777" w:rsidR="00AA1902" w:rsidRPr="000A6A3D" w:rsidRDefault="00AA1902" w:rsidP="000A6A3D">
            <w:pPr>
              <w:rPr>
                <w:lang w:val="nb-NO"/>
              </w:rPr>
            </w:pPr>
          </w:p>
          <w:p w14:paraId="2C74652A" w14:textId="77777777" w:rsidR="002158A7" w:rsidRPr="000A6A3D" w:rsidRDefault="002158A7" w:rsidP="000A6A3D">
            <w:pPr>
              <w:rPr>
                <w:lang w:val="nb-NO"/>
              </w:rPr>
            </w:pPr>
          </w:p>
          <w:p w14:paraId="24D76E32" w14:textId="77777777" w:rsidR="002158A7" w:rsidRPr="000A6A3D" w:rsidRDefault="002158A7" w:rsidP="000A6A3D">
            <w:pPr>
              <w:rPr>
                <w:lang w:val="nb-NO"/>
              </w:rPr>
            </w:pPr>
          </w:p>
          <w:p w14:paraId="0E600A6F" w14:textId="77777777" w:rsidR="002158A7" w:rsidRPr="000A6A3D" w:rsidRDefault="002158A7" w:rsidP="000A6A3D">
            <w:pPr>
              <w:rPr>
                <w:lang w:val="nb-NO"/>
              </w:rPr>
            </w:pPr>
            <w:r w:rsidRPr="000A6A3D">
              <w:rPr>
                <w:lang w:val="nb-NO"/>
              </w:rPr>
              <w:t>HS theo dõi, ghi bài</w:t>
            </w:r>
          </w:p>
          <w:p w14:paraId="157D0F08" w14:textId="77777777" w:rsidR="00F91FDA" w:rsidRPr="000A6A3D" w:rsidRDefault="00F91FDA"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72CF47E" w14:textId="77777777" w:rsidR="00FB1F10" w:rsidRPr="000A6A3D" w:rsidRDefault="00FB1F10" w:rsidP="000A6A3D">
            <w:pPr>
              <w:jc w:val="center"/>
              <w:rPr>
                <w:lang w:val="pt-BR"/>
              </w:rPr>
            </w:pPr>
          </w:p>
          <w:p w14:paraId="6A26C0E3" w14:textId="28118583" w:rsidR="00FB1F10" w:rsidRPr="000A6A3D" w:rsidRDefault="00FB1F10" w:rsidP="00FB1F10">
            <w:pPr>
              <w:jc w:val="center"/>
              <w:rPr>
                <w:lang w:val="pt-BR"/>
              </w:rPr>
            </w:pPr>
            <w:r>
              <w:rPr>
                <w:lang w:val="pt-BR"/>
              </w:rPr>
              <w:t>28</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60BDD8FA" w14:textId="6E39E820" w:rsidR="00FB1F10" w:rsidRDefault="00FB1F10" w:rsidP="000A6A3D">
            <w:pPr>
              <w:jc w:val="center"/>
              <w:rPr>
                <w:lang w:val="pt-BR"/>
              </w:rPr>
            </w:pPr>
          </w:p>
          <w:p w14:paraId="3E8B16C0" w14:textId="78F498CA"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5994A5D7" w:rsidR="00FB1F10" w:rsidRPr="000A6A3D" w:rsidRDefault="00FB1F10" w:rsidP="00FB1F10">
            <w:pPr>
              <w:jc w:val="center"/>
              <w:rPr>
                <w:lang w:val="pt-BR"/>
              </w:rPr>
            </w:pPr>
            <w:r>
              <w:rPr>
                <w:lang w:val="pt-BR"/>
              </w:rPr>
              <w:t>20</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01875DA0" w14:textId="6E7A9581" w:rsidR="00FB1F10" w:rsidRPr="000A6A3D" w:rsidRDefault="00FB1F10" w:rsidP="00FB1F10">
            <w:pPr>
              <w:jc w:val="center"/>
              <w:rPr>
                <w:lang w:val="pt-BR"/>
              </w:rPr>
            </w:pPr>
            <w:r>
              <w:rPr>
                <w:lang w:val="pt-BR"/>
              </w:rPr>
              <w:t>30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7777777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6A1A97A4" w14:textId="77777777" w:rsidR="00FF5FDB" w:rsidRPr="000A6A3D" w:rsidRDefault="00FF5FDB" w:rsidP="000A6A3D">
            <w:pPr>
              <w:rPr>
                <w:bCs/>
                <w:lang w:val="nb-NO"/>
              </w:rPr>
            </w:pPr>
            <w:r w:rsidRPr="000A6A3D">
              <w:rPr>
                <w:bCs/>
                <w:lang w:val="nb-NO"/>
              </w:rPr>
              <w:t>1. Thành phần cấu tạo của nguyên tử.</w:t>
            </w:r>
          </w:p>
          <w:p w14:paraId="19386917" w14:textId="77777777" w:rsidR="005C52FA" w:rsidRPr="000A6A3D" w:rsidRDefault="00FF5FDB" w:rsidP="000A6A3D">
            <w:pPr>
              <w:rPr>
                <w:lang w:val="vi-VN"/>
              </w:rPr>
            </w:pPr>
            <w:r w:rsidRPr="000A6A3D">
              <w:rPr>
                <w:lang w:val="nb-NO"/>
              </w:rPr>
              <w:t>2. Kích thước, khối lượng và điện tích của các hạt tạo nên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4244A29" w14:textId="77777777" w:rsidR="005C52FA" w:rsidRPr="000A6A3D" w:rsidRDefault="005C52FA" w:rsidP="000A6A3D">
            <w:pPr>
              <w:rPr>
                <w:lang w:val="nb-NO"/>
              </w:rPr>
            </w:pPr>
          </w:p>
          <w:p w14:paraId="1F3DC038" w14:textId="77777777" w:rsidR="0079762A" w:rsidRPr="000A6A3D" w:rsidRDefault="00FB7696" w:rsidP="000A6A3D">
            <w:pPr>
              <w:rPr>
                <w:lang w:val="vi-VN"/>
              </w:rPr>
            </w:pPr>
            <w:r w:rsidRPr="000A6A3D">
              <w:rPr>
                <w:lang w:val="de-DE"/>
              </w:rPr>
              <w:t xml:space="preserve">Giảng viên trình bày tóm tắt nội dung bằng lời. </w:t>
            </w:r>
            <w:r w:rsidR="005C52FA" w:rsidRPr="000A6A3D">
              <w:rPr>
                <w:lang w:val="nb-NO"/>
              </w:rPr>
              <w:t>GV hướng dẫn</w:t>
            </w:r>
            <w:r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5 </w:t>
            </w:r>
            <w:r w:rsidR="0079762A" w:rsidRPr="000A6A3D">
              <w:rPr>
                <w:lang w:val="nb-NO"/>
              </w:rPr>
              <w:t xml:space="preserve">trang </w:t>
            </w:r>
            <w:r w:rsidR="0026782B" w:rsidRPr="000A6A3D">
              <w:rPr>
                <w:lang w:val="nb-NO"/>
              </w:rPr>
              <w:t>3</w:t>
            </w:r>
            <w:r w:rsidR="00AF477C"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F03D619" w14:textId="77777777" w:rsidR="005C52FA" w:rsidRPr="000A6A3D" w:rsidRDefault="005C52FA" w:rsidP="000A6A3D">
            <w:pPr>
              <w:rPr>
                <w:lang w:val="nb-NO"/>
              </w:rPr>
            </w:pPr>
          </w:p>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6EB6B502" w14:textId="77777777" w:rsidR="00FB7696" w:rsidRPr="000A6A3D" w:rsidRDefault="00FB7696" w:rsidP="000A6A3D">
            <w:pPr>
              <w:rPr>
                <w:b/>
                <w:bCs/>
                <w:u w:val="single"/>
                <w:lang w:val="pt-BR"/>
              </w:rPr>
            </w:pPr>
          </w:p>
          <w:p w14:paraId="724AF9D8" w14:textId="2B8C5193" w:rsidR="00FB7696" w:rsidRPr="000A6A3D" w:rsidRDefault="00FB7696" w:rsidP="000A6A3D">
            <w:pPr>
              <w:rPr>
                <w:bCs/>
                <w:lang w:val="nb-NO"/>
              </w:rPr>
            </w:pPr>
            <w:r w:rsidRPr="000A6A3D">
              <w:rPr>
                <w:bCs/>
                <w:lang w:val="nb-NO"/>
              </w:rPr>
              <w:t xml:space="preserve">- Bài tập </w:t>
            </w:r>
            <w:r w:rsidR="00AF477C" w:rsidRPr="000A6A3D">
              <w:rPr>
                <w:bCs/>
                <w:lang w:val="nb-NO"/>
              </w:rPr>
              <w:t>6 - 9</w:t>
            </w:r>
            <w:r w:rsidRPr="000A6A3D">
              <w:rPr>
                <w:bCs/>
                <w:lang w:val="nb-NO"/>
              </w:rPr>
              <w:t xml:space="preserve"> trang </w:t>
            </w:r>
            <w:r w:rsidR="00275187" w:rsidRPr="000A6A3D">
              <w:rPr>
                <w:bCs/>
                <w:lang w:val="nb-NO"/>
              </w:rPr>
              <w:t>3</w:t>
            </w:r>
            <w:r w:rsidRPr="000A6A3D">
              <w:rPr>
                <w:bCs/>
                <w:lang w:val="nb-NO"/>
              </w:rPr>
              <w:t xml:space="preserve"> trong giáo trình. </w:t>
            </w:r>
          </w:p>
          <w:p w14:paraId="415FD7DE" w14:textId="77777777" w:rsidR="00FB7696" w:rsidRPr="000A6A3D" w:rsidRDefault="00FB7696" w:rsidP="000A6A3D">
            <w:r w:rsidRPr="000A6A3D">
              <w:rPr>
                <w:lang w:val="pt-BR"/>
              </w:rPr>
              <w:t xml:space="preserve">- Chuẩn bị </w:t>
            </w:r>
            <w:r w:rsidR="00C62AA2" w:rsidRPr="000A6A3D">
              <w:rPr>
                <w:bCs/>
              </w:rPr>
              <w:t>Bài 2. Hạt nhân nguyên tử - Nguyên tố hóa học – Đồng vị</w:t>
            </w:r>
          </w:p>
          <w:p w14:paraId="14E937FE" w14:textId="77777777" w:rsidR="00FB7696" w:rsidRPr="000A6A3D" w:rsidRDefault="00FB7696" w:rsidP="000A6A3D">
            <w:pPr>
              <w:rPr>
                <w:bCs/>
                <w:u w:val="single"/>
                <w:lang w:val="nb-NO"/>
              </w:rPr>
            </w:pP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FB5BEFC" w14:textId="77777777" w:rsidR="00FB7696" w:rsidRPr="000A6A3D" w:rsidRDefault="00FB7696"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76BFAD" w14:textId="77777777" w:rsidR="00FB7696" w:rsidRPr="000A6A3D" w:rsidRDefault="00FB7696" w:rsidP="000A6A3D">
            <w:pPr>
              <w:rPr>
                <w:lang w:val="de-DE"/>
              </w:rPr>
            </w:pPr>
          </w:p>
          <w:p w14:paraId="11A4123D" w14:textId="77777777" w:rsidR="00FB7696" w:rsidRPr="000A6A3D" w:rsidRDefault="00FB7696"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77777777" w:rsidR="00CF508E" w:rsidRPr="000A6A3D" w:rsidRDefault="00CF508E"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77777777" w:rsidR="004A5E8B" w:rsidRPr="000A6A3D" w:rsidRDefault="004A5E8B" w:rsidP="000A6A3D">
            <w:pPr>
              <w:jc w:val="both"/>
            </w:pPr>
            <w:r w:rsidRPr="000A6A3D">
              <w:t xml:space="preserve">1. </w:t>
            </w:r>
            <w:r w:rsidRPr="000A6A3D">
              <w:rPr>
                <w:i/>
                <w:iCs/>
              </w:rPr>
              <w:t xml:space="preserve">Giáo trình hóa học </w:t>
            </w:r>
            <w:r w:rsidR="00BC4039" w:rsidRPr="000A6A3D">
              <w:rPr>
                <w:i/>
                <w:iCs/>
              </w:rPr>
              <w:t>1</w:t>
            </w:r>
            <w:r w:rsidRPr="000A6A3D">
              <w:rPr>
                <w:i/>
                <w:iCs/>
              </w:rPr>
              <w:t xml:space="preserve">, </w:t>
            </w:r>
            <w:r w:rsidRPr="000A6A3D">
              <w:t>Trường CĐ lý tự trọng Tp. HCM, năm 2018.</w:t>
            </w:r>
          </w:p>
          <w:p w14:paraId="259A6B54" w14:textId="77777777"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BC4039" w:rsidRPr="000A6A3D">
              <w:rPr>
                <w:i/>
                <w:iCs/>
              </w:rPr>
              <w:t>0</w:t>
            </w:r>
            <w:r w:rsidRPr="000A6A3D">
              <w:rPr>
                <w:i/>
                <w:iCs/>
              </w:rPr>
              <w:t xml:space="preserve">, </w:t>
            </w:r>
            <w:r w:rsidRPr="000A6A3D">
              <w:rPr>
                <w:lang w:val="vi-VN"/>
              </w:rPr>
              <w:t>NXB Giáo dục Việt Nam</w:t>
            </w:r>
            <w:r w:rsidRPr="000A6A3D">
              <w:t>, năm 2015.</w:t>
            </w:r>
          </w:p>
          <w:p w14:paraId="30142E63" w14:textId="77777777" w:rsidR="004A5E8B" w:rsidRPr="000A6A3D" w:rsidRDefault="004A5E8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C4039" w:rsidRPr="000A6A3D">
              <w:t>0</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77777777" w:rsidR="00B356A9" w:rsidRPr="000A6A3D" w:rsidRDefault="0079762A" w:rsidP="000A6A3D">
            <w:pPr>
              <w:jc w:val="center"/>
              <w:rPr>
                <w:b/>
                <w:bCs/>
                <w:lang w:val="pt-BR"/>
              </w:rPr>
            </w:pPr>
            <w:r w:rsidRPr="000A6A3D">
              <w:rPr>
                <w:b/>
                <w:bCs/>
                <w:lang w:val="vi-VN"/>
              </w:rPr>
              <w:t xml:space="preserve">   </w:t>
            </w:r>
            <w:r w:rsidRPr="000A6A3D">
              <w:rPr>
                <w:b/>
                <w:bCs/>
                <w:lang w:val="pt-BR"/>
              </w:rPr>
              <w:t>Nguyễn Thị Huyền Nga</w:t>
            </w:r>
          </w:p>
          <w:p w14:paraId="6587416A" w14:textId="77777777" w:rsidR="00C167C8" w:rsidRPr="000A6A3D" w:rsidRDefault="00C167C8" w:rsidP="000A6A3D">
            <w:pPr>
              <w:rPr>
                <w:b/>
                <w:bCs/>
                <w:lang w:val="vi-VN"/>
              </w:rPr>
            </w:pP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77777777" w:rsidR="00B356A9" w:rsidRPr="000A6A3D" w:rsidRDefault="00B356A9" w:rsidP="000A6A3D">
            <w:pPr>
              <w:ind w:left="1420"/>
              <w:rPr>
                <w:i/>
                <w:lang w:val="pt-BR"/>
              </w:rPr>
            </w:pPr>
            <w:r w:rsidRPr="000A6A3D">
              <w:rPr>
                <w:i/>
                <w:lang w:val="pt-BR"/>
              </w:rPr>
              <w:t xml:space="preserve">Tp. Hồ Chí Minh, ngày      tháng      năm 20 </w:t>
            </w:r>
          </w:p>
          <w:p w14:paraId="08EF0DFF" w14:textId="5EB7FFE5" w:rsidR="00B356A9" w:rsidRPr="000A6A3D" w:rsidRDefault="00B356A9" w:rsidP="000A6A3D">
            <w:pPr>
              <w:jc w:val="center"/>
              <w:rPr>
                <w:lang w:val="pt-BR"/>
              </w:rPr>
            </w:pPr>
            <w:r w:rsidRPr="000A6A3D">
              <w:rPr>
                <w:b/>
                <w:lang w:val="pt-BR"/>
              </w:rPr>
              <w:t>Giảng viên</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77777777" w:rsidR="00093475" w:rsidRPr="000A6A3D" w:rsidRDefault="00093475" w:rsidP="000A6A3D">
            <w:r w:rsidRPr="000A6A3D">
              <w:t>Thời gian thực hiện: 3 tiết</w:t>
            </w:r>
          </w:p>
          <w:p w14:paraId="522E9895" w14:textId="29B4BA90" w:rsidR="00093475" w:rsidRPr="000A6A3D" w:rsidRDefault="00093475"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60A060DF" w14:textId="77777777" w:rsidR="00093475" w:rsidRPr="000A6A3D" w:rsidRDefault="00093475" w:rsidP="000A6A3D">
            <w:r w:rsidRPr="000A6A3D">
              <w:t xml:space="preserve">Thực hiện ngày     tháng     năm 20 </w:t>
            </w:r>
          </w:p>
          <w:p w14:paraId="03B13590" w14:textId="77777777" w:rsidR="00093475" w:rsidRPr="000A6A3D" w:rsidRDefault="00093475" w:rsidP="000A6A3D"/>
        </w:tc>
      </w:tr>
    </w:tbl>
    <w:p w14:paraId="541BABA8" w14:textId="3495D413" w:rsidR="00093475" w:rsidRPr="000A6A3D" w:rsidRDefault="00093475"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957FA0" w:rsidRPr="000A6A3D">
        <w:rPr>
          <w:b/>
          <w:i/>
        </w:rPr>
        <w:t>2</w:t>
      </w:r>
      <w:r w:rsidRPr="000A6A3D">
        <w:rPr>
          <w:b/>
          <w:i/>
        </w:rPr>
        <w:t xml:space="preserve">: </w:t>
      </w:r>
      <w:r w:rsidR="00957FA0" w:rsidRPr="000A6A3D">
        <w:rPr>
          <w:b/>
        </w:rPr>
        <w:t>Hạt nhân nguyên tử - Nguyên tố hóa học – Đồng vị</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56AB72F6" w14:textId="77777777" w:rsidR="00093475" w:rsidRPr="000A6A3D" w:rsidRDefault="00093475" w:rsidP="000A6A3D">
      <w:pPr>
        <w:rPr>
          <w:b/>
        </w:rPr>
      </w:pPr>
      <w:r w:rsidRPr="000A6A3D">
        <w:rPr>
          <w:b/>
        </w:rPr>
        <w:t>1. Kiến thức:</w:t>
      </w:r>
    </w:p>
    <w:p w14:paraId="0A6623FB" w14:textId="3C429C93" w:rsidR="00093475" w:rsidRPr="000A6A3D" w:rsidRDefault="00093475" w:rsidP="000A6A3D">
      <w:pPr>
        <w:rPr>
          <w:lang w:val="it-IT"/>
        </w:rPr>
      </w:pPr>
      <w:r w:rsidRPr="000A6A3D">
        <w:rPr>
          <w:color w:val="000000"/>
        </w:rPr>
        <w:t xml:space="preserve">Sinh viên </w:t>
      </w:r>
      <w:r w:rsidR="00957FA0" w:rsidRPr="000A6A3D">
        <w:rPr>
          <w:lang w:val="it-IT"/>
        </w:rPr>
        <w:t>hiểu</w:t>
      </w:r>
      <w:r w:rsidR="003579EF" w:rsidRPr="000A6A3D">
        <w:rPr>
          <w:lang w:val="it-IT"/>
        </w:rPr>
        <w:t xml:space="preserve"> được</w:t>
      </w:r>
      <w:r w:rsidR="00957FA0" w:rsidRPr="000A6A3D">
        <w:rPr>
          <w:lang w:val="it-IT"/>
        </w:rPr>
        <w:t xml:space="preserve"> điện tích hạt nhân, số khối, kí hiệu nguyên tử, đồng vị, cách tính nguyên tử khối trung bình của các nguyên tố.</w:t>
      </w:r>
    </w:p>
    <w:p w14:paraId="0B7F1B25" w14:textId="227E3C55" w:rsidR="00093475" w:rsidRPr="000A6A3D" w:rsidRDefault="00093475" w:rsidP="000A6A3D">
      <w:pPr>
        <w:jc w:val="both"/>
        <w:outlineLvl w:val="0"/>
      </w:pPr>
      <w:r w:rsidRPr="000A6A3D">
        <w:rPr>
          <w:b/>
          <w:bCs/>
        </w:rPr>
        <w:t xml:space="preserve">2. </w:t>
      </w:r>
      <w:r w:rsidR="004D3139" w:rsidRPr="000A6A3D">
        <w:rPr>
          <w:b/>
          <w:bCs/>
        </w:rPr>
        <w:t>Kỹ năng</w:t>
      </w:r>
      <w:r w:rsidRPr="000A6A3D">
        <w:rPr>
          <w:b/>
          <w:bCs/>
        </w:rPr>
        <w:t xml:space="preserve">: </w:t>
      </w:r>
    </w:p>
    <w:p w14:paraId="00FD8DF2" w14:textId="666DFCA9" w:rsidR="003579EF" w:rsidRPr="000A6A3D" w:rsidRDefault="00093475" w:rsidP="000A6A3D">
      <w:pPr>
        <w:rPr>
          <w:lang w:val="it-IT"/>
        </w:rPr>
      </w:pPr>
      <w:r w:rsidRPr="000A6A3D">
        <w:rPr>
          <w:color w:val="000000"/>
        </w:rPr>
        <w:t xml:space="preserve">Sinh viên </w:t>
      </w:r>
      <w:r w:rsidR="003579EF" w:rsidRPr="000A6A3D">
        <w:rPr>
          <w:lang w:val="it-IT"/>
        </w:rPr>
        <w:t xml:space="preserve">giải được các bài tập có liên quan đến </w:t>
      </w:r>
      <w:r w:rsidR="005407CD" w:rsidRPr="000A6A3D">
        <w:rPr>
          <w:lang w:val="it-IT"/>
        </w:rPr>
        <w:t xml:space="preserve">các </w:t>
      </w:r>
      <w:r w:rsidR="003579EF" w:rsidRPr="000A6A3D">
        <w:rPr>
          <w:lang w:val="it-IT"/>
        </w:rPr>
        <w:t>kiến thức</w:t>
      </w:r>
      <w:r w:rsidR="005407CD" w:rsidRPr="000A6A3D">
        <w:rPr>
          <w:lang w:val="it-IT"/>
        </w:rPr>
        <w:t xml:space="preserve"> như</w:t>
      </w:r>
      <w:r w:rsidR="003579EF" w:rsidRPr="000A6A3D">
        <w:rPr>
          <w:lang w:val="it-IT"/>
        </w:rPr>
        <w:t xml:space="preserve">: </w:t>
      </w:r>
      <w:r w:rsidR="005407CD" w:rsidRPr="000A6A3D">
        <w:rPr>
          <w:lang w:val="it-IT"/>
        </w:rPr>
        <w:t xml:space="preserve">Điện </w:t>
      </w:r>
      <w:r w:rsidR="003579EF" w:rsidRPr="000A6A3D">
        <w:rPr>
          <w:lang w:val="it-IT"/>
        </w:rPr>
        <w:t>tích hạt nhân, số khối, kí hiệu nguyên tử, đồng vị, nguyên tử khối.</w:t>
      </w:r>
    </w:p>
    <w:p w14:paraId="28D3E124" w14:textId="5BB24E95" w:rsidR="00093475" w:rsidRPr="000A6A3D" w:rsidRDefault="00093475" w:rsidP="000A6A3D">
      <w:pPr>
        <w:rPr>
          <w:lang w:val="vi-VN"/>
        </w:rPr>
      </w:pPr>
      <w:r w:rsidRPr="000A6A3D">
        <w:rPr>
          <w:b/>
          <w:bCs/>
        </w:rPr>
        <w:t>3. Thái độ</w:t>
      </w:r>
      <w:r w:rsidR="006F79FB">
        <w:rPr>
          <w:b/>
          <w:bCs/>
        </w:rPr>
        <w:t>:</w:t>
      </w:r>
    </w:p>
    <w:p w14:paraId="6370DE9E" w14:textId="2C74E967" w:rsidR="00093475" w:rsidRPr="000A6A3D" w:rsidRDefault="00093475"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7884E486" w:rsidR="00F565B2" w:rsidRPr="000A6A3D" w:rsidRDefault="00F565B2" w:rsidP="000A6A3D">
            <w:pPr>
              <w:jc w:val="both"/>
              <w:rPr>
                <w:iCs/>
                <w:lang w:val="de-DE"/>
              </w:rPr>
            </w:pPr>
            <w:r w:rsidRPr="000A6A3D">
              <w:rPr>
                <w:iCs/>
                <w:lang w:val="de-DE"/>
              </w:rPr>
              <w:t>- Nhắc lại lý thuyết về thành phần nguyên tử.</w:t>
            </w:r>
          </w:p>
          <w:p w14:paraId="183B9B4E" w14:textId="44C37A33" w:rsidR="00093475" w:rsidRPr="000A6A3D" w:rsidRDefault="00F565B2" w:rsidP="000A6A3D">
            <w:pPr>
              <w:jc w:val="both"/>
              <w:rPr>
                <w:lang w:val="de-DE"/>
              </w:rPr>
            </w:pPr>
            <w:r w:rsidRPr="000A6A3D">
              <w:rPr>
                <w:iCs/>
                <w:lang w:val="de-DE"/>
              </w:rPr>
              <w:t xml:space="preserve">- Giới thiệu </w:t>
            </w:r>
            <w:r w:rsidR="008F6584" w:rsidRPr="000A6A3D">
              <w:rPr>
                <w:iCs/>
                <w:lang w:val="de-DE"/>
              </w:rPr>
              <w:t xml:space="preserve">nội dung và </w:t>
            </w:r>
            <w:r w:rsidRPr="000A6A3D">
              <w:rPr>
                <w:iCs/>
                <w:lang w:val="de-DE"/>
              </w:rPr>
              <w:t>phương pháp học</w:t>
            </w:r>
            <w:r w:rsidR="008F6584" w:rsidRPr="000A6A3D">
              <w:rPr>
                <w:iCs/>
                <w:lang w:val="de-DE"/>
              </w:rPr>
              <w:t xml:space="preserve"> bài mới</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0A6A3D">
            <w:pPr>
              <w:rPr>
                <w:lang w:val="de-DE"/>
              </w:rPr>
            </w:pPr>
          </w:p>
          <w:p w14:paraId="7FA5FF71" w14:textId="77777777" w:rsidR="00EB45C5" w:rsidRPr="000A6A3D" w:rsidRDefault="00EB45C5" w:rsidP="000A6A3D">
            <w:pPr>
              <w:rPr>
                <w:lang w:val="de-DE"/>
              </w:rPr>
            </w:pPr>
            <w:r w:rsidRPr="000A6A3D">
              <w:rPr>
                <w:lang w:val="de-DE"/>
              </w:rPr>
              <w:t>- Đặt câu hỏi kiểm tra bài cũ.</w:t>
            </w:r>
          </w:p>
          <w:p w14:paraId="225AA718" w14:textId="77777777" w:rsidR="00093475" w:rsidRPr="000A6A3D" w:rsidRDefault="00EB45C5" w:rsidP="000A6A3D">
            <w:pPr>
              <w:rPr>
                <w:lang w:val="de-DE"/>
              </w:rPr>
            </w:pPr>
            <w:r w:rsidRPr="000A6A3D">
              <w:rPr>
                <w:lang w:val="de-DE"/>
              </w:rPr>
              <w:t>- Nhận xét câu trả lời của học sinh.</w:t>
            </w:r>
          </w:p>
          <w:p w14:paraId="3F65C231" w14:textId="6FA61F0B" w:rsidR="008F6584" w:rsidRPr="000A6A3D" w:rsidRDefault="008F658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0A6A3D">
            <w:pPr>
              <w:rPr>
                <w:lang w:val="de-DE"/>
              </w:rPr>
            </w:pPr>
          </w:p>
          <w:p w14:paraId="793F6A95" w14:textId="13B6FB72" w:rsidR="00EB45C5" w:rsidRPr="000A6A3D" w:rsidRDefault="00093475" w:rsidP="000A6A3D">
            <w:pPr>
              <w:rPr>
                <w:lang w:val="de-DE"/>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77A4683A" w14:textId="77777777" w:rsidR="00EB45C5" w:rsidRPr="000A6A3D" w:rsidRDefault="00EB45C5" w:rsidP="000A6A3D">
            <w:pPr>
              <w:rPr>
                <w:lang w:val="nb-NO"/>
              </w:rPr>
            </w:pPr>
          </w:p>
          <w:p w14:paraId="02E9C9E8" w14:textId="77777777" w:rsidR="00093475" w:rsidRPr="000A6A3D" w:rsidRDefault="00093475" w:rsidP="000A6A3D">
            <w:pPr>
              <w:rPr>
                <w:lang w:val="de-DE"/>
              </w:rPr>
            </w:pPr>
          </w:p>
          <w:p w14:paraId="5DF370EB" w14:textId="77777777" w:rsidR="00093475" w:rsidRPr="000A6A3D" w:rsidRDefault="00093475"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72139BF4" w:rsidR="00093475" w:rsidRPr="000A6A3D" w:rsidRDefault="00EB45C5" w:rsidP="000A6A3D">
            <w:pPr>
              <w:jc w:val="center"/>
              <w:rPr>
                <w:lang w:val="pt-BR"/>
              </w:rPr>
            </w:pPr>
            <w:r w:rsidRPr="000A6A3D">
              <w:rPr>
                <w:lang w:val="pt-BR"/>
              </w:rPr>
              <w:t>5</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093475"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093475" w:rsidRPr="000A6A3D" w:rsidRDefault="0009347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093475" w:rsidRPr="000A6A3D" w:rsidRDefault="00093475" w:rsidP="000A6A3D">
            <w:pPr>
              <w:rPr>
                <w:b/>
                <w:bCs/>
                <w:u w:val="single"/>
                <w:lang w:val="nb-NO"/>
              </w:rPr>
            </w:pPr>
            <w:r w:rsidRPr="000A6A3D">
              <w:rPr>
                <w:b/>
                <w:bCs/>
                <w:u w:val="single"/>
                <w:lang w:val="nb-NO"/>
              </w:rPr>
              <w:t>Giảng bài mới</w:t>
            </w:r>
          </w:p>
          <w:p w14:paraId="6FE9843C" w14:textId="5BC5A334" w:rsidR="00351785" w:rsidRPr="000A6A3D" w:rsidRDefault="00093475" w:rsidP="000A6A3D">
            <w:pPr>
              <w:tabs>
                <w:tab w:val="left" w:leader="dot" w:pos="9498"/>
              </w:tabs>
              <w:rPr>
                <w:bCs/>
              </w:rPr>
            </w:pPr>
            <w:r w:rsidRPr="000A6A3D">
              <w:rPr>
                <w:b/>
                <w:bCs/>
              </w:rPr>
              <w:t xml:space="preserve">1. </w:t>
            </w:r>
            <w:r w:rsidR="00351785" w:rsidRPr="000A6A3D">
              <w:rPr>
                <w:b/>
                <w:bCs/>
              </w:rPr>
              <w:t>Hạt nhân nguyên tử</w:t>
            </w:r>
          </w:p>
          <w:p w14:paraId="6C82F153" w14:textId="6E14C7B6" w:rsidR="00351785" w:rsidRPr="00533E80" w:rsidRDefault="009E545F" w:rsidP="000A6A3D">
            <w:pPr>
              <w:tabs>
                <w:tab w:val="left" w:leader="dot" w:pos="9498"/>
              </w:tabs>
              <w:rPr>
                <w:b/>
              </w:rPr>
            </w:pPr>
            <w:r w:rsidRPr="00533E80">
              <w:rPr>
                <w:b/>
              </w:rPr>
              <w:t>1.</w:t>
            </w:r>
            <w:r w:rsidR="00351785" w:rsidRPr="00533E80">
              <w:rPr>
                <w:b/>
              </w:rPr>
              <w:t xml:space="preserve">1. Điện tích hạt </w:t>
            </w:r>
            <w:r w:rsidR="00EB26C0" w:rsidRPr="00533E80">
              <w:rPr>
                <w:b/>
              </w:rPr>
              <w:t>nhận</w:t>
            </w:r>
          </w:p>
          <w:p w14:paraId="79E3AA2A" w14:textId="08075975" w:rsidR="00EB26C0" w:rsidRPr="000A6A3D" w:rsidRDefault="0082180E" w:rsidP="000A6A3D">
            <w:pPr>
              <w:tabs>
                <w:tab w:val="left" w:leader="dot" w:pos="9498"/>
              </w:tabs>
            </w:pPr>
            <w:r w:rsidRPr="000A6A3D">
              <w:t>Hạt nhân có Z proton thì điện tích hạt nhân là Z+ và số đơn vị điện tích hạt nhân là Z. Vì số proton trong hạt nhân nguyên tử bằng số electron ở vỏ nguyên tử nên nguyên tử trung hòa điện.</w:t>
            </w:r>
          </w:p>
          <w:p w14:paraId="0A77F0FD" w14:textId="77777777" w:rsidR="00107089" w:rsidRDefault="00107089" w:rsidP="000A6A3D">
            <w:pPr>
              <w:tabs>
                <w:tab w:val="left" w:leader="dot" w:pos="9498"/>
              </w:tabs>
              <w:rPr>
                <w:b/>
              </w:rPr>
            </w:pPr>
          </w:p>
          <w:p w14:paraId="7670DCFC" w14:textId="3AE55197" w:rsidR="00351785" w:rsidRPr="000A6A3D" w:rsidRDefault="009E545F" w:rsidP="000A6A3D">
            <w:pPr>
              <w:tabs>
                <w:tab w:val="left" w:leader="dot" w:pos="9498"/>
              </w:tabs>
              <w:rPr>
                <w:b/>
              </w:rPr>
            </w:pPr>
            <w:r w:rsidRPr="000A6A3D">
              <w:rPr>
                <w:b/>
              </w:rPr>
              <w:t>1.</w:t>
            </w:r>
            <w:r w:rsidR="00351785" w:rsidRPr="000A6A3D">
              <w:rPr>
                <w:b/>
              </w:rPr>
              <w:t>2. Số khối</w:t>
            </w:r>
          </w:p>
          <w:p w14:paraId="367D2272" w14:textId="77777777" w:rsidR="0082180E" w:rsidRPr="000A6A3D" w:rsidRDefault="0082180E" w:rsidP="000A6A3D">
            <w:pPr>
              <w:pStyle w:val="NormalWeb"/>
              <w:spacing w:before="0" w:beforeAutospacing="0" w:after="0" w:afterAutospacing="0"/>
              <w:rPr>
                <w:rStyle w:val="Strong"/>
                <w:b w:val="0"/>
              </w:rPr>
            </w:pPr>
            <w:r w:rsidRPr="000A6A3D">
              <w:rPr>
                <w:rStyle w:val="Strong"/>
                <w:b w:val="0"/>
              </w:rPr>
              <w:t>Số khối (A) là tổng số hạt proton (Z) và tổng số hạt nơtron (N) của hạt nhân.</w:t>
            </w:r>
          </w:p>
          <w:p w14:paraId="799F4940" w14:textId="77777777" w:rsidR="0082180E" w:rsidRPr="000A6A3D" w:rsidRDefault="0082180E" w:rsidP="000A6A3D">
            <w:pPr>
              <w:pStyle w:val="NormalWeb"/>
              <w:spacing w:before="0" w:beforeAutospacing="0" w:after="0" w:afterAutospacing="0"/>
              <w:jc w:val="center"/>
              <w:rPr>
                <w:rStyle w:val="Strong"/>
              </w:rPr>
            </w:pPr>
            <w:r w:rsidRPr="000A6A3D">
              <w:rPr>
                <w:rStyle w:val="Strong"/>
              </w:rPr>
              <w:t>A = Z + N</w:t>
            </w:r>
          </w:p>
          <w:p w14:paraId="23431DF1" w14:textId="60E0735A" w:rsidR="0082180E" w:rsidRPr="000A6A3D" w:rsidRDefault="0082180E" w:rsidP="000A6A3D">
            <w:pPr>
              <w:tabs>
                <w:tab w:val="left" w:leader="dot" w:pos="9498"/>
              </w:tabs>
              <w:ind w:left="203"/>
              <w:rPr>
                <w:b/>
              </w:rPr>
            </w:pPr>
          </w:p>
          <w:p w14:paraId="62DA95AC" w14:textId="45C07A5F" w:rsidR="00351785" w:rsidRPr="000A6A3D" w:rsidRDefault="009E545F" w:rsidP="000A6A3D">
            <w:pPr>
              <w:tabs>
                <w:tab w:val="left" w:leader="dot" w:pos="9498"/>
              </w:tabs>
              <w:rPr>
                <w:b/>
                <w:bCs/>
              </w:rPr>
            </w:pPr>
            <w:r w:rsidRPr="000A6A3D">
              <w:rPr>
                <w:b/>
                <w:bCs/>
              </w:rPr>
              <w:t>2</w:t>
            </w:r>
            <w:r w:rsidR="00351785" w:rsidRPr="000A6A3D">
              <w:rPr>
                <w:b/>
                <w:bCs/>
              </w:rPr>
              <w:t>. Nguyên tố hóa học</w:t>
            </w:r>
          </w:p>
          <w:p w14:paraId="76ACD780" w14:textId="79FDAA40" w:rsidR="00351785" w:rsidRPr="00107089" w:rsidRDefault="009E545F" w:rsidP="000A6A3D">
            <w:pPr>
              <w:tabs>
                <w:tab w:val="left" w:leader="dot" w:pos="9498"/>
              </w:tabs>
              <w:rPr>
                <w:b/>
              </w:rPr>
            </w:pPr>
            <w:r w:rsidRPr="00107089">
              <w:rPr>
                <w:b/>
              </w:rPr>
              <w:t>2.</w:t>
            </w:r>
            <w:r w:rsidR="00351785" w:rsidRPr="00107089">
              <w:rPr>
                <w:b/>
              </w:rPr>
              <w:t>1. Định nghĩa</w:t>
            </w:r>
          </w:p>
          <w:p w14:paraId="4BF0C977" w14:textId="77777777" w:rsidR="00275187" w:rsidRPr="000A6A3D" w:rsidRDefault="00275187" w:rsidP="000A6A3D">
            <w:pPr>
              <w:tabs>
                <w:tab w:val="left" w:leader="dot" w:pos="9498"/>
              </w:tabs>
              <w:rPr>
                <w:iCs/>
              </w:rPr>
            </w:pPr>
            <w:r w:rsidRPr="000A6A3D">
              <w:rPr>
                <w:bCs/>
                <w:iCs/>
              </w:rPr>
              <w:t>Nguyên tố hóa học là những nguyên tử có cùng điện tích hạt nhân.</w:t>
            </w:r>
          </w:p>
          <w:p w14:paraId="547EDFFF" w14:textId="77777777" w:rsidR="00232846" w:rsidRDefault="00232846" w:rsidP="000A6A3D">
            <w:pPr>
              <w:tabs>
                <w:tab w:val="left" w:leader="dot" w:pos="9498"/>
              </w:tabs>
              <w:rPr>
                <w:b/>
              </w:rPr>
            </w:pPr>
          </w:p>
          <w:p w14:paraId="786AF187" w14:textId="77777777" w:rsidR="00232846" w:rsidRDefault="00232846" w:rsidP="000A6A3D">
            <w:pPr>
              <w:tabs>
                <w:tab w:val="left" w:leader="dot" w:pos="9498"/>
              </w:tabs>
              <w:rPr>
                <w:b/>
              </w:rPr>
            </w:pPr>
          </w:p>
          <w:p w14:paraId="5FD4388B" w14:textId="22642EFA" w:rsidR="00351785" w:rsidRPr="00107089" w:rsidRDefault="009E545F" w:rsidP="000A6A3D">
            <w:pPr>
              <w:tabs>
                <w:tab w:val="left" w:leader="dot" w:pos="9498"/>
              </w:tabs>
              <w:rPr>
                <w:b/>
              </w:rPr>
            </w:pPr>
            <w:r w:rsidRPr="00107089">
              <w:rPr>
                <w:b/>
              </w:rPr>
              <w:t>2.</w:t>
            </w:r>
            <w:r w:rsidR="00351785" w:rsidRPr="00107089">
              <w:rPr>
                <w:b/>
              </w:rPr>
              <w:t>2. Số hiệu nguyên tử</w:t>
            </w:r>
          </w:p>
          <w:p w14:paraId="60767321" w14:textId="094DCE06" w:rsidR="00275187" w:rsidRPr="000A6A3D" w:rsidRDefault="00275187" w:rsidP="000A6A3D">
            <w:pPr>
              <w:tabs>
                <w:tab w:val="left" w:leader="dot" w:pos="9498"/>
              </w:tabs>
              <w:rPr>
                <w:b/>
              </w:rPr>
            </w:pPr>
            <w:r w:rsidRPr="000A6A3D">
              <w:rPr>
                <w:rStyle w:val="Strong"/>
                <w:b w:val="0"/>
              </w:rPr>
              <w:t>Số đơn</w:t>
            </w:r>
            <w:r w:rsidRPr="000A6A3D">
              <w:rPr>
                <w:rStyle w:val="Strong"/>
              </w:rPr>
              <w:t xml:space="preserve"> </w:t>
            </w:r>
            <w:r w:rsidRPr="000A6A3D">
              <w:rPr>
                <w:rStyle w:val="Strong"/>
                <w:b w:val="0"/>
              </w:rPr>
              <w:t>vị điện tích hạt nhân nguyên tử của một nguyên tố được gọi là số hiệu nguyên tử của nguyên tố đó.</w:t>
            </w:r>
          </w:p>
          <w:p w14:paraId="314DE766" w14:textId="77777777" w:rsidR="00232846" w:rsidRDefault="00232846" w:rsidP="000A6A3D">
            <w:pPr>
              <w:tabs>
                <w:tab w:val="left" w:leader="dot" w:pos="9498"/>
              </w:tabs>
              <w:rPr>
                <w:b/>
              </w:rPr>
            </w:pPr>
          </w:p>
          <w:p w14:paraId="6B8A0DD3" w14:textId="39C0B789" w:rsidR="00351785" w:rsidRPr="00232846" w:rsidRDefault="009E545F" w:rsidP="000A6A3D">
            <w:pPr>
              <w:tabs>
                <w:tab w:val="left" w:leader="dot" w:pos="9498"/>
              </w:tabs>
              <w:rPr>
                <w:b/>
              </w:rPr>
            </w:pPr>
            <w:r w:rsidRPr="00232846">
              <w:rPr>
                <w:b/>
              </w:rPr>
              <w:t>2.</w:t>
            </w:r>
            <w:r w:rsidR="00351785" w:rsidRPr="00232846">
              <w:rPr>
                <w:b/>
              </w:rPr>
              <w:t>3. Kí hiệu nguyên tử</w:t>
            </w:r>
          </w:p>
          <w:p w14:paraId="146FC0E0" w14:textId="49DB5EED" w:rsidR="00275187" w:rsidRPr="000A6A3D" w:rsidRDefault="00275187" w:rsidP="000A6A3D">
            <w:pPr>
              <w:tabs>
                <w:tab w:val="left" w:leader="dot" w:pos="9498"/>
              </w:tabs>
              <w:rPr>
                <w:b/>
              </w:rPr>
            </w:pPr>
            <w:r w:rsidRPr="000A6A3D">
              <w:rPr>
                <w:b/>
                <w:position w:val="-12"/>
              </w:rPr>
              <w:object w:dxaOrig="400" w:dyaOrig="380" w14:anchorId="0FDDC501">
                <v:shape id="_x0000_i1093" type="#_x0000_t75" style="width:20.05pt;height:18.9pt" o:ole="">
                  <v:imagedata r:id="rId16" o:title=""/>
                </v:shape>
                <o:OLEObject Type="Embed" ProgID="Equation.DSMT4" ShapeID="_x0000_i1093" DrawAspect="Content" ObjectID="_1596435969" r:id="rId17"/>
              </w:object>
            </w:r>
            <w:r w:rsidRPr="000A6A3D">
              <w:t>(X là kí hiệu nguyên tố)</w:t>
            </w:r>
          </w:p>
          <w:p w14:paraId="33D57F9D" w14:textId="77777777" w:rsidR="00232846" w:rsidRDefault="00232846" w:rsidP="000A6A3D">
            <w:pPr>
              <w:tabs>
                <w:tab w:val="left" w:leader="dot" w:pos="9498"/>
              </w:tabs>
              <w:rPr>
                <w:b/>
                <w:bCs/>
              </w:rPr>
            </w:pPr>
          </w:p>
          <w:p w14:paraId="2A4155FC" w14:textId="14B30BB9" w:rsidR="00351785" w:rsidRPr="000A6A3D" w:rsidRDefault="009E545F" w:rsidP="000A6A3D">
            <w:pPr>
              <w:tabs>
                <w:tab w:val="left" w:leader="dot" w:pos="9498"/>
              </w:tabs>
              <w:rPr>
                <w:b/>
                <w:bCs/>
              </w:rPr>
            </w:pPr>
            <w:r w:rsidRPr="000A6A3D">
              <w:rPr>
                <w:b/>
                <w:bCs/>
              </w:rPr>
              <w:t>3</w:t>
            </w:r>
            <w:r w:rsidR="00351785" w:rsidRPr="000A6A3D">
              <w:rPr>
                <w:b/>
                <w:bCs/>
              </w:rPr>
              <w:t>. Đồng vị</w:t>
            </w:r>
          </w:p>
          <w:p w14:paraId="22FA1938" w14:textId="08FE7DAE" w:rsidR="00275187" w:rsidRPr="000A6A3D" w:rsidRDefault="00275187" w:rsidP="000A6A3D">
            <w:pPr>
              <w:tabs>
                <w:tab w:val="left" w:leader="dot" w:pos="9498"/>
              </w:tabs>
              <w:rPr>
                <w:b/>
                <w:bCs/>
              </w:rPr>
            </w:pPr>
            <w:r w:rsidRPr="000A6A3D">
              <w:t xml:space="preserve">Các </w:t>
            </w:r>
            <w:bookmarkStart w:id="0" w:name="9"/>
            <w:bookmarkEnd w:id="0"/>
            <w:r w:rsidRPr="000A6A3D">
              <w:t>đồng vị của cùng một nguyên tố hóa học là những nguyên tử có cùng số proton nhưng khác nhau về số nơtron, do đó số khối A của chúng khác nhau.</w:t>
            </w:r>
          </w:p>
          <w:p w14:paraId="278C619E" w14:textId="4BE7204C" w:rsidR="00351785" w:rsidRPr="000A6A3D" w:rsidRDefault="009E545F" w:rsidP="000A6A3D">
            <w:pPr>
              <w:tabs>
                <w:tab w:val="left" w:leader="dot" w:pos="9498"/>
              </w:tabs>
              <w:rPr>
                <w:b/>
                <w:bCs/>
              </w:rPr>
            </w:pPr>
            <w:r w:rsidRPr="000A6A3D">
              <w:rPr>
                <w:b/>
                <w:bCs/>
              </w:rPr>
              <w:t>4</w:t>
            </w:r>
            <w:r w:rsidR="00351785" w:rsidRPr="000A6A3D">
              <w:rPr>
                <w:b/>
                <w:bCs/>
              </w:rPr>
              <w:t xml:space="preserve">. Nguyên tử khối và nguyên tử khối trung bình của các nguyên tố hóa học </w:t>
            </w:r>
          </w:p>
          <w:p w14:paraId="4F899F4C" w14:textId="00D9190E" w:rsidR="00351785" w:rsidRPr="00782A82" w:rsidRDefault="009E545F" w:rsidP="000A6A3D">
            <w:pPr>
              <w:tabs>
                <w:tab w:val="left" w:leader="dot" w:pos="9498"/>
              </w:tabs>
              <w:rPr>
                <w:b/>
              </w:rPr>
            </w:pPr>
            <w:r w:rsidRPr="00782A82">
              <w:rPr>
                <w:b/>
              </w:rPr>
              <w:t>4.</w:t>
            </w:r>
            <w:r w:rsidR="00351785" w:rsidRPr="00782A82">
              <w:rPr>
                <w:b/>
              </w:rPr>
              <w:t>1. Nguyên tử khối</w:t>
            </w:r>
          </w:p>
          <w:p w14:paraId="23A2CCE2" w14:textId="43D7EBF9" w:rsidR="008436E3" w:rsidRPr="008436E3" w:rsidRDefault="008436E3" w:rsidP="000A6A3D">
            <w:pPr>
              <w:tabs>
                <w:tab w:val="left" w:leader="dot" w:pos="9498"/>
              </w:tabs>
            </w:pPr>
            <w:r w:rsidRPr="008436E3">
              <w:t>Nguyên tử khối là khối lượng tương đối của nguyên tử. Nguyên tử khối của một nguyên tử cho biết khối lượng của nguyên tử đó nặng gấp bao nhiêu lần đơn vị khối lượng nguyên tử (u/đvc).</w:t>
            </w:r>
          </w:p>
          <w:p w14:paraId="2AF48CCF" w14:textId="5F3A0B16" w:rsidR="008436E3" w:rsidRDefault="009E545F" w:rsidP="008436E3">
            <w:pPr>
              <w:tabs>
                <w:tab w:val="left" w:leader="dot" w:pos="9498"/>
              </w:tabs>
            </w:pPr>
            <w:r w:rsidRPr="00782A82">
              <w:rPr>
                <w:b/>
              </w:rPr>
              <w:t>4.</w:t>
            </w:r>
            <w:r w:rsidR="00351785" w:rsidRPr="00782A82">
              <w:rPr>
                <w:b/>
              </w:rPr>
              <w:t>2. Nguyên tử khối trung bình</w:t>
            </w:r>
            <w:r w:rsidR="008436E3">
              <w:t xml:space="preserve">: </w:t>
            </w:r>
            <w:r w:rsidR="008436E3" w:rsidRPr="008436E3">
              <w:t>Công thức tính nguyên tử khối trung bình</w:t>
            </w:r>
            <w:r w:rsidR="008436E3">
              <w:t>.</w:t>
            </w:r>
            <w:r w:rsidR="008436E3" w:rsidRPr="008436E3">
              <w:t xml:space="preserve"> </w:t>
            </w:r>
          </w:p>
          <w:p w14:paraId="02CAABFB" w14:textId="3F64C9D3" w:rsidR="008436E3" w:rsidRPr="00023B32" w:rsidRDefault="00E55124" w:rsidP="008436E3">
            <w:pPr>
              <w:spacing w:before="120"/>
              <w:jc w:val="center"/>
              <w:rPr>
                <w:sz w:val="26"/>
                <w:szCs w:val="26"/>
              </w:rPr>
            </w:pPr>
            <m:oMathPara>
              <m:oMath>
                <m:acc>
                  <m:accPr>
                    <m:chr m:val="̅"/>
                    <m:ctrlPr>
                      <w:rPr>
                        <w:rFonts w:ascii="Cambria Math" w:hAnsi="Cambria Math"/>
                        <w:i/>
                      </w:rPr>
                    </m:ctrlPr>
                  </m:accPr>
                  <m:e>
                    <m:r>
                      <w:rPr>
                        <w:rFonts w:ascii="Cambria Math" w:hAnsi="Cambria Math"/>
                      </w:rPr>
                      <m:t>A</m:t>
                    </m:r>
                  </m:e>
                </m:acc>
                <m:r>
                  <w:rPr>
                    <w:rFonts w:ascii="Cambria Math" w:hAnsi="Cambria Math"/>
                  </w:rPr>
                  <m:t>=</m:t>
                </m:r>
                <m:f>
                  <m:fPr>
                    <m:ctrlPr>
                      <w:rPr>
                        <w:rFonts w:ascii="Cambria Math" w:hAnsi="Cambria Math"/>
                        <w:i/>
                      </w:rPr>
                    </m:ctrlPr>
                  </m:fPr>
                  <m:num>
                    <m:r>
                      <w:rPr>
                        <w:rFonts w:ascii="Cambria Math" w:hAnsi="Cambria Math"/>
                      </w:rPr>
                      <m:t>aX+bY</m:t>
                    </m:r>
                  </m:num>
                  <m:den>
                    <m:r>
                      <w:rPr>
                        <w:rFonts w:ascii="Cambria Math" w:hAnsi="Cambria Math"/>
                      </w:rPr>
                      <m:t>a+b</m:t>
                    </m:r>
                  </m:den>
                </m:f>
              </m:oMath>
            </m:oMathPara>
          </w:p>
          <w:p w14:paraId="40345E90" w14:textId="5646F4D4" w:rsidR="00093475" w:rsidRPr="000A6A3D" w:rsidRDefault="00093475"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41CA037" w14:textId="77777777" w:rsidR="00093475" w:rsidRPr="000A6A3D" w:rsidRDefault="00093475" w:rsidP="000A6A3D">
            <w:pPr>
              <w:rPr>
                <w:lang w:val="nb-NO"/>
              </w:rPr>
            </w:pPr>
          </w:p>
          <w:p w14:paraId="493B3905" w14:textId="77777777" w:rsidR="00093475" w:rsidRPr="000A6A3D" w:rsidRDefault="00093475" w:rsidP="000A6A3D">
            <w:pPr>
              <w:rPr>
                <w:lang w:val="nb-NO"/>
              </w:rPr>
            </w:pPr>
          </w:p>
          <w:p w14:paraId="000742E5" w14:textId="77777777" w:rsidR="00093475" w:rsidRPr="000A6A3D" w:rsidRDefault="00093475" w:rsidP="000A6A3D">
            <w:pPr>
              <w:rPr>
                <w:lang w:val="nb-NO"/>
              </w:rPr>
            </w:pPr>
          </w:p>
          <w:p w14:paraId="33B6863E" w14:textId="77777777" w:rsidR="0082180E" w:rsidRPr="000A6A3D" w:rsidRDefault="0082180E" w:rsidP="000A6A3D">
            <w:pPr>
              <w:rPr>
                <w:lang w:val="de-DE"/>
              </w:rPr>
            </w:pPr>
            <w:r w:rsidRPr="000A6A3D">
              <w:rPr>
                <w:lang w:val="de-DE"/>
              </w:rPr>
              <w:t>Giảng viên trình bày, giải thích nội dung bằng lời và cho thí dụ minh họa.</w:t>
            </w:r>
          </w:p>
          <w:p w14:paraId="16CC65F3" w14:textId="77777777" w:rsidR="00093475" w:rsidRPr="000A6A3D" w:rsidRDefault="00093475" w:rsidP="000A6A3D">
            <w:pPr>
              <w:rPr>
                <w:lang w:val="nb-NO"/>
              </w:rPr>
            </w:pPr>
          </w:p>
          <w:p w14:paraId="3A6FE2AF" w14:textId="11BADFF3" w:rsidR="00093475" w:rsidRPr="000A6A3D" w:rsidRDefault="0082180E" w:rsidP="000A6A3D">
            <w:pPr>
              <w:rPr>
                <w:lang w:val="nb-NO"/>
              </w:rPr>
            </w:pPr>
            <w:r w:rsidRPr="000A6A3D">
              <w:rPr>
                <w:lang w:val="nb-NO"/>
              </w:rPr>
              <w:t>GV nêu câu hỏi.</w:t>
            </w:r>
          </w:p>
          <w:p w14:paraId="71583162" w14:textId="77777777" w:rsidR="00093475" w:rsidRPr="000A6A3D" w:rsidRDefault="00093475" w:rsidP="000A6A3D">
            <w:pPr>
              <w:rPr>
                <w:lang w:val="nb-NO"/>
              </w:rPr>
            </w:pPr>
          </w:p>
          <w:p w14:paraId="5F6B6653" w14:textId="77777777" w:rsidR="00093475" w:rsidRPr="000A6A3D" w:rsidRDefault="00093475" w:rsidP="000A6A3D">
            <w:pPr>
              <w:rPr>
                <w:lang w:val="nb-NO"/>
              </w:rPr>
            </w:pPr>
          </w:p>
          <w:p w14:paraId="36416362" w14:textId="77777777" w:rsidR="00093475" w:rsidRPr="000A6A3D" w:rsidRDefault="00093475" w:rsidP="000A6A3D">
            <w:pPr>
              <w:rPr>
                <w:lang w:val="nb-NO"/>
              </w:rPr>
            </w:pPr>
          </w:p>
          <w:p w14:paraId="058E694B" w14:textId="77777777" w:rsidR="00093475" w:rsidRPr="000A6A3D" w:rsidRDefault="00093475" w:rsidP="000A6A3D">
            <w:pPr>
              <w:rPr>
                <w:lang w:val="nb-NO"/>
              </w:rPr>
            </w:pPr>
          </w:p>
          <w:p w14:paraId="436A08AF" w14:textId="1226437C" w:rsidR="00093475" w:rsidRPr="000A6A3D" w:rsidRDefault="00093475" w:rsidP="000A6A3D">
            <w:pPr>
              <w:rPr>
                <w:lang w:val="nb-NO"/>
              </w:rPr>
            </w:pPr>
          </w:p>
          <w:p w14:paraId="10F94BC0"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5DD4ACEE" w14:textId="77777777" w:rsidR="00093475" w:rsidRPr="000A6A3D" w:rsidRDefault="00093475" w:rsidP="000A6A3D">
            <w:pPr>
              <w:rPr>
                <w:lang w:val="nb-NO"/>
              </w:rPr>
            </w:pPr>
          </w:p>
          <w:p w14:paraId="488503B0" w14:textId="77777777" w:rsidR="00093475" w:rsidRPr="000A6A3D" w:rsidRDefault="00093475" w:rsidP="000A6A3D">
            <w:pPr>
              <w:rPr>
                <w:lang w:val="nb-NO"/>
              </w:rPr>
            </w:pPr>
          </w:p>
          <w:p w14:paraId="31EB531A" w14:textId="77777777" w:rsidR="00093475" w:rsidRPr="000A6A3D" w:rsidRDefault="00093475" w:rsidP="000A6A3D">
            <w:pPr>
              <w:rPr>
                <w:lang w:val="nb-NO"/>
              </w:rPr>
            </w:pPr>
          </w:p>
          <w:p w14:paraId="2BDFCFF5" w14:textId="77777777" w:rsidR="00093475" w:rsidRPr="000A6A3D" w:rsidRDefault="00093475" w:rsidP="000A6A3D">
            <w:pPr>
              <w:rPr>
                <w:lang w:val="nb-NO"/>
              </w:rPr>
            </w:pPr>
          </w:p>
          <w:p w14:paraId="4439B6BB" w14:textId="77777777" w:rsidR="00093475" w:rsidRPr="000A6A3D" w:rsidRDefault="00093475" w:rsidP="000A6A3D">
            <w:pPr>
              <w:rPr>
                <w:lang w:val="nb-NO"/>
              </w:rPr>
            </w:pPr>
          </w:p>
          <w:p w14:paraId="46DBC0B1"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1901AC72" w14:textId="77777777" w:rsidR="00275187" w:rsidRPr="000A6A3D" w:rsidRDefault="00275187" w:rsidP="000A6A3D">
            <w:pPr>
              <w:rPr>
                <w:lang w:val="nb-NO"/>
              </w:rPr>
            </w:pPr>
          </w:p>
          <w:p w14:paraId="7523FDC5" w14:textId="77777777" w:rsidR="00093475" w:rsidRPr="000A6A3D" w:rsidRDefault="00093475" w:rsidP="000A6A3D">
            <w:pPr>
              <w:rPr>
                <w:lang w:val="nb-NO"/>
              </w:rPr>
            </w:pPr>
          </w:p>
          <w:p w14:paraId="00CB669B" w14:textId="77777777" w:rsidR="00093475" w:rsidRPr="000A6A3D" w:rsidRDefault="00093475" w:rsidP="000A6A3D">
            <w:pPr>
              <w:rPr>
                <w:lang w:val="nb-NO"/>
              </w:rPr>
            </w:pPr>
          </w:p>
          <w:p w14:paraId="162BFB7D" w14:textId="77777777" w:rsidR="00093475" w:rsidRPr="000A6A3D" w:rsidRDefault="00093475" w:rsidP="000A6A3D">
            <w:pPr>
              <w:rPr>
                <w:lang w:val="nb-NO"/>
              </w:rPr>
            </w:pPr>
            <w:r w:rsidRPr="000A6A3D">
              <w:rPr>
                <w:lang w:val="nb-NO"/>
              </w:rPr>
              <w:t xml:space="preserve"> </w:t>
            </w:r>
          </w:p>
          <w:p w14:paraId="305BA036" w14:textId="77777777" w:rsidR="00093475" w:rsidRPr="000A6A3D" w:rsidRDefault="00093475" w:rsidP="000A6A3D">
            <w:pPr>
              <w:rPr>
                <w:lang w:val="nb-NO"/>
              </w:rPr>
            </w:pPr>
          </w:p>
          <w:p w14:paraId="461E06A1" w14:textId="042E93F4" w:rsidR="00782A82" w:rsidRDefault="00782A82" w:rsidP="000A6A3D">
            <w:pPr>
              <w:rPr>
                <w:lang w:val="nb-NO"/>
              </w:rPr>
            </w:pPr>
          </w:p>
          <w:p w14:paraId="25DBDB69" w14:textId="77777777" w:rsidR="00782A82" w:rsidRPr="00782A82" w:rsidRDefault="00782A82" w:rsidP="00782A82">
            <w:pPr>
              <w:rPr>
                <w:lang w:val="nb-NO"/>
              </w:rPr>
            </w:pPr>
          </w:p>
          <w:p w14:paraId="21E9AA41" w14:textId="77777777" w:rsidR="00782A82" w:rsidRPr="00782A82" w:rsidRDefault="00782A82" w:rsidP="00782A82">
            <w:pPr>
              <w:rPr>
                <w:lang w:val="nb-NO"/>
              </w:rPr>
            </w:pPr>
          </w:p>
          <w:p w14:paraId="44DB12A4" w14:textId="77777777" w:rsidR="00782A82" w:rsidRPr="00782A82" w:rsidRDefault="00782A82" w:rsidP="00782A82">
            <w:pPr>
              <w:rPr>
                <w:lang w:val="nb-NO"/>
              </w:rPr>
            </w:pPr>
          </w:p>
          <w:p w14:paraId="09EEA5A6" w14:textId="2366FD43" w:rsidR="00782A82" w:rsidRDefault="00782A82" w:rsidP="00782A82">
            <w:pPr>
              <w:rPr>
                <w:lang w:val="nb-NO"/>
              </w:rPr>
            </w:pPr>
          </w:p>
          <w:p w14:paraId="6FA0125B" w14:textId="77777777" w:rsidR="00782A82" w:rsidRPr="000A6A3D" w:rsidRDefault="00782A82" w:rsidP="00782A82">
            <w:pPr>
              <w:rPr>
                <w:lang w:val="de-DE"/>
              </w:rPr>
            </w:pPr>
            <w:r w:rsidRPr="000A6A3D">
              <w:rPr>
                <w:lang w:val="de-DE"/>
              </w:rPr>
              <w:t>Giảng viên trình bày, giải thích nội dung bằng lời và cho thí dụ minh họa.</w:t>
            </w:r>
          </w:p>
          <w:p w14:paraId="410ECB75" w14:textId="77777777" w:rsidR="00093475" w:rsidRPr="00782A82" w:rsidRDefault="00093475" w:rsidP="00782A82">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F129DE" w14:textId="77777777" w:rsidR="00093475" w:rsidRPr="000A6A3D" w:rsidRDefault="00093475" w:rsidP="000A6A3D">
            <w:pPr>
              <w:rPr>
                <w:lang w:val="nb-NO"/>
              </w:rPr>
            </w:pPr>
          </w:p>
          <w:p w14:paraId="26DFDD80" w14:textId="77777777" w:rsidR="00093475" w:rsidRPr="000A6A3D" w:rsidRDefault="00093475" w:rsidP="000A6A3D">
            <w:pPr>
              <w:rPr>
                <w:lang w:val="nb-NO"/>
              </w:rPr>
            </w:pPr>
          </w:p>
          <w:p w14:paraId="754145A6" w14:textId="77777777" w:rsidR="00093475" w:rsidRPr="000A6A3D" w:rsidRDefault="00093475" w:rsidP="000A6A3D">
            <w:pPr>
              <w:rPr>
                <w:lang w:val="nb-NO"/>
              </w:rPr>
            </w:pPr>
          </w:p>
          <w:p w14:paraId="6419DC73" w14:textId="77777777" w:rsidR="00093475" w:rsidRPr="000A6A3D" w:rsidRDefault="00093475" w:rsidP="000A6A3D">
            <w:pPr>
              <w:rPr>
                <w:lang w:val="nb-NO"/>
              </w:rPr>
            </w:pPr>
            <w:r w:rsidRPr="000A6A3D">
              <w:rPr>
                <w:lang w:val="nb-NO"/>
              </w:rPr>
              <w:t>HS theo dõi, ghi bài.</w:t>
            </w:r>
          </w:p>
          <w:p w14:paraId="4F2B1E63" w14:textId="77777777" w:rsidR="00093475" w:rsidRPr="000A6A3D" w:rsidRDefault="00093475" w:rsidP="000A6A3D">
            <w:pPr>
              <w:rPr>
                <w:lang w:val="nb-NO"/>
              </w:rPr>
            </w:pPr>
          </w:p>
          <w:p w14:paraId="4439AA69" w14:textId="77777777" w:rsidR="00093475" w:rsidRPr="000A6A3D" w:rsidRDefault="00093475" w:rsidP="000A6A3D">
            <w:pPr>
              <w:rPr>
                <w:lang w:val="nb-NO"/>
              </w:rPr>
            </w:pPr>
          </w:p>
          <w:p w14:paraId="55F12C13" w14:textId="77777777" w:rsidR="00107089" w:rsidRDefault="00107089" w:rsidP="000A6A3D">
            <w:pPr>
              <w:rPr>
                <w:lang w:val="nb-NO"/>
              </w:rPr>
            </w:pPr>
          </w:p>
          <w:p w14:paraId="2AFA018D" w14:textId="3664D94D" w:rsidR="00093475" w:rsidRPr="000A6A3D" w:rsidRDefault="0082180E" w:rsidP="000A6A3D">
            <w:pPr>
              <w:rPr>
                <w:lang w:val="nb-NO"/>
              </w:rPr>
            </w:pPr>
            <w:r w:rsidRPr="000A6A3D">
              <w:rPr>
                <w:lang w:val="nb-NO"/>
              </w:rPr>
              <w:t>HS t</w:t>
            </w:r>
            <w:r w:rsidRPr="000A6A3D">
              <w:rPr>
                <w:lang w:val="de-DE"/>
              </w:rPr>
              <w:t>rả lời các câu hỏi.</w:t>
            </w:r>
          </w:p>
          <w:p w14:paraId="541A4062" w14:textId="77777777" w:rsidR="00093475" w:rsidRPr="000A6A3D" w:rsidRDefault="00093475" w:rsidP="000A6A3D">
            <w:pPr>
              <w:rPr>
                <w:lang w:val="nb-NO"/>
              </w:rPr>
            </w:pPr>
          </w:p>
          <w:p w14:paraId="0E24D85B" w14:textId="77777777" w:rsidR="00093475" w:rsidRPr="000A6A3D" w:rsidRDefault="00093475" w:rsidP="000A6A3D">
            <w:pPr>
              <w:rPr>
                <w:lang w:val="nb-NO"/>
              </w:rPr>
            </w:pPr>
          </w:p>
          <w:p w14:paraId="368CCBFD" w14:textId="77777777" w:rsidR="00093475" w:rsidRPr="000A6A3D" w:rsidRDefault="00093475" w:rsidP="000A6A3D">
            <w:pPr>
              <w:rPr>
                <w:lang w:val="nb-NO"/>
              </w:rPr>
            </w:pPr>
          </w:p>
          <w:p w14:paraId="527A73D6" w14:textId="77777777" w:rsidR="00093475" w:rsidRPr="000A6A3D" w:rsidRDefault="00093475" w:rsidP="000A6A3D">
            <w:pPr>
              <w:rPr>
                <w:lang w:val="nb-NO"/>
              </w:rPr>
            </w:pPr>
          </w:p>
          <w:p w14:paraId="67B1A139" w14:textId="77777777" w:rsidR="00275187" w:rsidRPr="000A6A3D" w:rsidRDefault="00275187" w:rsidP="000A6A3D">
            <w:pPr>
              <w:rPr>
                <w:lang w:val="nb-NO"/>
              </w:rPr>
            </w:pPr>
          </w:p>
          <w:p w14:paraId="4C66E5C8" w14:textId="77777777" w:rsidR="00275187" w:rsidRPr="000A6A3D" w:rsidRDefault="00275187" w:rsidP="000A6A3D">
            <w:pPr>
              <w:rPr>
                <w:lang w:val="nb-NO"/>
              </w:rPr>
            </w:pPr>
          </w:p>
          <w:p w14:paraId="51ECE304" w14:textId="2482E3B9" w:rsidR="00093475" w:rsidRPr="000A6A3D" w:rsidRDefault="00093475" w:rsidP="000A6A3D">
            <w:pPr>
              <w:rPr>
                <w:lang w:val="nb-NO"/>
              </w:rPr>
            </w:pPr>
            <w:r w:rsidRPr="000A6A3D">
              <w:rPr>
                <w:lang w:val="nb-NO"/>
              </w:rPr>
              <w:t xml:space="preserve">HS theo dõi, ghi bài </w:t>
            </w:r>
          </w:p>
          <w:p w14:paraId="07CDFE60" w14:textId="77777777" w:rsidR="00093475" w:rsidRPr="000A6A3D" w:rsidRDefault="00093475" w:rsidP="000A6A3D">
            <w:pPr>
              <w:rPr>
                <w:lang w:val="nb-NO"/>
              </w:rPr>
            </w:pPr>
          </w:p>
          <w:p w14:paraId="04A46E43" w14:textId="77777777" w:rsidR="00093475" w:rsidRPr="000A6A3D" w:rsidRDefault="00093475" w:rsidP="000A6A3D">
            <w:pPr>
              <w:rPr>
                <w:lang w:val="nb-NO"/>
              </w:rPr>
            </w:pPr>
          </w:p>
          <w:p w14:paraId="3326BB76" w14:textId="77777777" w:rsidR="00093475" w:rsidRPr="000A6A3D" w:rsidRDefault="00093475" w:rsidP="000A6A3D">
            <w:pPr>
              <w:rPr>
                <w:lang w:val="nb-NO"/>
              </w:rPr>
            </w:pPr>
          </w:p>
          <w:p w14:paraId="13FEE2D7" w14:textId="77777777" w:rsidR="00093475" w:rsidRPr="000A6A3D" w:rsidRDefault="00093475" w:rsidP="000A6A3D">
            <w:pPr>
              <w:rPr>
                <w:lang w:val="nb-NO"/>
              </w:rPr>
            </w:pPr>
          </w:p>
          <w:p w14:paraId="3450FBD7" w14:textId="77777777" w:rsidR="00093475" w:rsidRPr="000A6A3D" w:rsidRDefault="00093475" w:rsidP="000A6A3D">
            <w:pPr>
              <w:rPr>
                <w:lang w:val="nb-NO"/>
              </w:rPr>
            </w:pPr>
          </w:p>
          <w:p w14:paraId="28CF921C" w14:textId="77777777" w:rsidR="00093475" w:rsidRPr="000A6A3D" w:rsidRDefault="00093475" w:rsidP="000A6A3D">
            <w:pPr>
              <w:rPr>
                <w:lang w:val="nb-NO"/>
              </w:rPr>
            </w:pPr>
          </w:p>
          <w:p w14:paraId="3E250FB8" w14:textId="77777777" w:rsidR="00093475" w:rsidRPr="000A6A3D" w:rsidRDefault="00093475" w:rsidP="000A6A3D">
            <w:pPr>
              <w:rPr>
                <w:lang w:val="nb-NO"/>
              </w:rPr>
            </w:pPr>
          </w:p>
          <w:p w14:paraId="2ED8CDA0" w14:textId="77777777" w:rsidR="00093475" w:rsidRPr="000A6A3D" w:rsidRDefault="00093475" w:rsidP="000A6A3D">
            <w:pPr>
              <w:rPr>
                <w:lang w:val="nb-NO"/>
              </w:rPr>
            </w:pPr>
          </w:p>
          <w:p w14:paraId="4E554D6A" w14:textId="77777777" w:rsidR="00093475" w:rsidRPr="000A6A3D" w:rsidRDefault="00093475" w:rsidP="000A6A3D">
            <w:pPr>
              <w:rPr>
                <w:lang w:val="nb-NO"/>
              </w:rPr>
            </w:pPr>
          </w:p>
          <w:p w14:paraId="2FC35E5D" w14:textId="77777777" w:rsidR="00275187" w:rsidRPr="000A6A3D" w:rsidRDefault="00275187" w:rsidP="000A6A3D">
            <w:pPr>
              <w:rPr>
                <w:lang w:val="nb-NO"/>
              </w:rPr>
            </w:pPr>
            <w:r w:rsidRPr="000A6A3D">
              <w:rPr>
                <w:lang w:val="nb-NO"/>
              </w:rPr>
              <w:t xml:space="preserve">HS theo dõi, ghi bài </w:t>
            </w:r>
          </w:p>
          <w:p w14:paraId="7507F23E" w14:textId="77777777" w:rsidR="00275187" w:rsidRPr="000A6A3D" w:rsidRDefault="00275187" w:rsidP="000A6A3D">
            <w:pPr>
              <w:rPr>
                <w:lang w:val="nb-NO"/>
              </w:rPr>
            </w:pPr>
          </w:p>
          <w:p w14:paraId="3987B0A1" w14:textId="77777777" w:rsidR="00093475" w:rsidRPr="000A6A3D" w:rsidRDefault="00093475" w:rsidP="000A6A3D">
            <w:pPr>
              <w:rPr>
                <w:lang w:val="nb-NO"/>
              </w:rPr>
            </w:pPr>
          </w:p>
          <w:p w14:paraId="258FD127" w14:textId="77777777" w:rsidR="00093475" w:rsidRPr="000A6A3D" w:rsidRDefault="00093475" w:rsidP="000A6A3D">
            <w:pPr>
              <w:rPr>
                <w:lang w:val="nb-NO"/>
              </w:rPr>
            </w:pPr>
          </w:p>
          <w:p w14:paraId="195795A5" w14:textId="77777777" w:rsidR="00093475" w:rsidRPr="000A6A3D" w:rsidRDefault="00093475" w:rsidP="000A6A3D">
            <w:pPr>
              <w:rPr>
                <w:lang w:val="nb-NO"/>
              </w:rPr>
            </w:pPr>
          </w:p>
          <w:p w14:paraId="67ACF68D" w14:textId="24D1F8FD" w:rsidR="00782A82" w:rsidRDefault="00782A82" w:rsidP="000A6A3D">
            <w:pPr>
              <w:rPr>
                <w:lang w:val="nb-NO"/>
              </w:rPr>
            </w:pPr>
          </w:p>
          <w:p w14:paraId="33E2387C" w14:textId="77777777" w:rsidR="00782A82" w:rsidRPr="00782A82" w:rsidRDefault="00782A82" w:rsidP="00782A82">
            <w:pPr>
              <w:rPr>
                <w:lang w:val="nb-NO"/>
              </w:rPr>
            </w:pPr>
          </w:p>
          <w:p w14:paraId="238E360F" w14:textId="77777777" w:rsidR="00782A82" w:rsidRPr="00782A82" w:rsidRDefault="00782A82" w:rsidP="00782A82">
            <w:pPr>
              <w:rPr>
                <w:lang w:val="nb-NO"/>
              </w:rPr>
            </w:pPr>
          </w:p>
          <w:p w14:paraId="5CAB87C4" w14:textId="77777777" w:rsidR="00782A82" w:rsidRPr="00782A82" w:rsidRDefault="00782A82" w:rsidP="00782A82">
            <w:pPr>
              <w:rPr>
                <w:lang w:val="nb-NO"/>
              </w:rPr>
            </w:pPr>
          </w:p>
          <w:p w14:paraId="5C94E745" w14:textId="77777777" w:rsidR="00782A82" w:rsidRPr="00782A82" w:rsidRDefault="00782A82" w:rsidP="00782A82">
            <w:pPr>
              <w:rPr>
                <w:lang w:val="nb-NO"/>
              </w:rPr>
            </w:pPr>
          </w:p>
          <w:p w14:paraId="2649B995" w14:textId="577928CB" w:rsidR="00782A82" w:rsidRDefault="00782A82" w:rsidP="00782A82">
            <w:pPr>
              <w:rPr>
                <w:lang w:val="nb-NO"/>
              </w:rPr>
            </w:pPr>
          </w:p>
          <w:p w14:paraId="697F2292" w14:textId="77777777" w:rsidR="00782A82" w:rsidRDefault="00782A82" w:rsidP="00782A82">
            <w:pPr>
              <w:rPr>
                <w:lang w:val="nb-NO"/>
              </w:rPr>
            </w:pPr>
          </w:p>
          <w:p w14:paraId="5EECE339" w14:textId="40D5EA02" w:rsidR="00782A82" w:rsidRPr="000A6A3D" w:rsidRDefault="00782A82" w:rsidP="00782A82">
            <w:pPr>
              <w:rPr>
                <w:lang w:val="nb-NO"/>
              </w:rPr>
            </w:pPr>
            <w:r w:rsidRPr="000A6A3D">
              <w:rPr>
                <w:lang w:val="nb-NO"/>
              </w:rPr>
              <w:t xml:space="preserve">HS theo dõi, ghi bài </w:t>
            </w:r>
          </w:p>
          <w:p w14:paraId="5E1ECEB5" w14:textId="77777777" w:rsidR="00093475" w:rsidRPr="00782A82" w:rsidRDefault="00093475" w:rsidP="00782A82">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093475" w:rsidRPr="000A6A3D" w:rsidRDefault="00093475" w:rsidP="000A6A3D">
            <w:pPr>
              <w:rPr>
                <w:lang w:val="nb-NO"/>
              </w:rPr>
            </w:pPr>
          </w:p>
          <w:p w14:paraId="74C88693" w14:textId="3A578A7D" w:rsidR="00510E5D" w:rsidRPr="000A6A3D" w:rsidRDefault="00510E5D" w:rsidP="00510E5D">
            <w:pPr>
              <w:jc w:val="center"/>
              <w:rPr>
                <w:lang w:val="pt-BR"/>
              </w:rPr>
            </w:pPr>
            <w:r>
              <w:rPr>
                <w:lang w:val="pt-BR"/>
              </w:rPr>
              <w:t>2</w:t>
            </w:r>
            <w:r w:rsidR="00CA26CF">
              <w:rPr>
                <w:lang w:val="pt-BR"/>
              </w:rPr>
              <w:t>5</w:t>
            </w:r>
          </w:p>
          <w:p w14:paraId="4BDF9A2E" w14:textId="77777777" w:rsidR="00510E5D" w:rsidRPr="000A6A3D" w:rsidRDefault="00510E5D" w:rsidP="00510E5D">
            <w:pPr>
              <w:jc w:val="center"/>
              <w:rPr>
                <w:lang w:val="pt-BR"/>
              </w:rPr>
            </w:pPr>
            <w:r w:rsidRPr="000A6A3D">
              <w:rPr>
                <w:lang w:val="pt-BR"/>
              </w:rPr>
              <w:t>phút</w:t>
            </w:r>
          </w:p>
          <w:p w14:paraId="1A963119" w14:textId="77777777" w:rsidR="00093475" w:rsidRPr="000A6A3D" w:rsidRDefault="00093475" w:rsidP="000A6A3D">
            <w:pPr>
              <w:jc w:val="center"/>
              <w:rPr>
                <w:lang w:val="pt-BR"/>
              </w:rPr>
            </w:pPr>
          </w:p>
          <w:p w14:paraId="0EE65CEF" w14:textId="77777777" w:rsidR="00093475" w:rsidRPr="000A6A3D" w:rsidRDefault="00093475" w:rsidP="000A6A3D">
            <w:pPr>
              <w:jc w:val="center"/>
              <w:rPr>
                <w:lang w:val="pt-BR"/>
              </w:rPr>
            </w:pPr>
          </w:p>
          <w:p w14:paraId="3687EFED" w14:textId="77777777" w:rsidR="00093475" w:rsidRPr="000A6A3D" w:rsidRDefault="00093475" w:rsidP="000A6A3D">
            <w:pPr>
              <w:jc w:val="center"/>
              <w:rPr>
                <w:lang w:val="pt-BR"/>
              </w:rPr>
            </w:pPr>
          </w:p>
          <w:p w14:paraId="180C2C4B" w14:textId="77777777" w:rsidR="00093475" w:rsidRPr="000A6A3D" w:rsidRDefault="00093475" w:rsidP="000A6A3D">
            <w:pPr>
              <w:jc w:val="center"/>
              <w:rPr>
                <w:lang w:val="pt-BR"/>
              </w:rPr>
            </w:pPr>
          </w:p>
          <w:p w14:paraId="260C00E1" w14:textId="77777777" w:rsidR="00093475" w:rsidRPr="000A6A3D" w:rsidRDefault="00093475" w:rsidP="000A6A3D">
            <w:pPr>
              <w:jc w:val="center"/>
              <w:rPr>
                <w:lang w:val="pt-BR"/>
              </w:rPr>
            </w:pPr>
          </w:p>
          <w:p w14:paraId="358A8417" w14:textId="77777777" w:rsidR="00093475" w:rsidRPr="000A6A3D" w:rsidRDefault="00093475" w:rsidP="000A6A3D">
            <w:pPr>
              <w:jc w:val="center"/>
              <w:rPr>
                <w:lang w:val="pt-BR"/>
              </w:rPr>
            </w:pPr>
          </w:p>
          <w:p w14:paraId="1DFA43B8" w14:textId="77777777" w:rsidR="00093475" w:rsidRPr="000A6A3D" w:rsidRDefault="00093475" w:rsidP="000A6A3D">
            <w:pPr>
              <w:jc w:val="center"/>
              <w:rPr>
                <w:lang w:val="pt-BR"/>
              </w:rPr>
            </w:pPr>
          </w:p>
          <w:p w14:paraId="2504A9C2" w14:textId="77777777" w:rsidR="00093475" w:rsidRPr="000A6A3D" w:rsidRDefault="00093475" w:rsidP="000A6A3D">
            <w:pPr>
              <w:jc w:val="center"/>
              <w:rPr>
                <w:lang w:val="pt-BR"/>
              </w:rPr>
            </w:pPr>
          </w:p>
          <w:p w14:paraId="3EF14EFE" w14:textId="3FCACDE5" w:rsidR="00093475" w:rsidRDefault="00093475" w:rsidP="000A6A3D">
            <w:pPr>
              <w:jc w:val="center"/>
              <w:rPr>
                <w:lang w:val="pt-BR"/>
              </w:rPr>
            </w:pPr>
          </w:p>
          <w:p w14:paraId="6249A8F9" w14:textId="3EE4500B" w:rsidR="00CA26CF" w:rsidRDefault="00CA26CF" w:rsidP="000A6A3D">
            <w:pPr>
              <w:jc w:val="center"/>
              <w:rPr>
                <w:lang w:val="pt-BR"/>
              </w:rPr>
            </w:pPr>
          </w:p>
          <w:p w14:paraId="57DF8BF0" w14:textId="77777777" w:rsidR="00CA26CF" w:rsidRPr="000A6A3D" w:rsidRDefault="00CA26CF" w:rsidP="000A6A3D">
            <w:pPr>
              <w:jc w:val="center"/>
              <w:rPr>
                <w:lang w:val="pt-BR"/>
              </w:rPr>
            </w:pPr>
          </w:p>
          <w:p w14:paraId="26415678" w14:textId="4BB9BD31" w:rsidR="00510E5D" w:rsidRPr="000A6A3D" w:rsidRDefault="00510E5D" w:rsidP="00510E5D">
            <w:pPr>
              <w:jc w:val="center"/>
              <w:rPr>
                <w:lang w:val="pt-BR"/>
              </w:rPr>
            </w:pPr>
            <w:r>
              <w:rPr>
                <w:lang w:val="pt-BR"/>
              </w:rPr>
              <w:t>20</w:t>
            </w:r>
          </w:p>
          <w:p w14:paraId="339EF8FC" w14:textId="77777777" w:rsidR="00510E5D" w:rsidRPr="000A6A3D" w:rsidRDefault="00510E5D" w:rsidP="00510E5D">
            <w:pPr>
              <w:jc w:val="center"/>
              <w:rPr>
                <w:lang w:val="pt-BR"/>
              </w:rPr>
            </w:pPr>
            <w:r w:rsidRPr="000A6A3D">
              <w:rPr>
                <w:lang w:val="pt-BR"/>
              </w:rPr>
              <w:t>phút</w:t>
            </w:r>
          </w:p>
          <w:p w14:paraId="4A70461B" w14:textId="77777777" w:rsidR="00093475" w:rsidRPr="000A6A3D" w:rsidRDefault="00093475" w:rsidP="000A6A3D">
            <w:pPr>
              <w:jc w:val="center"/>
              <w:rPr>
                <w:lang w:val="pt-BR"/>
              </w:rPr>
            </w:pPr>
          </w:p>
          <w:p w14:paraId="503E5FDC" w14:textId="77777777" w:rsidR="00093475" w:rsidRPr="000A6A3D" w:rsidRDefault="00093475" w:rsidP="000A6A3D">
            <w:pPr>
              <w:jc w:val="center"/>
              <w:rPr>
                <w:lang w:val="pt-BR"/>
              </w:rPr>
            </w:pPr>
          </w:p>
          <w:p w14:paraId="03F063E7" w14:textId="77777777" w:rsidR="00093475" w:rsidRPr="000A6A3D" w:rsidRDefault="00093475" w:rsidP="000A6A3D">
            <w:pPr>
              <w:jc w:val="center"/>
              <w:rPr>
                <w:lang w:val="pt-BR"/>
              </w:rPr>
            </w:pPr>
          </w:p>
          <w:p w14:paraId="38353463" w14:textId="77777777" w:rsidR="00093475" w:rsidRPr="000A6A3D" w:rsidRDefault="00093475" w:rsidP="000A6A3D">
            <w:pPr>
              <w:jc w:val="center"/>
              <w:rPr>
                <w:lang w:val="pt-BR"/>
              </w:rPr>
            </w:pPr>
          </w:p>
          <w:p w14:paraId="6C279EE4" w14:textId="77777777" w:rsidR="00093475" w:rsidRPr="000A6A3D" w:rsidRDefault="00093475" w:rsidP="000A6A3D">
            <w:pPr>
              <w:jc w:val="center"/>
              <w:rPr>
                <w:lang w:val="pt-BR"/>
              </w:rPr>
            </w:pPr>
          </w:p>
          <w:p w14:paraId="4707845E" w14:textId="77777777" w:rsidR="00093475" w:rsidRPr="000A6A3D" w:rsidRDefault="00093475" w:rsidP="000A6A3D">
            <w:pPr>
              <w:jc w:val="center"/>
              <w:rPr>
                <w:lang w:val="pt-BR"/>
              </w:rPr>
            </w:pPr>
          </w:p>
          <w:p w14:paraId="066DE796" w14:textId="77777777" w:rsidR="00093475" w:rsidRPr="000A6A3D" w:rsidRDefault="00093475" w:rsidP="000A6A3D">
            <w:pPr>
              <w:jc w:val="center"/>
              <w:rPr>
                <w:lang w:val="pt-BR"/>
              </w:rPr>
            </w:pPr>
          </w:p>
          <w:p w14:paraId="415A2C60" w14:textId="77777777" w:rsidR="00093475" w:rsidRPr="000A6A3D" w:rsidRDefault="00093475" w:rsidP="000A6A3D">
            <w:pPr>
              <w:jc w:val="center"/>
              <w:rPr>
                <w:lang w:val="pt-BR"/>
              </w:rPr>
            </w:pPr>
          </w:p>
          <w:p w14:paraId="2C783F94" w14:textId="77777777" w:rsidR="00093475" w:rsidRDefault="00093475" w:rsidP="000A6A3D">
            <w:pPr>
              <w:jc w:val="center"/>
              <w:rPr>
                <w:lang w:val="nb-NO"/>
              </w:rPr>
            </w:pPr>
          </w:p>
          <w:p w14:paraId="5745027C" w14:textId="77777777" w:rsidR="00CA26CF" w:rsidRDefault="00CA26CF" w:rsidP="000A6A3D">
            <w:pPr>
              <w:jc w:val="center"/>
              <w:rPr>
                <w:lang w:val="nb-NO"/>
              </w:rPr>
            </w:pPr>
          </w:p>
          <w:p w14:paraId="190BB64F" w14:textId="77777777" w:rsidR="00CA26CF" w:rsidRDefault="00CA26CF" w:rsidP="000A6A3D">
            <w:pPr>
              <w:jc w:val="center"/>
              <w:rPr>
                <w:lang w:val="nb-NO"/>
              </w:rPr>
            </w:pPr>
          </w:p>
          <w:p w14:paraId="3079DE7D" w14:textId="77777777" w:rsidR="00CA26CF" w:rsidRDefault="00CA26CF" w:rsidP="000A6A3D">
            <w:pPr>
              <w:jc w:val="center"/>
              <w:rPr>
                <w:lang w:val="nb-NO"/>
              </w:rPr>
            </w:pPr>
          </w:p>
          <w:p w14:paraId="4C940257" w14:textId="77777777" w:rsidR="00CA26CF" w:rsidRDefault="00CA26CF" w:rsidP="000A6A3D">
            <w:pPr>
              <w:jc w:val="center"/>
              <w:rPr>
                <w:lang w:val="nb-NO"/>
              </w:rPr>
            </w:pPr>
          </w:p>
          <w:p w14:paraId="302EA158" w14:textId="77777777" w:rsidR="00CA26CF" w:rsidRDefault="00CA26CF" w:rsidP="000A6A3D">
            <w:pPr>
              <w:jc w:val="center"/>
              <w:rPr>
                <w:lang w:val="nb-NO"/>
              </w:rPr>
            </w:pPr>
          </w:p>
          <w:p w14:paraId="31BF5DE8" w14:textId="4653B7ED" w:rsidR="00CA26CF" w:rsidRPr="000A6A3D" w:rsidRDefault="00CA26CF" w:rsidP="00CA26CF">
            <w:pPr>
              <w:jc w:val="center"/>
              <w:rPr>
                <w:lang w:val="pt-BR"/>
              </w:rPr>
            </w:pPr>
            <w:r>
              <w:rPr>
                <w:lang w:val="pt-BR"/>
              </w:rPr>
              <w:t>15</w:t>
            </w:r>
          </w:p>
          <w:p w14:paraId="15824AE0" w14:textId="77777777" w:rsidR="00CA26CF" w:rsidRPr="000A6A3D" w:rsidRDefault="00CA26CF" w:rsidP="00CA26CF">
            <w:pPr>
              <w:jc w:val="center"/>
              <w:rPr>
                <w:lang w:val="pt-BR"/>
              </w:rPr>
            </w:pPr>
            <w:r w:rsidRPr="000A6A3D">
              <w:rPr>
                <w:lang w:val="pt-BR"/>
              </w:rPr>
              <w:t>phút</w:t>
            </w:r>
          </w:p>
          <w:p w14:paraId="2FF515F2" w14:textId="77777777" w:rsidR="00CA26CF" w:rsidRDefault="00CA26CF" w:rsidP="000A6A3D">
            <w:pPr>
              <w:jc w:val="center"/>
              <w:rPr>
                <w:lang w:val="nb-NO"/>
              </w:rPr>
            </w:pPr>
          </w:p>
          <w:p w14:paraId="04753AE2" w14:textId="77777777" w:rsidR="00CA26CF" w:rsidRDefault="00CA26CF" w:rsidP="000A6A3D">
            <w:pPr>
              <w:jc w:val="center"/>
              <w:rPr>
                <w:lang w:val="nb-NO"/>
              </w:rPr>
            </w:pPr>
          </w:p>
          <w:p w14:paraId="350046FE" w14:textId="77777777" w:rsidR="00CA26CF" w:rsidRDefault="00CA26CF" w:rsidP="000A6A3D">
            <w:pPr>
              <w:jc w:val="center"/>
              <w:rPr>
                <w:lang w:val="nb-NO"/>
              </w:rPr>
            </w:pPr>
          </w:p>
          <w:p w14:paraId="14AFF38A" w14:textId="77777777" w:rsidR="00CA26CF" w:rsidRDefault="00CA26CF" w:rsidP="000A6A3D">
            <w:pPr>
              <w:jc w:val="center"/>
              <w:rPr>
                <w:lang w:val="nb-NO"/>
              </w:rPr>
            </w:pPr>
          </w:p>
          <w:p w14:paraId="39745AC3" w14:textId="77777777" w:rsidR="00CA26CF" w:rsidRDefault="00CA26CF" w:rsidP="00CA26CF">
            <w:pPr>
              <w:jc w:val="center"/>
              <w:rPr>
                <w:lang w:val="pt-BR"/>
              </w:rPr>
            </w:pPr>
          </w:p>
          <w:p w14:paraId="3D1EB74C" w14:textId="277CEC44" w:rsidR="00CA26CF" w:rsidRPr="000A6A3D" w:rsidRDefault="00CA26CF" w:rsidP="00CA26CF">
            <w:pPr>
              <w:jc w:val="center"/>
              <w:rPr>
                <w:lang w:val="pt-BR"/>
              </w:rPr>
            </w:pPr>
            <w:r>
              <w:rPr>
                <w:lang w:val="pt-BR"/>
              </w:rPr>
              <w:t>38</w:t>
            </w:r>
          </w:p>
          <w:p w14:paraId="5E6AA0FF" w14:textId="77777777" w:rsidR="00CA26CF" w:rsidRPr="000A6A3D" w:rsidRDefault="00CA26CF" w:rsidP="00CA26CF">
            <w:pPr>
              <w:jc w:val="center"/>
              <w:rPr>
                <w:lang w:val="pt-BR"/>
              </w:rPr>
            </w:pPr>
            <w:r w:rsidRPr="000A6A3D">
              <w:rPr>
                <w:lang w:val="pt-BR"/>
              </w:rPr>
              <w:t>phút</w:t>
            </w:r>
          </w:p>
          <w:p w14:paraId="3B653245" w14:textId="66B04E12" w:rsidR="00CA26CF" w:rsidRPr="000A6A3D" w:rsidRDefault="00CA26CF" w:rsidP="000A6A3D">
            <w:pPr>
              <w:jc w:val="center"/>
              <w:rPr>
                <w:lang w:val="nb-NO"/>
              </w:rPr>
            </w:pPr>
          </w:p>
        </w:tc>
      </w:tr>
      <w:tr w:rsidR="00093475"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093475" w:rsidRPr="000A6A3D" w:rsidRDefault="0009347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093475" w:rsidRPr="000A6A3D" w:rsidRDefault="00093475" w:rsidP="000A6A3D">
            <w:pPr>
              <w:rPr>
                <w:b/>
                <w:bCs/>
                <w:u w:val="single"/>
                <w:lang w:val="nb-NO"/>
              </w:rPr>
            </w:pPr>
            <w:r w:rsidRPr="000A6A3D">
              <w:rPr>
                <w:b/>
                <w:bCs/>
                <w:u w:val="single"/>
                <w:lang w:val="nb-NO"/>
              </w:rPr>
              <w:t>Củng cố kiến thức và kết thúc bài</w:t>
            </w:r>
          </w:p>
          <w:p w14:paraId="5B2B9826" w14:textId="77777777" w:rsidR="00275187" w:rsidRPr="000A6A3D" w:rsidRDefault="00093475" w:rsidP="000A6A3D">
            <w:pPr>
              <w:rPr>
                <w:bCs/>
                <w:lang w:val="nb-NO"/>
              </w:rPr>
            </w:pPr>
            <w:r w:rsidRPr="000A6A3D">
              <w:rPr>
                <w:bCs/>
                <w:lang w:val="nb-NO"/>
              </w:rPr>
              <w:t xml:space="preserve">1. </w:t>
            </w:r>
            <w:r w:rsidR="00275187" w:rsidRPr="000A6A3D">
              <w:rPr>
                <w:bCs/>
                <w:lang w:val="nb-NO"/>
              </w:rPr>
              <w:t>Hạt nhân nguyên tử</w:t>
            </w:r>
          </w:p>
          <w:p w14:paraId="13D3CEBE" w14:textId="77777777" w:rsidR="00093475" w:rsidRPr="000A6A3D" w:rsidRDefault="00093475" w:rsidP="000A6A3D">
            <w:pPr>
              <w:rPr>
                <w:lang w:val="nb-NO"/>
              </w:rPr>
            </w:pPr>
            <w:r w:rsidRPr="000A6A3D">
              <w:rPr>
                <w:lang w:val="nb-NO"/>
              </w:rPr>
              <w:t xml:space="preserve">2. </w:t>
            </w:r>
            <w:r w:rsidR="00275187" w:rsidRPr="000A6A3D">
              <w:rPr>
                <w:lang w:val="nb-NO"/>
              </w:rPr>
              <w:t>Nguyên tố hóa học.</w:t>
            </w:r>
          </w:p>
          <w:p w14:paraId="2C1C0737" w14:textId="77777777" w:rsidR="00275187" w:rsidRPr="000A6A3D" w:rsidRDefault="00275187" w:rsidP="000A6A3D">
            <w:pPr>
              <w:rPr>
                <w:lang w:val="vi-VN"/>
              </w:rPr>
            </w:pPr>
            <w:r w:rsidRPr="000A6A3D">
              <w:rPr>
                <w:lang w:val="vi-VN"/>
              </w:rPr>
              <w:t>3. Đồng vị</w:t>
            </w:r>
          </w:p>
          <w:p w14:paraId="60BF6078" w14:textId="65B5B6E0" w:rsidR="00275187" w:rsidRPr="000A6A3D" w:rsidRDefault="00275187" w:rsidP="000A6A3D">
            <w:r w:rsidRPr="000A6A3D">
              <w:rPr>
                <w:lang w:val="vi-VN"/>
              </w:rPr>
              <w:t>4. Nguyên tử khối và nguyên tử khối trung bình của các nguyên tố hóa học</w:t>
            </w:r>
            <w:r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093475" w:rsidRPr="000A6A3D" w:rsidRDefault="00093475" w:rsidP="000A6A3D">
            <w:pPr>
              <w:rPr>
                <w:lang w:val="nb-NO"/>
              </w:rPr>
            </w:pPr>
          </w:p>
          <w:p w14:paraId="68FA3607" w14:textId="6B23F862" w:rsidR="00093475" w:rsidRPr="000A6A3D" w:rsidRDefault="00093475"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275187" w:rsidRPr="000A6A3D">
              <w:rPr>
                <w:lang w:val="nb-NO"/>
              </w:rPr>
              <w:t>5-6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093475" w:rsidRPr="000A6A3D" w:rsidRDefault="00093475" w:rsidP="000A6A3D">
            <w:pPr>
              <w:rPr>
                <w:lang w:val="nb-NO"/>
              </w:rPr>
            </w:pPr>
          </w:p>
          <w:p w14:paraId="747DFD25" w14:textId="77777777" w:rsidR="00093475" w:rsidRPr="000A6A3D" w:rsidRDefault="00093475"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093475" w:rsidRPr="000A6A3D" w:rsidRDefault="00093475" w:rsidP="000A6A3D">
            <w:pPr>
              <w:jc w:val="center"/>
              <w:rPr>
                <w:lang w:val="nb-NO"/>
              </w:rPr>
            </w:pPr>
          </w:p>
          <w:p w14:paraId="6B955996" w14:textId="77777777" w:rsidR="00093475" w:rsidRPr="000A6A3D" w:rsidRDefault="00093475" w:rsidP="000A6A3D">
            <w:pPr>
              <w:jc w:val="center"/>
              <w:rPr>
                <w:lang w:val="nb-NO"/>
              </w:rPr>
            </w:pPr>
            <w:r w:rsidRPr="000A6A3D">
              <w:rPr>
                <w:lang w:val="pt-BR"/>
              </w:rPr>
              <w:t>25 phút</w:t>
            </w:r>
          </w:p>
        </w:tc>
      </w:tr>
      <w:tr w:rsidR="00093475"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093475" w:rsidRPr="000A6A3D" w:rsidRDefault="0009347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093475" w:rsidRPr="000A6A3D" w:rsidRDefault="00093475" w:rsidP="000A6A3D">
            <w:pPr>
              <w:rPr>
                <w:b/>
                <w:bCs/>
                <w:u w:val="single"/>
                <w:lang w:val="pt-BR"/>
              </w:rPr>
            </w:pPr>
            <w:r w:rsidRPr="000A6A3D">
              <w:rPr>
                <w:b/>
                <w:bCs/>
                <w:u w:val="single"/>
                <w:lang w:val="pt-BR"/>
              </w:rPr>
              <w:t>Hướng dẫn tự học</w:t>
            </w:r>
          </w:p>
          <w:p w14:paraId="4BD91B39" w14:textId="77777777" w:rsidR="00093475" w:rsidRPr="000A6A3D" w:rsidRDefault="00093475" w:rsidP="000A6A3D">
            <w:pPr>
              <w:rPr>
                <w:b/>
                <w:bCs/>
                <w:u w:val="single"/>
                <w:lang w:val="pt-BR"/>
              </w:rPr>
            </w:pPr>
          </w:p>
          <w:p w14:paraId="62F62DA0" w14:textId="409D8DEC" w:rsidR="00093475" w:rsidRPr="000A6A3D" w:rsidRDefault="00093475" w:rsidP="000A6A3D">
            <w:pPr>
              <w:rPr>
                <w:bCs/>
                <w:lang w:val="nb-NO"/>
              </w:rPr>
            </w:pPr>
            <w:r w:rsidRPr="000A6A3D">
              <w:rPr>
                <w:bCs/>
                <w:lang w:val="nb-NO"/>
              </w:rPr>
              <w:t xml:space="preserve">- Bài tập 6 - </w:t>
            </w:r>
            <w:r w:rsidR="00275187" w:rsidRPr="000A6A3D">
              <w:rPr>
                <w:bCs/>
                <w:lang w:val="nb-NO"/>
              </w:rPr>
              <w:t>11</w:t>
            </w:r>
            <w:r w:rsidRPr="000A6A3D">
              <w:rPr>
                <w:bCs/>
                <w:lang w:val="nb-NO"/>
              </w:rPr>
              <w:t xml:space="preserve"> trang </w:t>
            </w:r>
            <w:r w:rsidR="00F92FCC" w:rsidRPr="000A6A3D">
              <w:rPr>
                <w:bCs/>
                <w:lang w:val="nb-NO"/>
              </w:rPr>
              <w:t>6</w:t>
            </w:r>
            <w:r w:rsidRPr="000A6A3D">
              <w:rPr>
                <w:bCs/>
                <w:lang w:val="nb-NO"/>
              </w:rPr>
              <w:t xml:space="preserve"> trong giáo trình. </w:t>
            </w:r>
          </w:p>
          <w:p w14:paraId="19413DC0" w14:textId="078E319E" w:rsidR="00093475" w:rsidRPr="000A6A3D" w:rsidRDefault="00093475" w:rsidP="000A6A3D">
            <w:r w:rsidRPr="000A6A3D">
              <w:rPr>
                <w:lang w:val="pt-BR"/>
              </w:rPr>
              <w:t xml:space="preserve">- Chuẩn bị </w:t>
            </w:r>
            <w:r w:rsidRPr="000A6A3D">
              <w:rPr>
                <w:bCs/>
              </w:rPr>
              <w:t xml:space="preserve">Bài </w:t>
            </w:r>
            <w:r w:rsidR="00F92FCC" w:rsidRPr="000A6A3D">
              <w:rPr>
                <w:bCs/>
              </w:rPr>
              <w:t>3</w:t>
            </w:r>
            <w:r w:rsidRPr="000A6A3D">
              <w:rPr>
                <w:bCs/>
              </w:rPr>
              <w:t xml:space="preserve">. </w:t>
            </w:r>
            <w:r w:rsidR="00F92FCC" w:rsidRPr="000A6A3D">
              <w:t>Cấu tạo vỏ nguyên tử</w:t>
            </w:r>
          </w:p>
          <w:p w14:paraId="76EAB46E" w14:textId="77777777" w:rsidR="00093475" w:rsidRPr="000A6A3D" w:rsidRDefault="00093475" w:rsidP="000A6A3D">
            <w:pPr>
              <w:rPr>
                <w:bCs/>
                <w:u w:val="single"/>
                <w:lang w:val="nb-NO"/>
              </w:rPr>
            </w:pPr>
          </w:p>
          <w:p w14:paraId="2518DD51" w14:textId="77777777" w:rsidR="00093475" w:rsidRPr="000A6A3D" w:rsidRDefault="00093475" w:rsidP="000A6A3D">
            <w:pPr>
              <w:rPr>
                <w:bCs/>
                <w:u w:val="single"/>
                <w:lang w:val="nb-NO"/>
              </w:rPr>
            </w:pPr>
          </w:p>
          <w:p w14:paraId="45EF41EB" w14:textId="77777777" w:rsidR="00093475" w:rsidRPr="000A6A3D" w:rsidRDefault="0009347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093475" w:rsidRPr="000A6A3D" w:rsidRDefault="00093475" w:rsidP="000A6A3D">
            <w:pPr>
              <w:rPr>
                <w:lang w:val="pt-BR"/>
              </w:rPr>
            </w:pPr>
          </w:p>
          <w:p w14:paraId="2A5AEE9C" w14:textId="77777777" w:rsidR="00093475" w:rsidRPr="000A6A3D" w:rsidRDefault="0009347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093475" w:rsidRPr="000A6A3D" w:rsidRDefault="00093475" w:rsidP="000A6A3D">
            <w:pPr>
              <w:rPr>
                <w:lang w:val="de-DE"/>
              </w:rPr>
            </w:pPr>
          </w:p>
          <w:p w14:paraId="48013CD0" w14:textId="77777777" w:rsidR="00093475" w:rsidRPr="000A6A3D" w:rsidRDefault="00093475"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093475" w:rsidRPr="000A6A3D" w:rsidRDefault="00093475" w:rsidP="000A6A3D">
            <w:pPr>
              <w:jc w:val="center"/>
              <w:rPr>
                <w:lang w:val="pt-BR"/>
              </w:rPr>
            </w:pPr>
          </w:p>
          <w:p w14:paraId="37EB7BCD" w14:textId="77777777" w:rsidR="00093475" w:rsidRPr="000A6A3D" w:rsidRDefault="00093475" w:rsidP="000A6A3D">
            <w:pPr>
              <w:jc w:val="center"/>
              <w:rPr>
                <w:lang w:val="pt-BR"/>
              </w:rPr>
            </w:pPr>
            <w:r w:rsidRPr="000A6A3D">
              <w:rPr>
                <w:lang w:val="pt-BR"/>
              </w:rPr>
              <w:t>2 phút</w:t>
            </w:r>
          </w:p>
        </w:tc>
      </w:tr>
    </w:tbl>
    <w:p w14:paraId="74B3951E" w14:textId="77777777" w:rsidR="00093475" w:rsidRPr="000A6A3D" w:rsidRDefault="00093475"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77777777" w:rsidR="00093475" w:rsidRPr="000A6A3D" w:rsidRDefault="00093475" w:rsidP="000A6A3D">
            <w:pPr>
              <w:jc w:val="both"/>
            </w:pPr>
            <w:r w:rsidRPr="000A6A3D">
              <w:t xml:space="preserve">1. </w:t>
            </w:r>
            <w:r w:rsidRPr="000A6A3D">
              <w:rPr>
                <w:i/>
                <w:iCs/>
              </w:rPr>
              <w:t xml:space="preserve">Giáo trình hóa học 1, </w:t>
            </w:r>
            <w:r w:rsidRPr="000A6A3D">
              <w:t>Trường CĐ lý tự trọng Tp. HCM, năm 2018.</w:t>
            </w:r>
          </w:p>
          <w:p w14:paraId="682787D5" w14:textId="77777777"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F92E8F2" w14:textId="77777777" w:rsidR="00093475" w:rsidRPr="000A6A3D" w:rsidRDefault="00093475"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302E90B0" w14:textId="77777777" w:rsidR="00093475" w:rsidRPr="000A6A3D" w:rsidRDefault="00093475" w:rsidP="000A6A3D">
            <w:pPr>
              <w:rPr>
                <w:b/>
                <w:bCs/>
                <w:lang w:val="vi-VN"/>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77777777" w:rsidR="00093475" w:rsidRPr="000A6A3D" w:rsidRDefault="00093475" w:rsidP="000A6A3D">
            <w:pPr>
              <w:ind w:left="1330"/>
              <w:rPr>
                <w:i/>
                <w:lang w:val="pt-BR"/>
              </w:rPr>
            </w:pPr>
            <w:r w:rsidRPr="000A6A3D">
              <w:rPr>
                <w:i/>
                <w:lang w:val="pt-BR"/>
              </w:rPr>
              <w:t xml:space="preserve">Tp. Hồ Chí Minh, ngày      tháng      năm 20 </w:t>
            </w:r>
          </w:p>
          <w:p w14:paraId="70733ECB" w14:textId="77777777" w:rsidR="00093475" w:rsidRPr="000A6A3D" w:rsidRDefault="00093475" w:rsidP="000A6A3D">
            <w:pPr>
              <w:jc w:val="center"/>
              <w:rPr>
                <w:lang w:val="pt-BR"/>
              </w:rPr>
            </w:pPr>
            <w:r w:rsidRPr="000A6A3D">
              <w:rPr>
                <w:b/>
                <w:lang w:val="pt-BR"/>
              </w:rPr>
              <w:t>Giảng viên</w:t>
            </w: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763D0427" w:rsidR="00A33A53" w:rsidRPr="000A6A3D" w:rsidRDefault="00A33A53" w:rsidP="000A6A3D">
            <w:r w:rsidRPr="000A6A3D">
              <w:t xml:space="preserve">Thời gian thực hiện: </w:t>
            </w:r>
            <w:r w:rsidR="000A5B7A" w:rsidRPr="000A6A3D">
              <w:t>4</w:t>
            </w:r>
            <w:r w:rsidRPr="000A6A3D">
              <w:t xml:space="preserve"> tiết</w:t>
            </w:r>
          </w:p>
          <w:p w14:paraId="18608F51" w14:textId="60BB378B" w:rsidR="00A33A53" w:rsidRPr="000A6A3D" w:rsidRDefault="00A33A53"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4B66E3FA" w14:textId="77777777" w:rsidR="00A33A53" w:rsidRPr="000A6A3D" w:rsidRDefault="00A33A53" w:rsidP="000A6A3D">
            <w:r w:rsidRPr="000A6A3D">
              <w:t xml:space="preserve">Thực hiện ngày     tháng     năm 20 </w:t>
            </w:r>
          </w:p>
          <w:p w14:paraId="4544C796" w14:textId="77777777" w:rsidR="00A33A53" w:rsidRPr="000A6A3D" w:rsidRDefault="00A33A53" w:rsidP="000A6A3D"/>
        </w:tc>
      </w:tr>
    </w:tbl>
    <w:p w14:paraId="560DABAC" w14:textId="0F972FC2" w:rsidR="00A33A53" w:rsidRPr="000A6A3D" w:rsidRDefault="00A33A53" w:rsidP="000A6A3D">
      <w:pPr>
        <w:rPr>
          <w:lang w:val="it-IT"/>
        </w:rPr>
      </w:pPr>
      <w:r w:rsidRPr="000A6A3D">
        <w:rPr>
          <w:lang w:val="it-IT"/>
        </w:rPr>
        <w:t xml:space="preserve">Tên bài: </w:t>
      </w:r>
      <w:r w:rsidRPr="000A6A3D">
        <w:rPr>
          <w:lang w:val="it-IT"/>
        </w:rPr>
        <w:tab/>
      </w:r>
      <w:r w:rsidRPr="000A6A3D">
        <w:rPr>
          <w:lang w:val="it-IT"/>
        </w:rPr>
        <w:tab/>
      </w:r>
      <w:r w:rsidR="00814663">
        <w:rPr>
          <w:lang w:val="it-IT"/>
        </w:rPr>
        <w:tab/>
      </w:r>
      <w:r w:rsidR="00814663">
        <w:rPr>
          <w:lang w:val="it-IT"/>
        </w:rPr>
        <w:tab/>
      </w:r>
      <w:r w:rsidRPr="000A6A3D">
        <w:rPr>
          <w:b/>
          <w:i/>
        </w:rPr>
        <w:t xml:space="preserve">Bài </w:t>
      </w:r>
      <w:r w:rsidR="00F37303" w:rsidRPr="000A6A3D">
        <w:rPr>
          <w:b/>
          <w:i/>
        </w:rPr>
        <w:t>3</w:t>
      </w:r>
      <w:r w:rsidRPr="000A6A3D">
        <w:rPr>
          <w:b/>
          <w:i/>
        </w:rPr>
        <w:t xml:space="preserve">: </w:t>
      </w:r>
      <w:r w:rsidR="00F37303" w:rsidRPr="000A6A3D">
        <w:rPr>
          <w:b/>
        </w:rPr>
        <w:t>Cấu tạo vỏ nguyên tử</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5620A58E" w14:textId="77777777" w:rsidR="00A33A53" w:rsidRPr="000A6A3D" w:rsidRDefault="00A33A53" w:rsidP="000A6A3D">
      <w:pPr>
        <w:rPr>
          <w:b/>
        </w:rPr>
      </w:pPr>
      <w:r w:rsidRPr="000A6A3D">
        <w:rPr>
          <w:b/>
        </w:rPr>
        <w:t>1. Kiến thức:</w:t>
      </w:r>
    </w:p>
    <w:p w14:paraId="1F57E767" w14:textId="411BA5D0" w:rsidR="00006C34" w:rsidRPr="000A6A3D" w:rsidRDefault="00006C34" w:rsidP="000A6A3D">
      <w:pPr>
        <w:rPr>
          <w:lang w:val="it-IT"/>
        </w:rPr>
      </w:pPr>
      <w:r w:rsidRPr="000A6A3D">
        <w:rPr>
          <w:color w:val="000000"/>
        </w:rPr>
        <w:t xml:space="preserve">Sinh viên </w:t>
      </w:r>
      <w:r w:rsidRPr="000A6A3D">
        <w:rPr>
          <w:lang w:val="it-IT"/>
        </w:rPr>
        <w:t>hiểu được quy luật sắp xếp các electron trong vỏ nguyên tử của các nguyên tố.</w:t>
      </w:r>
    </w:p>
    <w:p w14:paraId="3C1962CE" w14:textId="1187F078" w:rsidR="00006C34" w:rsidRPr="000A6A3D" w:rsidRDefault="00006C34" w:rsidP="000A6A3D">
      <w:pPr>
        <w:rPr>
          <w:lang w:val="it-IT"/>
        </w:rPr>
      </w:pPr>
      <w:r w:rsidRPr="000A6A3D">
        <w:rPr>
          <w:color w:val="000000"/>
        </w:rPr>
        <w:t xml:space="preserve">Sinh viên </w:t>
      </w:r>
      <w:r w:rsidRPr="000A6A3D">
        <w:rPr>
          <w:lang w:val="it-IT"/>
        </w:rPr>
        <w:t>hiểu được sự chuyển động của electron quanh hạt nhân, hiểu cấu tạo vỏ nguyên tử.</w:t>
      </w:r>
    </w:p>
    <w:p w14:paraId="5CA4E837" w14:textId="4694D2E4" w:rsidR="00A33A53" w:rsidRPr="000A6A3D" w:rsidRDefault="00A33A53" w:rsidP="000A6A3D">
      <w:pPr>
        <w:jc w:val="both"/>
        <w:outlineLvl w:val="0"/>
      </w:pPr>
      <w:r w:rsidRPr="000A6A3D">
        <w:rPr>
          <w:b/>
          <w:bCs/>
        </w:rPr>
        <w:t xml:space="preserve">2. </w:t>
      </w:r>
      <w:r w:rsidR="004D3139" w:rsidRPr="000A6A3D">
        <w:rPr>
          <w:b/>
          <w:bCs/>
        </w:rPr>
        <w:t>Kỹ năng</w:t>
      </w:r>
      <w:r w:rsidRPr="000A6A3D">
        <w:rPr>
          <w:b/>
          <w:bCs/>
        </w:rPr>
        <w:t xml:space="preserve">: </w:t>
      </w:r>
    </w:p>
    <w:p w14:paraId="6229E1A8" w14:textId="49761B00" w:rsidR="00006C34" w:rsidRPr="000A6A3D" w:rsidRDefault="00A33A53" w:rsidP="000A6A3D">
      <w:pPr>
        <w:rPr>
          <w:b/>
        </w:rPr>
      </w:pPr>
      <w:r w:rsidRPr="000A6A3D">
        <w:rPr>
          <w:color w:val="000000"/>
        </w:rPr>
        <w:t xml:space="preserve">Sinh viên </w:t>
      </w:r>
      <w:r w:rsidRPr="000A6A3D">
        <w:rPr>
          <w:lang w:val="it-IT"/>
        </w:rPr>
        <w:t xml:space="preserve">giải được các bài tập có liên quan đến kiến thức: </w:t>
      </w:r>
      <w:r w:rsidR="00006C34" w:rsidRPr="000A6A3D">
        <w:t>cấu hình electron nguyên tử của 20 nguyên tố đầu tiên và các bài tập có liên quan đến kiến thức về phân lớp và lớp electron.</w:t>
      </w:r>
    </w:p>
    <w:p w14:paraId="2AB3ADED" w14:textId="08674FF7" w:rsidR="00A33A53" w:rsidRPr="000A6A3D" w:rsidRDefault="00A33A53" w:rsidP="000A6A3D">
      <w:pPr>
        <w:rPr>
          <w:lang w:val="vi-VN"/>
        </w:rPr>
      </w:pPr>
      <w:r w:rsidRPr="000A6A3D">
        <w:rPr>
          <w:b/>
          <w:bCs/>
        </w:rPr>
        <w:t>3. Thái độ</w:t>
      </w:r>
      <w:r w:rsidR="000D7FDD">
        <w:rPr>
          <w:b/>
          <w:bCs/>
        </w:rPr>
        <w:t>:</w:t>
      </w:r>
    </w:p>
    <w:p w14:paraId="4A241884" w14:textId="31ECDAB9" w:rsidR="00A33A53" w:rsidRPr="000A6A3D" w:rsidRDefault="00A33A53"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77777777" w:rsidR="00A33A53" w:rsidRPr="000A6A3D" w:rsidRDefault="00A33A53" w:rsidP="000A6A3D">
            <w:pPr>
              <w:jc w:val="both"/>
              <w:rPr>
                <w:iCs/>
                <w:lang w:val="de-DE"/>
              </w:rPr>
            </w:pPr>
            <w:r w:rsidRPr="000A6A3D">
              <w:rPr>
                <w:iCs/>
                <w:lang w:val="de-DE"/>
              </w:rPr>
              <w:t>- Nhắc lại lý thuyết về thành phần nguyên tử.</w:t>
            </w:r>
          </w:p>
          <w:p w14:paraId="7BD35036" w14:textId="77777777" w:rsidR="00A33A53" w:rsidRPr="000A6A3D" w:rsidRDefault="00A33A53"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0A6A3D">
            <w:pPr>
              <w:rPr>
                <w:lang w:val="de-DE"/>
              </w:rPr>
            </w:pPr>
          </w:p>
          <w:p w14:paraId="7E9570E5" w14:textId="77777777" w:rsidR="00A33A53" w:rsidRPr="000A6A3D" w:rsidRDefault="00A33A53" w:rsidP="000A6A3D">
            <w:pPr>
              <w:rPr>
                <w:lang w:val="de-DE"/>
              </w:rPr>
            </w:pPr>
            <w:r w:rsidRPr="000A6A3D">
              <w:rPr>
                <w:lang w:val="de-DE"/>
              </w:rPr>
              <w:t>- Đặt câu hỏi kiểm tra bài cũ.</w:t>
            </w:r>
          </w:p>
          <w:p w14:paraId="4618F734" w14:textId="77777777" w:rsidR="00A33A53" w:rsidRPr="000A6A3D" w:rsidRDefault="00A33A53" w:rsidP="000A6A3D">
            <w:pPr>
              <w:rPr>
                <w:lang w:val="de-DE"/>
              </w:rPr>
            </w:pPr>
            <w:r w:rsidRPr="000A6A3D">
              <w:rPr>
                <w:lang w:val="de-DE"/>
              </w:rPr>
              <w:t>- Nhận xét câu trả lời của học sinh.</w:t>
            </w:r>
          </w:p>
          <w:p w14:paraId="46D06307" w14:textId="77777777" w:rsidR="00A33A53" w:rsidRPr="000A6A3D" w:rsidRDefault="00A33A53"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0A6A3D">
            <w:pPr>
              <w:rPr>
                <w:lang w:val="de-DE"/>
              </w:rPr>
            </w:pPr>
          </w:p>
          <w:p w14:paraId="4DBBF8E3" w14:textId="77777777" w:rsidR="00A33A53" w:rsidRPr="000A6A3D" w:rsidRDefault="00A33A53"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47FB2D" w14:textId="77777777" w:rsidR="00A33A53" w:rsidRPr="000A6A3D" w:rsidRDefault="00A33A53" w:rsidP="000A6A3D">
            <w:pPr>
              <w:rPr>
                <w:lang w:val="nb-NO"/>
              </w:rPr>
            </w:pPr>
          </w:p>
          <w:p w14:paraId="477BB79A" w14:textId="77777777" w:rsidR="00A33A53" w:rsidRPr="000A6A3D" w:rsidRDefault="00A33A53" w:rsidP="000A6A3D">
            <w:pPr>
              <w:rPr>
                <w:lang w:val="de-DE"/>
              </w:rPr>
            </w:pPr>
          </w:p>
          <w:p w14:paraId="703F6902" w14:textId="77777777" w:rsidR="00A33A53" w:rsidRPr="000A6A3D" w:rsidRDefault="00A33A53"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77777777" w:rsidR="00A33A53" w:rsidRPr="000A6A3D" w:rsidRDefault="00A33A53" w:rsidP="000A6A3D">
            <w:pPr>
              <w:jc w:val="center"/>
              <w:rPr>
                <w:lang w:val="pt-BR"/>
              </w:rPr>
            </w:pPr>
            <w:r w:rsidRPr="000A6A3D">
              <w:rPr>
                <w:lang w:val="pt-BR"/>
              </w:rPr>
              <w:t>5</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A33A53"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A33A53" w:rsidRPr="000A6A3D" w:rsidRDefault="00A33A53"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A33A53" w:rsidRPr="000A6A3D" w:rsidRDefault="00A33A53" w:rsidP="000A6A3D">
            <w:pPr>
              <w:rPr>
                <w:b/>
                <w:bCs/>
                <w:u w:val="single"/>
                <w:lang w:val="nb-NO"/>
              </w:rPr>
            </w:pPr>
            <w:r w:rsidRPr="000A6A3D">
              <w:rPr>
                <w:b/>
                <w:bCs/>
                <w:u w:val="single"/>
                <w:lang w:val="nb-NO"/>
              </w:rPr>
              <w:t>Giảng bài mới</w:t>
            </w:r>
          </w:p>
          <w:p w14:paraId="5560E754" w14:textId="3CD9F412" w:rsidR="008D3533" w:rsidRPr="000A6A3D" w:rsidRDefault="008D3533" w:rsidP="000A6A3D">
            <w:pPr>
              <w:tabs>
                <w:tab w:val="left" w:leader="dot" w:pos="9498"/>
              </w:tabs>
              <w:rPr>
                <w:b/>
                <w:bCs/>
              </w:rPr>
            </w:pPr>
            <w:r w:rsidRPr="000A6A3D">
              <w:rPr>
                <w:b/>
                <w:bCs/>
              </w:rPr>
              <w:t>1. Sự chuyển động của các electron trong nguyên tử</w:t>
            </w:r>
          </w:p>
          <w:p w14:paraId="107532B4" w14:textId="0355B168" w:rsidR="00852DDC" w:rsidRPr="000A6A3D" w:rsidRDefault="00852DDC" w:rsidP="000A6A3D">
            <w:pPr>
              <w:tabs>
                <w:tab w:val="left" w:leader="dot" w:pos="9498"/>
              </w:tabs>
              <w:rPr>
                <w:bCs/>
              </w:rPr>
            </w:pPr>
            <w:r w:rsidRPr="000A6A3D">
              <w:rPr>
                <w:bCs/>
              </w:rPr>
              <w:t>Ngày nay, người ta đã biết các electron chuyển động rất nhanh trong khu vực xung quanh hạt nhân nguyên tử không theo những quỹ đạo xác định.</w:t>
            </w:r>
          </w:p>
          <w:p w14:paraId="2FA57F8D" w14:textId="77777777" w:rsidR="001740FD" w:rsidRDefault="001740FD" w:rsidP="000A6A3D">
            <w:pPr>
              <w:tabs>
                <w:tab w:val="left" w:leader="dot" w:pos="9498"/>
              </w:tabs>
              <w:rPr>
                <w:b/>
                <w:bCs/>
              </w:rPr>
            </w:pPr>
          </w:p>
          <w:p w14:paraId="01976B65" w14:textId="5F21D2EC" w:rsidR="008D3533" w:rsidRPr="000A6A3D" w:rsidRDefault="008D3533" w:rsidP="000A6A3D">
            <w:pPr>
              <w:tabs>
                <w:tab w:val="left" w:leader="dot" w:pos="9498"/>
              </w:tabs>
              <w:rPr>
                <w:b/>
                <w:bCs/>
              </w:rPr>
            </w:pPr>
            <w:r w:rsidRPr="000A6A3D">
              <w:rPr>
                <w:b/>
                <w:bCs/>
              </w:rPr>
              <w:t>2. Lớp electron và phân lớp electron</w:t>
            </w:r>
          </w:p>
          <w:p w14:paraId="28FFA80E" w14:textId="389F8D11" w:rsidR="008D3533" w:rsidRPr="001740FD" w:rsidRDefault="008D3533" w:rsidP="001740FD">
            <w:pPr>
              <w:tabs>
                <w:tab w:val="left" w:leader="dot" w:pos="9498"/>
              </w:tabs>
              <w:rPr>
                <w:b/>
                <w:iCs/>
              </w:rPr>
            </w:pPr>
            <w:r w:rsidRPr="001740FD">
              <w:rPr>
                <w:b/>
              </w:rPr>
              <w:t xml:space="preserve">2.1. </w:t>
            </w:r>
            <w:r w:rsidRPr="001740FD">
              <w:rPr>
                <w:b/>
                <w:iCs/>
              </w:rPr>
              <w:t>Lớp electron</w:t>
            </w:r>
          </w:p>
          <w:p w14:paraId="449D6494" w14:textId="6BA4440E" w:rsidR="008211E2" w:rsidRPr="008211E2" w:rsidRDefault="008211E2" w:rsidP="000A6A3D">
            <w:pPr>
              <w:tabs>
                <w:tab w:val="left" w:leader="dot" w:pos="9498"/>
              </w:tabs>
              <w:ind w:left="61"/>
              <w:rPr>
                <w:iCs/>
              </w:rPr>
            </w:pPr>
            <w:r w:rsidRPr="008211E2">
              <w:rPr>
                <w:iCs/>
              </w:rPr>
              <w:t>Các electron ở gần nhân hơn liên kết bền chặt hơn với hạt nhân. Vì vậy, electron ở lớp trong có mức năng lượng thấp hơn so với ở các lớp ngoài.</w:t>
            </w:r>
          </w:p>
          <w:p w14:paraId="17CABCC3" w14:textId="1A4783F1" w:rsidR="009C3FA7" w:rsidRPr="008211E2" w:rsidRDefault="009C3FA7" w:rsidP="000A6A3D">
            <w:pPr>
              <w:tabs>
                <w:tab w:val="left" w:leader="dot" w:pos="9498"/>
              </w:tabs>
              <w:ind w:left="61"/>
              <w:rPr>
                <w:iCs/>
              </w:rPr>
            </w:pPr>
            <w:r w:rsidRPr="008211E2">
              <w:rPr>
                <w:iCs/>
              </w:rPr>
              <w:t>Các electron trên cùng một lớp có mức năng lượng gần bằng nhau.</w:t>
            </w:r>
          </w:p>
          <w:p w14:paraId="5BF39F77" w14:textId="57B85071" w:rsidR="009C3FA7" w:rsidRPr="008211E2" w:rsidRDefault="009C3FA7" w:rsidP="000A6A3D">
            <w:pPr>
              <w:tabs>
                <w:tab w:val="left" w:leader="dot" w:pos="9498"/>
              </w:tabs>
              <w:ind w:left="61"/>
              <w:rPr>
                <w:iCs/>
              </w:rPr>
            </w:pPr>
            <w:r w:rsidRPr="008211E2">
              <w:rPr>
                <w:iCs/>
              </w:rPr>
              <w:t>Các lớp electron được ghi bằng các số nguyên theo thứ tự n = 1, 2, 3, 4… với tên gọi: K, L, M, N...:</w:t>
            </w:r>
          </w:p>
          <w:p w14:paraId="3240EF99" w14:textId="77777777" w:rsidR="00197DFB" w:rsidRDefault="00197DFB" w:rsidP="001740FD">
            <w:pPr>
              <w:tabs>
                <w:tab w:val="left" w:leader="dot" w:pos="9498"/>
              </w:tabs>
              <w:rPr>
                <w:b/>
              </w:rPr>
            </w:pPr>
          </w:p>
          <w:p w14:paraId="72DEFAEC" w14:textId="17D3C533" w:rsidR="008D3533" w:rsidRPr="003A3748" w:rsidRDefault="008D3533" w:rsidP="003A3748">
            <w:pPr>
              <w:tabs>
                <w:tab w:val="left" w:leader="dot" w:pos="9498"/>
              </w:tabs>
              <w:rPr>
                <w:b/>
              </w:rPr>
            </w:pPr>
            <w:r w:rsidRPr="003A3748">
              <w:rPr>
                <w:b/>
              </w:rPr>
              <w:lastRenderedPageBreak/>
              <w:t>2.2. Phân lớp electron</w:t>
            </w:r>
          </w:p>
          <w:p w14:paraId="34CD45F1" w14:textId="46F5BD7B" w:rsidR="001E46E8" w:rsidRPr="003A3748" w:rsidRDefault="001E46E8" w:rsidP="003A3748">
            <w:pPr>
              <w:tabs>
                <w:tab w:val="left" w:leader="dot" w:pos="9498"/>
              </w:tabs>
              <w:ind w:left="61"/>
            </w:pPr>
            <w:r w:rsidRPr="003A3748">
              <w:t>Mỗi lớp electron được chia thành các phân lớp.</w:t>
            </w:r>
            <w:r w:rsidR="003A3748">
              <w:t xml:space="preserve"> </w:t>
            </w:r>
            <w:r w:rsidRPr="003A3748">
              <w:t>Các electron trên cùng một phân lớp có mức năng lượng bằng nhau.</w:t>
            </w:r>
          </w:p>
          <w:p w14:paraId="089D3213" w14:textId="39CD78EE" w:rsidR="001E46E8" w:rsidRPr="003A3748" w:rsidRDefault="001E46E8" w:rsidP="003A3748">
            <w:pPr>
              <w:tabs>
                <w:tab w:val="left" w:leader="dot" w:pos="9498"/>
              </w:tabs>
              <w:ind w:left="61"/>
            </w:pPr>
            <w:r w:rsidRPr="003A3748">
              <w:t>Các phân lớp được kí hiệu bằng các chữ cái thường s, p, d, f.</w:t>
            </w:r>
          </w:p>
          <w:p w14:paraId="6114B076" w14:textId="77777777" w:rsidR="003A3748" w:rsidRPr="003A3748" w:rsidRDefault="003A3748" w:rsidP="003A3748">
            <w:pPr>
              <w:tabs>
                <w:tab w:val="left" w:leader="dot" w:pos="9498"/>
              </w:tabs>
              <w:ind w:left="61"/>
            </w:pPr>
            <w:r w:rsidRPr="003A3748">
              <w:t xml:space="preserve">Lớp thứ nhất (lớp K, n = 1) có 1 phân lớp 1s; </w:t>
            </w:r>
          </w:p>
          <w:p w14:paraId="1AA520CC" w14:textId="2B59D873" w:rsidR="003A3748" w:rsidRPr="003A3748" w:rsidRDefault="003A3748" w:rsidP="007803E7">
            <w:pPr>
              <w:tabs>
                <w:tab w:val="left" w:leader="dot" w:pos="9498"/>
              </w:tabs>
              <w:ind w:left="61"/>
            </w:pPr>
            <w:r w:rsidRPr="003A3748">
              <w:t>Lớp thứ hai (lớp L, n = 2) có 2 phân lớp, 2s và 2p;</w:t>
            </w:r>
            <w:r w:rsidR="007803E7">
              <w:t xml:space="preserve"> </w:t>
            </w:r>
            <w:r w:rsidRPr="003A3748">
              <w:t>Lớp thứ ba (lớp M, n = 3) có 3 phân lớp, 3s, 3p và 3d;</w:t>
            </w:r>
            <w:r w:rsidR="007803E7">
              <w:t xml:space="preserve"> </w:t>
            </w:r>
            <w:r w:rsidRPr="003A3748">
              <w:t>Từ lớp thứ tư trở đi có 4 phân lớp, s, p, d, f.</w:t>
            </w:r>
          </w:p>
          <w:p w14:paraId="6F4D3345" w14:textId="387D586E" w:rsidR="008D3533" w:rsidRPr="000A6A3D" w:rsidRDefault="008D3533" w:rsidP="000A6A3D">
            <w:pPr>
              <w:tabs>
                <w:tab w:val="left" w:leader="dot" w:pos="9498"/>
              </w:tabs>
              <w:rPr>
                <w:b/>
                <w:bCs/>
              </w:rPr>
            </w:pPr>
            <w:r w:rsidRPr="000A6A3D">
              <w:rPr>
                <w:b/>
                <w:bCs/>
              </w:rPr>
              <w:t>3. Số electron tối đa trong một phân lớp, một lớp</w:t>
            </w:r>
          </w:p>
          <w:p w14:paraId="7FB4C623" w14:textId="7624D1CE" w:rsidR="008D3533" w:rsidRPr="000A6A3D" w:rsidRDefault="000A2E93" w:rsidP="000A6A3D">
            <w:pPr>
              <w:tabs>
                <w:tab w:val="left" w:leader="dot" w:pos="9498"/>
              </w:tabs>
              <w:rPr>
                <w:b/>
                <w:bCs/>
              </w:rPr>
            </w:pPr>
            <w:r w:rsidRPr="000A6A3D">
              <w:t xml:space="preserve">- </w:t>
            </w:r>
            <w:bookmarkStart w:id="1" w:name="72"/>
            <w:bookmarkEnd w:id="1"/>
            <w:r w:rsidRPr="000A6A3D">
              <w:t>Phân lớp s chứa tối đa 2 electron;</w:t>
            </w:r>
            <w:r w:rsidRPr="000A6A3D">
              <w:br/>
              <w:t xml:space="preserve">- </w:t>
            </w:r>
            <w:bookmarkStart w:id="2" w:name="73"/>
            <w:bookmarkEnd w:id="2"/>
            <w:r w:rsidRPr="000A6A3D">
              <w:t>Phân lớp p chứa tối đa 6 electron;</w:t>
            </w:r>
            <w:r w:rsidRPr="000A6A3D">
              <w:br/>
              <w:t>- Phân lớp d chứa tối đa 10 electron;</w:t>
            </w:r>
            <w:r w:rsidRPr="000A6A3D">
              <w:br/>
              <w:t xml:space="preserve">- </w:t>
            </w:r>
            <w:bookmarkStart w:id="3" w:name="75"/>
            <w:bookmarkEnd w:id="3"/>
            <w:r w:rsidRPr="000A6A3D">
              <w:t>Phân lớp f chứa tối đa 14 electron.</w:t>
            </w:r>
            <w:r w:rsidRPr="000A6A3D">
              <w:br/>
            </w:r>
            <w:r w:rsidR="008D3533" w:rsidRPr="000A6A3D">
              <w:rPr>
                <w:b/>
                <w:bCs/>
              </w:rPr>
              <w:t>4. Cấu hình electron nguyên tử</w:t>
            </w:r>
          </w:p>
          <w:p w14:paraId="55223875" w14:textId="7D91BD93" w:rsidR="008D3533" w:rsidRPr="000D3CB0" w:rsidRDefault="008D3533" w:rsidP="000A6A3D">
            <w:pPr>
              <w:tabs>
                <w:tab w:val="left" w:leader="dot" w:pos="9498"/>
              </w:tabs>
              <w:rPr>
                <w:b/>
                <w:iCs/>
              </w:rPr>
            </w:pPr>
            <w:r w:rsidRPr="000D3CB0">
              <w:rPr>
                <w:b/>
              </w:rPr>
              <w:t xml:space="preserve">4.1. </w:t>
            </w:r>
            <w:r w:rsidRPr="000D3CB0">
              <w:rPr>
                <w:b/>
                <w:iCs/>
              </w:rPr>
              <w:t>Thứ tự các mức năng lượng trong nguyên tử</w:t>
            </w:r>
          </w:p>
          <w:p w14:paraId="5B22A66A" w14:textId="29ACCA97" w:rsidR="000A2E93" w:rsidRPr="000A6A3D" w:rsidRDefault="000A2E93" w:rsidP="000A6A3D">
            <w:pPr>
              <w:tabs>
                <w:tab w:val="left" w:leader="dot" w:pos="9498"/>
              </w:tabs>
              <w:rPr>
                <w:b/>
                <w:i/>
                <w:iCs/>
              </w:rPr>
            </w:pPr>
            <w:r w:rsidRPr="000A6A3D">
              <w:t>Thứ tự sắp xếp các phân lớp theo chiều tăng của năng lượng được xác định bằng thực nghiệm và lí thuyết: 1s 2s 2p 3s 3p 4s 3d 4p 5s….</w:t>
            </w:r>
          </w:p>
          <w:p w14:paraId="1CDCB134" w14:textId="6980BAEB" w:rsidR="008D3533" w:rsidRDefault="008D3533" w:rsidP="000A6A3D">
            <w:pPr>
              <w:tabs>
                <w:tab w:val="left" w:leader="dot" w:pos="9498"/>
              </w:tabs>
              <w:rPr>
                <w:b/>
              </w:rPr>
            </w:pPr>
            <w:r w:rsidRPr="000D3CB0">
              <w:rPr>
                <w:b/>
              </w:rPr>
              <w:t>4.2. Cấu hình electron trong nguyên tử</w:t>
            </w:r>
          </w:p>
          <w:p w14:paraId="0A8FAF21" w14:textId="1152D458" w:rsidR="000D3CB0" w:rsidRPr="000D3CB0" w:rsidRDefault="000D3CB0" w:rsidP="000A6A3D">
            <w:pPr>
              <w:tabs>
                <w:tab w:val="left" w:leader="dot" w:pos="9498"/>
              </w:tabs>
            </w:pPr>
            <w:r w:rsidRPr="000D3CB0">
              <w:t>Cấu hình electron của nguyên tử biểu diễn sự phân bố electron trên các phân lớp thuộc các lớp khác nhau.</w:t>
            </w:r>
          </w:p>
          <w:p w14:paraId="4B75ACE0" w14:textId="64E4C949" w:rsidR="00A33A53" w:rsidRPr="000A6A3D" w:rsidRDefault="008D3533" w:rsidP="000A6A3D">
            <w:pPr>
              <w:tabs>
                <w:tab w:val="left" w:leader="dot" w:pos="9498"/>
              </w:tabs>
              <w:rPr>
                <w:lang w:val="nb-NO"/>
              </w:rPr>
            </w:pPr>
            <w:r w:rsidRPr="000D3CB0">
              <w:rPr>
                <w:b/>
              </w:rPr>
              <w:t>4.3. Đặc điểm của lớp electron ngoài cùng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C75FA8B" w14:textId="77777777" w:rsidR="00A33A53" w:rsidRPr="000A6A3D" w:rsidRDefault="00A33A53" w:rsidP="000A6A3D">
            <w:pPr>
              <w:rPr>
                <w:lang w:val="nb-NO"/>
              </w:rPr>
            </w:pPr>
          </w:p>
          <w:p w14:paraId="55199949" w14:textId="77777777" w:rsidR="00A33A53" w:rsidRPr="000A6A3D" w:rsidRDefault="00A33A53" w:rsidP="000A6A3D">
            <w:pPr>
              <w:rPr>
                <w:lang w:val="nb-NO"/>
              </w:rPr>
            </w:pPr>
          </w:p>
          <w:p w14:paraId="521A69D9" w14:textId="77777777" w:rsidR="00A33A53" w:rsidRPr="000A6A3D" w:rsidRDefault="00A33A53" w:rsidP="000A6A3D">
            <w:pPr>
              <w:rPr>
                <w:lang w:val="nb-NO"/>
              </w:rPr>
            </w:pPr>
          </w:p>
          <w:p w14:paraId="5A5B8BFD" w14:textId="49E0917C" w:rsidR="00A33A53" w:rsidRPr="000A6A3D" w:rsidRDefault="00A33A53" w:rsidP="000A6A3D">
            <w:pPr>
              <w:rPr>
                <w:lang w:val="de-DE"/>
              </w:rPr>
            </w:pPr>
            <w:r w:rsidRPr="000A6A3D">
              <w:rPr>
                <w:lang w:val="de-DE"/>
              </w:rPr>
              <w:t xml:space="preserve">Giảng viên trình bày, giải thích nội dung bằng lời và cho thí dụ </w:t>
            </w:r>
            <w:r w:rsidR="00852DDC" w:rsidRPr="000A6A3D">
              <w:rPr>
                <w:lang w:val="de-DE"/>
              </w:rPr>
              <w:t xml:space="preserve">hình ảnh </w:t>
            </w:r>
            <w:r w:rsidRPr="000A6A3D">
              <w:rPr>
                <w:lang w:val="de-DE"/>
              </w:rPr>
              <w:t>minh họa.</w:t>
            </w:r>
          </w:p>
          <w:p w14:paraId="051640CE" w14:textId="77777777" w:rsidR="00A33A53" w:rsidRPr="000A6A3D" w:rsidRDefault="00A33A53" w:rsidP="000A6A3D">
            <w:pPr>
              <w:rPr>
                <w:lang w:val="nb-NO"/>
              </w:rPr>
            </w:pPr>
          </w:p>
          <w:p w14:paraId="41C0D4C9" w14:textId="025A80D5" w:rsidR="00A33A53" w:rsidRPr="000A6A3D" w:rsidRDefault="00A33A53" w:rsidP="000A6A3D">
            <w:pPr>
              <w:rPr>
                <w:lang w:val="nb-NO"/>
              </w:rPr>
            </w:pPr>
            <w:r w:rsidRPr="000A6A3D">
              <w:rPr>
                <w:lang w:val="nb-NO"/>
              </w:rPr>
              <w:t>GV nêu câu hỏi.</w:t>
            </w:r>
          </w:p>
          <w:p w14:paraId="1DAFF478" w14:textId="77777777" w:rsidR="00A33A53" w:rsidRPr="000A6A3D" w:rsidRDefault="00A33A53" w:rsidP="000A6A3D">
            <w:pPr>
              <w:rPr>
                <w:lang w:val="nb-NO"/>
              </w:rPr>
            </w:pPr>
          </w:p>
          <w:p w14:paraId="02426415" w14:textId="77777777" w:rsidR="00A33A53" w:rsidRPr="000A6A3D" w:rsidRDefault="00A33A53" w:rsidP="000A6A3D">
            <w:pPr>
              <w:rPr>
                <w:lang w:val="nb-NO"/>
              </w:rPr>
            </w:pPr>
          </w:p>
          <w:p w14:paraId="48062DDB" w14:textId="77777777" w:rsidR="00A33A53" w:rsidRPr="000A6A3D" w:rsidRDefault="00A33A53" w:rsidP="000A6A3D">
            <w:pPr>
              <w:rPr>
                <w:lang w:val="nb-NO"/>
              </w:rPr>
            </w:pPr>
          </w:p>
          <w:p w14:paraId="3019F531" w14:textId="77777777" w:rsidR="00A33A53" w:rsidRPr="000A6A3D" w:rsidRDefault="00A33A53" w:rsidP="000A6A3D">
            <w:pPr>
              <w:rPr>
                <w:lang w:val="nb-NO"/>
              </w:rPr>
            </w:pPr>
          </w:p>
          <w:p w14:paraId="6EE01FFB" w14:textId="77777777" w:rsidR="00A33A53" w:rsidRPr="000A6A3D" w:rsidRDefault="00A33A53" w:rsidP="000A6A3D">
            <w:pPr>
              <w:rPr>
                <w:lang w:val="nb-NO"/>
              </w:rPr>
            </w:pPr>
          </w:p>
          <w:p w14:paraId="2737CF74" w14:textId="77777777" w:rsidR="00A33A53" w:rsidRPr="000A6A3D" w:rsidRDefault="00A33A53" w:rsidP="000A6A3D">
            <w:pPr>
              <w:rPr>
                <w:lang w:val="nb-NO"/>
              </w:rPr>
            </w:pPr>
          </w:p>
          <w:p w14:paraId="231E64F1" w14:textId="77777777" w:rsidR="00A33A53" w:rsidRPr="000A6A3D" w:rsidRDefault="00A33A53" w:rsidP="000A6A3D">
            <w:pPr>
              <w:rPr>
                <w:lang w:val="nb-NO"/>
              </w:rPr>
            </w:pPr>
          </w:p>
          <w:p w14:paraId="4F688355" w14:textId="77777777" w:rsidR="00A33A53" w:rsidRPr="000A6A3D" w:rsidRDefault="00A33A53" w:rsidP="000A6A3D">
            <w:pPr>
              <w:rPr>
                <w:lang w:val="nb-NO"/>
              </w:rPr>
            </w:pPr>
          </w:p>
          <w:p w14:paraId="77832B2B" w14:textId="77777777" w:rsidR="00A33A53" w:rsidRPr="000A6A3D" w:rsidRDefault="00A33A53" w:rsidP="000A6A3D">
            <w:pPr>
              <w:rPr>
                <w:lang w:val="nb-NO"/>
              </w:rPr>
            </w:pPr>
          </w:p>
          <w:p w14:paraId="7E1C01E9" w14:textId="77777777" w:rsidR="00A33A53" w:rsidRPr="000A6A3D" w:rsidRDefault="00A33A53" w:rsidP="000A6A3D">
            <w:pPr>
              <w:rPr>
                <w:lang w:val="nb-NO"/>
              </w:rPr>
            </w:pPr>
          </w:p>
          <w:p w14:paraId="13823A10" w14:textId="0C14CD24" w:rsidR="00A33A53" w:rsidRPr="000A6A3D" w:rsidRDefault="00A33A53" w:rsidP="000A6A3D">
            <w:pPr>
              <w:rPr>
                <w:lang w:val="nb-NO"/>
              </w:rPr>
            </w:pPr>
          </w:p>
          <w:p w14:paraId="150E9634" w14:textId="6BA509BD" w:rsidR="00C258E9" w:rsidRPr="000A6A3D" w:rsidRDefault="00C258E9" w:rsidP="000A6A3D">
            <w:pPr>
              <w:rPr>
                <w:lang w:val="nb-NO"/>
              </w:rPr>
            </w:pPr>
          </w:p>
          <w:p w14:paraId="05FA3961" w14:textId="77777777" w:rsidR="00A33A53" w:rsidRPr="000A6A3D" w:rsidRDefault="00A33A53" w:rsidP="000A6A3D">
            <w:pPr>
              <w:rPr>
                <w:lang w:val="de-DE"/>
              </w:rPr>
            </w:pPr>
            <w:r w:rsidRPr="000A6A3D">
              <w:rPr>
                <w:lang w:val="de-DE"/>
              </w:rPr>
              <w:t>Giảng viên trình bày, giải thích nội dung bằng lời và cho thí dụ minh họa.</w:t>
            </w:r>
          </w:p>
          <w:p w14:paraId="6B77EF3D" w14:textId="77777777" w:rsidR="00A33A53" w:rsidRPr="000A6A3D" w:rsidRDefault="00A33A53" w:rsidP="000A6A3D">
            <w:pPr>
              <w:rPr>
                <w:lang w:val="nb-NO"/>
              </w:rPr>
            </w:pPr>
          </w:p>
          <w:p w14:paraId="7321EF6B" w14:textId="77777777" w:rsidR="00A33A53" w:rsidRPr="000A6A3D" w:rsidRDefault="00A33A53" w:rsidP="000A6A3D">
            <w:pPr>
              <w:rPr>
                <w:lang w:val="nb-NO"/>
              </w:rPr>
            </w:pPr>
          </w:p>
          <w:p w14:paraId="77EACA3D" w14:textId="77777777" w:rsidR="00A33A53" w:rsidRPr="000A6A3D" w:rsidRDefault="00A33A53" w:rsidP="000A6A3D">
            <w:pPr>
              <w:rPr>
                <w:lang w:val="nb-NO"/>
              </w:rPr>
            </w:pPr>
          </w:p>
          <w:p w14:paraId="055D756F" w14:textId="77777777" w:rsidR="00A33A53" w:rsidRPr="000A6A3D" w:rsidRDefault="00A33A53" w:rsidP="000A6A3D">
            <w:pPr>
              <w:rPr>
                <w:lang w:val="nb-NO"/>
              </w:rPr>
            </w:pPr>
            <w:r w:rsidRPr="000A6A3D">
              <w:rPr>
                <w:lang w:val="nb-NO"/>
              </w:rPr>
              <w:t xml:space="preserve"> </w:t>
            </w:r>
          </w:p>
          <w:p w14:paraId="6D6ECCC2" w14:textId="77777777" w:rsidR="00A33A53" w:rsidRPr="000A6A3D" w:rsidRDefault="00A33A53" w:rsidP="000A6A3D">
            <w:pPr>
              <w:rPr>
                <w:lang w:val="nb-NO"/>
              </w:rPr>
            </w:pPr>
          </w:p>
          <w:p w14:paraId="479A0EA8" w14:textId="77777777" w:rsidR="00A33A53" w:rsidRDefault="00A33A53" w:rsidP="000A6A3D">
            <w:pPr>
              <w:rPr>
                <w:lang w:val="nb-NO"/>
              </w:rPr>
            </w:pPr>
          </w:p>
          <w:p w14:paraId="02027623" w14:textId="77777777" w:rsidR="009E166C" w:rsidRDefault="009E166C" w:rsidP="000A6A3D">
            <w:pPr>
              <w:rPr>
                <w:lang w:val="nb-NO"/>
              </w:rPr>
            </w:pPr>
          </w:p>
          <w:p w14:paraId="0A832E9D" w14:textId="77777777" w:rsidR="009E166C" w:rsidRDefault="009E166C" w:rsidP="000A6A3D">
            <w:pPr>
              <w:rPr>
                <w:lang w:val="nb-NO"/>
              </w:rPr>
            </w:pPr>
          </w:p>
          <w:p w14:paraId="47195DE3" w14:textId="77777777" w:rsidR="009E166C" w:rsidRDefault="009E166C" w:rsidP="000A6A3D">
            <w:pPr>
              <w:rPr>
                <w:lang w:val="nb-NO"/>
              </w:rPr>
            </w:pPr>
          </w:p>
          <w:p w14:paraId="5F52D0C2" w14:textId="77777777" w:rsidR="009E166C" w:rsidRDefault="009E166C" w:rsidP="000A6A3D">
            <w:pPr>
              <w:rPr>
                <w:lang w:val="nb-NO"/>
              </w:rPr>
            </w:pPr>
          </w:p>
          <w:p w14:paraId="5E895A3E" w14:textId="77777777" w:rsidR="009E166C" w:rsidRDefault="009E166C" w:rsidP="000A6A3D">
            <w:pPr>
              <w:rPr>
                <w:lang w:val="nb-NO"/>
              </w:rPr>
            </w:pPr>
          </w:p>
          <w:p w14:paraId="04798BEF" w14:textId="77777777" w:rsidR="009E166C" w:rsidRDefault="009E166C" w:rsidP="000A6A3D">
            <w:pPr>
              <w:rPr>
                <w:lang w:val="nb-NO"/>
              </w:rPr>
            </w:pPr>
          </w:p>
          <w:p w14:paraId="2FD8C90A" w14:textId="77777777" w:rsidR="00473C73" w:rsidRDefault="00473C73" w:rsidP="009E166C">
            <w:pPr>
              <w:rPr>
                <w:lang w:val="de-DE"/>
              </w:rPr>
            </w:pPr>
          </w:p>
          <w:p w14:paraId="244BA376" w14:textId="77777777" w:rsidR="00473C73" w:rsidRDefault="00473C73" w:rsidP="009E166C">
            <w:pPr>
              <w:rPr>
                <w:lang w:val="de-DE"/>
              </w:rPr>
            </w:pPr>
          </w:p>
          <w:p w14:paraId="45F9FA62" w14:textId="2AA558C7" w:rsidR="009E166C" w:rsidRPr="000A6A3D" w:rsidRDefault="009E166C" w:rsidP="009E166C">
            <w:pPr>
              <w:rPr>
                <w:lang w:val="de-DE"/>
              </w:rPr>
            </w:pPr>
            <w:r w:rsidRPr="000A6A3D">
              <w:rPr>
                <w:lang w:val="de-DE"/>
              </w:rPr>
              <w:t>Giảng viên trình bày, giải thích nội dung bằng lời và cho thí dụ minh họa.</w:t>
            </w:r>
          </w:p>
          <w:p w14:paraId="4EB21979" w14:textId="5657E1AD" w:rsidR="009E166C" w:rsidRPr="000A6A3D" w:rsidRDefault="009E166C"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1881F7C" w14:textId="77777777" w:rsidR="00A33A53" w:rsidRPr="000A6A3D" w:rsidRDefault="00A33A53" w:rsidP="000A6A3D">
            <w:pPr>
              <w:rPr>
                <w:lang w:val="nb-NO"/>
              </w:rPr>
            </w:pPr>
          </w:p>
          <w:p w14:paraId="7E2C9A6E" w14:textId="77777777" w:rsidR="00A33A53" w:rsidRPr="000A6A3D" w:rsidRDefault="00A33A53" w:rsidP="000A6A3D">
            <w:pPr>
              <w:rPr>
                <w:lang w:val="nb-NO"/>
              </w:rPr>
            </w:pPr>
          </w:p>
          <w:p w14:paraId="102D6B9E" w14:textId="77777777" w:rsidR="00A33A53" w:rsidRPr="000A6A3D" w:rsidRDefault="00A33A53" w:rsidP="000A6A3D">
            <w:pPr>
              <w:rPr>
                <w:lang w:val="nb-NO"/>
              </w:rPr>
            </w:pPr>
          </w:p>
          <w:p w14:paraId="39865767" w14:textId="77777777" w:rsidR="00A33A53" w:rsidRPr="000A6A3D" w:rsidRDefault="00A33A53" w:rsidP="000A6A3D">
            <w:pPr>
              <w:rPr>
                <w:lang w:val="nb-NO"/>
              </w:rPr>
            </w:pPr>
            <w:r w:rsidRPr="000A6A3D">
              <w:rPr>
                <w:lang w:val="nb-NO"/>
              </w:rPr>
              <w:t>HS theo dõi, ghi bài.</w:t>
            </w:r>
          </w:p>
          <w:p w14:paraId="71D3DD70" w14:textId="77777777" w:rsidR="00A33A53" w:rsidRPr="000A6A3D" w:rsidRDefault="00A33A53" w:rsidP="000A6A3D">
            <w:pPr>
              <w:rPr>
                <w:lang w:val="nb-NO"/>
              </w:rPr>
            </w:pPr>
          </w:p>
          <w:p w14:paraId="67E2F56A" w14:textId="77777777" w:rsidR="00A33A53" w:rsidRPr="000A6A3D" w:rsidRDefault="00A33A53" w:rsidP="000A6A3D">
            <w:pPr>
              <w:rPr>
                <w:lang w:val="nb-NO"/>
              </w:rPr>
            </w:pPr>
          </w:p>
          <w:p w14:paraId="16A5B29B" w14:textId="77777777" w:rsidR="00C258E9" w:rsidRPr="000A6A3D" w:rsidRDefault="00C258E9" w:rsidP="000A6A3D">
            <w:pPr>
              <w:rPr>
                <w:lang w:val="nb-NO"/>
              </w:rPr>
            </w:pPr>
          </w:p>
          <w:p w14:paraId="57404939" w14:textId="77777777" w:rsidR="00DE4579" w:rsidRDefault="00DE4579" w:rsidP="000A6A3D">
            <w:pPr>
              <w:rPr>
                <w:lang w:val="nb-NO"/>
              </w:rPr>
            </w:pPr>
          </w:p>
          <w:p w14:paraId="08EDDAB9" w14:textId="782FA7AB" w:rsidR="00A33A53" w:rsidRPr="000A6A3D" w:rsidRDefault="00A33A53" w:rsidP="000A6A3D">
            <w:pPr>
              <w:rPr>
                <w:lang w:val="nb-NO"/>
              </w:rPr>
            </w:pPr>
            <w:r w:rsidRPr="000A6A3D">
              <w:rPr>
                <w:lang w:val="nb-NO"/>
              </w:rPr>
              <w:t>HS t</w:t>
            </w:r>
            <w:r w:rsidRPr="000A6A3D">
              <w:rPr>
                <w:lang w:val="de-DE"/>
              </w:rPr>
              <w:t>rả lời các câu hỏi.</w:t>
            </w:r>
          </w:p>
          <w:p w14:paraId="27EC9E4F" w14:textId="77777777" w:rsidR="00A33A53" w:rsidRPr="000A6A3D" w:rsidRDefault="00A33A53" w:rsidP="000A6A3D">
            <w:pPr>
              <w:rPr>
                <w:lang w:val="nb-NO"/>
              </w:rPr>
            </w:pPr>
          </w:p>
          <w:p w14:paraId="3B8211E5" w14:textId="77777777" w:rsidR="00A33A53" w:rsidRPr="000A6A3D" w:rsidRDefault="00A33A53" w:rsidP="000A6A3D">
            <w:pPr>
              <w:rPr>
                <w:lang w:val="nb-NO"/>
              </w:rPr>
            </w:pPr>
          </w:p>
          <w:p w14:paraId="07F545D4" w14:textId="77777777" w:rsidR="00A33A53" w:rsidRPr="000A6A3D" w:rsidRDefault="00A33A53" w:rsidP="000A6A3D">
            <w:pPr>
              <w:rPr>
                <w:lang w:val="nb-NO"/>
              </w:rPr>
            </w:pPr>
          </w:p>
          <w:p w14:paraId="67847C01" w14:textId="77777777" w:rsidR="00A33A53" w:rsidRPr="000A6A3D" w:rsidRDefault="00A33A53" w:rsidP="000A6A3D">
            <w:pPr>
              <w:rPr>
                <w:lang w:val="nb-NO"/>
              </w:rPr>
            </w:pPr>
          </w:p>
          <w:p w14:paraId="60960FB9" w14:textId="77777777" w:rsidR="00A33A53" w:rsidRPr="000A6A3D" w:rsidRDefault="00A33A53" w:rsidP="000A6A3D">
            <w:pPr>
              <w:rPr>
                <w:lang w:val="nb-NO"/>
              </w:rPr>
            </w:pPr>
          </w:p>
          <w:p w14:paraId="77E6127B" w14:textId="77777777" w:rsidR="00A33A53" w:rsidRPr="000A6A3D" w:rsidRDefault="00A33A53" w:rsidP="000A6A3D">
            <w:pPr>
              <w:rPr>
                <w:lang w:val="nb-NO"/>
              </w:rPr>
            </w:pPr>
          </w:p>
          <w:p w14:paraId="4359B9C0" w14:textId="77777777" w:rsidR="00A33A53" w:rsidRPr="000A6A3D" w:rsidRDefault="00A33A53" w:rsidP="000A6A3D">
            <w:pPr>
              <w:rPr>
                <w:lang w:val="nb-NO"/>
              </w:rPr>
            </w:pPr>
          </w:p>
          <w:p w14:paraId="6437C095" w14:textId="77777777" w:rsidR="00A33A53" w:rsidRPr="000A6A3D" w:rsidRDefault="00A33A53" w:rsidP="000A6A3D">
            <w:pPr>
              <w:rPr>
                <w:lang w:val="nb-NO"/>
              </w:rPr>
            </w:pPr>
          </w:p>
          <w:p w14:paraId="49E3F90F" w14:textId="77777777" w:rsidR="00A33A53" w:rsidRPr="000A6A3D" w:rsidRDefault="00A33A53" w:rsidP="000A6A3D">
            <w:pPr>
              <w:rPr>
                <w:lang w:val="nb-NO"/>
              </w:rPr>
            </w:pPr>
          </w:p>
          <w:p w14:paraId="49D681A0" w14:textId="77777777" w:rsidR="00A33A53" w:rsidRPr="000A6A3D" w:rsidRDefault="00A33A53" w:rsidP="000A6A3D">
            <w:pPr>
              <w:rPr>
                <w:lang w:val="nb-NO"/>
              </w:rPr>
            </w:pPr>
          </w:p>
          <w:p w14:paraId="4537B469" w14:textId="77777777" w:rsidR="00A33A53" w:rsidRPr="000A6A3D" w:rsidRDefault="00A33A53" w:rsidP="000A6A3D">
            <w:pPr>
              <w:rPr>
                <w:lang w:val="nb-NO"/>
              </w:rPr>
            </w:pPr>
          </w:p>
          <w:p w14:paraId="39D011C1" w14:textId="77777777" w:rsidR="00A33A53" w:rsidRPr="000A6A3D" w:rsidRDefault="00A33A53" w:rsidP="000A6A3D">
            <w:pPr>
              <w:rPr>
                <w:lang w:val="nb-NO"/>
              </w:rPr>
            </w:pPr>
            <w:r w:rsidRPr="000A6A3D">
              <w:rPr>
                <w:lang w:val="nb-NO"/>
              </w:rPr>
              <w:t xml:space="preserve">HS theo dõi, ghi bài </w:t>
            </w:r>
          </w:p>
          <w:p w14:paraId="7E45DC78" w14:textId="77777777" w:rsidR="00A33A53" w:rsidRPr="000A6A3D" w:rsidRDefault="00A33A53" w:rsidP="000A6A3D">
            <w:pPr>
              <w:rPr>
                <w:lang w:val="nb-NO"/>
              </w:rPr>
            </w:pPr>
          </w:p>
          <w:p w14:paraId="5927F31C" w14:textId="51E3E255" w:rsidR="00A33A53" w:rsidRDefault="00A33A53" w:rsidP="000A6A3D">
            <w:pPr>
              <w:rPr>
                <w:lang w:val="nb-NO"/>
              </w:rPr>
            </w:pPr>
          </w:p>
          <w:p w14:paraId="2E6EB1FE" w14:textId="67AF3251" w:rsidR="009E166C" w:rsidRDefault="009E166C" w:rsidP="000A6A3D">
            <w:pPr>
              <w:rPr>
                <w:lang w:val="nb-NO"/>
              </w:rPr>
            </w:pPr>
          </w:p>
          <w:p w14:paraId="472A2D7C" w14:textId="381FC2A4" w:rsidR="009E166C" w:rsidRDefault="009E166C" w:rsidP="000A6A3D">
            <w:pPr>
              <w:rPr>
                <w:lang w:val="nb-NO"/>
              </w:rPr>
            </w:pPr>
          </w:p>
          <w:p w14:paraId="357AEA31" w14:textId="477720C2" w:rsidR="009E166C" w:rsidRDefault="009E166C" w:rsidP="000A6A3D">
            <w:pPr>
              <w:rPr>
                <w:lang w:val="nb-NO"/>
              </w:rPr>
            </w:pPr>
          </w:p>
          <w:p w14:paraId="40308CD7" w14:textId="2197F032" w:rsidR="009E166C" w:rsidRDefault="009E166C" w:rsidP="000A6A3D">
            <w:pPr>
              <w:rPr>
                <w:lang w:val="nb-NO"/>
              </w:rPr>
            </w:pPr>
          </w:p>
          <w:p w14:paraId="5CE66AB4" w14:textId="0E98729B" w:rsidR="009E166C" w:rsidRDefault="009E166C" w:rsidP="000A6A3D">
            <w:pPr>
              <w:rPr>
                <w:lang w:val="nb-NO"/>
              </w:rPr>
            </w:pPr>
          </w:p>
          <w:p w14:paraId="0971576A" w14:textId="5C332C56" w:rsidR="009E166C" w:rsidRDefault="009E166C" w:rsidP="000A6A3D">
            <w:pPr>
              <w:rPr>
                <w:lang w:val="nb-NO"/>
              </w:rPr>
            </w:pPr>
          </w:p>
          <w:p w14:paraId="3238CD3D" w14:textId="48266983" w:rsidR="009E166C" w:rsidRDefault="009E166C" w:rsidP="000A6A3D">
            <w:pPr>
              <w:rPr>
                <w:lang w:val="nb-NO"/>
              </w:rPr>
            </w:pPr>
          </w:p>
          <w:p w14:paraId="04AAA3F4" w14:textId="2160878F" w:rsidR="009E166C" w:rsidRDefault="009E166C" w:rsidP="000A6A3D">
            <w:pPr>
              <w:rPr>
                <w:lang w:val="nb-NO"/>
              </w:rPr>
            </w:pPr>
          </w:p>
          <w:p w14:paraId="0F3D2A1B" w14:textId="38850748" w:rsidR="009E166C" w:rsidRDefault="009E166C" w:rsidP="000A6A3D">
            <w:pPr>
              <w:rPr>
                <w:lang w:val="nb-NO"/>
              </w:rPr>
            </w:pPr>
          </w:p>
          <w:p w14:paraId="627514D8" w14:textId="40AD8B72" w:rsidR="009E166C" w:rsidRDefault="009E166C" w:rsidP="000A6A3D">
            <w:pPr>
              <w:rPr>
                <w:lang w:val="nb-NO"/>
              </w:rPr>
            </w:pPr>
          </w:p>
          <w:p w14:paraId="5CCB5A3F" w14:textId="005207D2" w:rsidR="009E166C" w:rsidRDefault="009E166C" w:rsidP="000A6A3D">
            <w:pPr>
              <w:rPr>
                <w:lang w:val="nb-NO"/>
              </w:rPr>
            </w:pPr>
          </w:p>
          <w:p w14:paraId="6602AA1A" w14:textId="0F4484BC" w:rsidR="009E166C" w:rsidRDefault="009E166C" w:rsidP="000A6A3D">
            <w:pPr>
              <w:rPr>
                <w:lang w:val="nb-NO"/>
              </w:rPr>
            </w:pPr>
          </w:p>
          <w:p w14:paraId="52A4E7A1" w14:textId="1B56E255" w:rsidR="009E166C" w:rsidRDefault="009E166C" w:rsidP="000A6A3D">
            <w:pPr>
              <w:rPr>
                <w:lang w:val="nb-NO"/>
              </w:rPr>
            </w:pPr>
          </w:p>
          <w:p w14:paraId="6C49CC8D" w14:textId="77777777" w:rsidR="00473C73" w:rsidRDefault="00473C73" w:rsidP="009E166C">
            <w:pPr>
              <w:rPr>
                <w:lang w:val="nb-NO"/>
              </w:rPr>
            </w:pPr>
          </w:p>
          <w:p w14:paraId="3AB76A36" w14:textId="77777777" w:rsidR="00473C73" w:rsidRDefault="00473C73" w:rsidP="009E166C">
            <w:pPr>
              <w:rPr>
                <w:lang w:val="nb-NO"/>
              </w:rPr>
            </w:pPr>
          </w:p>
          <w:p w14:paraId="24C75812" w14:textId="77777777" w:rsidR="00473C73" w:rsidRDefault="00473C73" w:rsidP="009E166C">
            <w:pPr>
              <w:rPr>
                <w:lang w:val="nb-NO"/>
              </w:rPr>
            </w:pPr>
          </w:p>
          <w:p w14:paraId="77091433" w14:textId="29726632" w:rsidR="009E166C" w:rsidRPr="000A6A3D" w:rsidRDefault="009E166C" w:rsidP="009E166C">
            <w:pPr>
              <w:rPr>
                <w:lang w:val="nb-NO"/>
              </w:rPr>
            </w:pPr>
            <w:r w:rsidRPr="000A6A3D">
              <w:rPr>
                <w:lang w:val="nb-NO"/>
              </w:rPr>
              <w:t xml:space="preserve">HS theo dõi, ghi bài </w:t>
            </w:r>
          </w:p>
          <w:p w14:paraId="6F359E5C" w14:textId="77777777" w:rsidR="009E166C" w:rsidRPr="000A6A3D" w:rsidRDefault="009E166C" w:rsidP="000A6A3D">
            <w:pPr>
              <w:rPr>
                <w:lang w:val="nb-NO"/>
              </w:rPr>
            </w:pPr>
          </w:p>
          <w:p w14:paraId="6CA65B67" w14:textId="77777777" w:rsidR="00A33A53" w:rsidRPr="000A6A3D" w:rsidRDefault="00A33A53" w:rsidP="000A6A3D">
            <w:pPr>
              <w:rPr>
                <w:lang w:val="nb-NO"/>
              </w:rPr>
            </w:pPr>
          </w:p>
          <w:p w14:paraId="450D5D47" w14:textId="77777777" w:rsidR="00A33A53" w:rsidRPr="000A6A3D" w:rsidRDefault="00A33A53" w:rsidP="000A6A3D">
            <w:pPr>
              <w:rPr>
                <w:lang w:val="nb-NO"/>
              </w:rPr>
            </w:pPr>
          </w:p>
          <w:p w14:paraId="2CC04523" w14:textId="77777777" w:rsidR="00A33A53" w:rsidRPr="000A6A3D" w:rsidRDefault="00A33A53"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A33A53" w:rsidRPr="000A6A3D" w:rsidRDefault="00A33A53" w:rsidP="000A6A3D">
            <w:pPr>
              <w:rPr>
                <w:lang w:val="nb-NO"/>
              </w:rPr>
            </w:pPr>
          </w:p>
          <w:p w14:paraId="55FDC80A" w14:textId="77777777" w:rsidR="00EB7A74" w:rsidRDefault="00EB7A74" w:rsidP="00A643BE">
            <w:pPr>
              <w:jc w:val="center"/>
              <w:rPr>
                <w:lang w:val="pt-BR"/>
              </w:rPr>
            </w:pPr>
          </w:p>
          <w:p w14:paraId="6C13AAF5" w14:textId="0D1ABE28" w:rsidR="00A643BE" w:rsidRPr="000A6A3D" w:rsidRDefault="00A643BE" w:rsidP="00A643BE">
            <w:pPr>
              <w:jc w:val="center"/>
              <w:rPr>
                <w:lang w:val="pt-BR"/>
              </w:rPr>
            </w:pPr>
            <w:r>
              <w:rPr>
                <w:lang w:val="pt-BR"/>
              </w:rPr>
              <w:t>20</w:t>
            </w:r>
          </w:p>
          <w:p w14:paraId="499270AA" w14:textId="77777777" w:rsidR="00A643BE" w:rsidRPr="000A6A3D" w:rsidRDefault="00A643BE" w:rsidP="00A643BE">
            <w:pPr>
              <w:jc w:val="center"/>
              <w:rPr>
                <w:lang w:val="pt-BR"/>
              </w:rPr>
            </w:pPr>
            <w:r w:rsidRPr="000A6A3D">
              <w:rPr>
                <w:lang w:val="pt-BR"/>
              </w:rPr>
              <w:t>phút</w:t>
            </w:r>
          </w:p>
          <w:p w14:paraId="56685393" w14:textId="77777777" w:rsidR="00A33A53" w:rsidRPr="000A6A3D" w:rsidRDefault="00A33A53" w:rsidP="000A6A3D">
            <w:pPr>
              <w:jc w:val="center"/>
              <w:rPr>
                <w:lang w:val="pt-BR"/>
              </w:rPr>
            </w:pPr>
          </w:p>
          <w:p w14:paraId="7B5B16ED" w14:textId="77777777" w:rsidR="00A33A53" w:rsidRPr="000A6A3D" w:rsidRDefault="00A33A53" w:rsidP="000A6A3D">
            <w:pPr>
              <w:jc w:val="center"/>
              <w:rPr>
                <w:lang w:val="pt-BR"/>
              </w:rPr>
            </w:pPr>
          </w:p>
          <w:p w14:paraId="708B6AD8" w14:textId="77777777" w:rsidR="00A33A53" w:rsidRPr="000A6A3D" w:rsidRDefault="00A33A53" w:rsidP="000A6A3D">
            <w:pPr>
              <w:jc w:val="center"/>
              <w:rPr>
                <w:lang w:val="pt-BR"/>
              </w:rPr>
            </w:pPr>
          </w:p>
          <w:p w14:paraId="2F8EDE46" w14:textId="77777777" w:rsidR="00A33A53" w:rsidRPr="000A6A3D" w:rsidRDefault="00A33A53" w:rsidP="000A6A3D">
            <w:pPr>
              <w:jc w:val="center"/>
              <w:rPr>
                <w:lang w:val="pt-BR"/>
              </w:rPr>
            </w:pPr>
          </w:p>
          <w:p w14:paraId="6879FE1A" w14:textId="498C0EBA" w:rsidR="00A643BE" w:rsidRPr="000A6A3D" w:rsidRDefault="00A643BE" w:rsidP="00A643BE">
            <w:pPr>
              <w:jc w:val="center"/>
              <w:rPr>
                <w:lang w:val="pt-BR"/>
              </w:rPr>
            </w:pPr>
            <w:r>
              <w:rPr>
                <w:lang w:val="pt-BR"/>
              </w:rPr>
              <w:t>45</w:t>
            </w:r>
          </w:p>
          <w:p w14:paraId="2B16231B" w14:textId="77777777" w:rsidR="00A643BE" w:rsidRPr="000A6A3D" w:rsidRDefault="00A643BE" w:rsidP="00A643BE">
            <w:pPr>
              <w:jc w:val="center"/>
              <w:rPr>
                <w:lang w:val="pt-BR"/>
              </w:rPr>
            </w:pPr>
            <w:r w:rsidRPr="000A6A3D">
              <w:rPr>
                <w:lang w:val="pt-BR"/>
              </w:rPr>
              <w:t>phút</w:t>
            </w:r>
          </w:p>
          <w:p w14:paraId="16F1FC5F" w14:textId="77777777" w:rsidR="00A33A53" w:rsidRPr="000A6A3D" w:rsidRDefault="00A33A53" w:rsidP="000A6A3D">
            <w:pPr>
              <w:jc w:val="center"/>
              <w:rPr>
                <w:lang w:val="pt-BR"/>
              </w:rPr>
            </w:pPr>
          </w:p>
          <w:p w14:paraId="5C6B934A" w14:textId="77777777" w:rsidR="00A33A53" w:rsidRPr="000A6A3D" w:rsidRDefault="00A33A53" w:rsidP="000A6A3D">
            <w:pPr>
              <w:jc w:val="center"/>
              <w:rPr>
                <w:lang w:val="pt-BR"/>
              </w:rPr>
            </w:pPr>
          </w:p>
          <w:p w14:paraId="25FE625D" w14:textId="77777777" w:rsidR="00A33A53" w:rsidRPr="000A6A3D" w:rsidRDefault="00A33A53" w:rsidP="000A6A3D">
            <w:pPr>
              <w:jc w:val="center"/>
              <w:rPr>
                <w:lang w:val="pt-BR"/>
              </w:rPr>
            </w:pPr>
          </w:p>
          <w:p w14:paraId="2B105384" w14:textId="77777777" w:rsidR="00A33A53" w:rsidRPr="000A6A3D" w:rsidRDefault="00A33A53" w:rsidP="000A6A3D">
            <w:pPr>
              <w:jc w:val="center"/>
              <w:rPr>
                <w:lang w:val="pt-BR"/>
              </w:rPr>
            </w:pPr>
          </w:p>
          <w:p w14:paraId="2C60BE9A" w14:textId="77777777" w:rsidR="00A33A53" w:rsidRPr="000A6A3D" w:rsidRDefault="00A33A53" w:rsidP="000A6A3D">
            <w:pPr>
              <w:jc w:val="center"/>
              <w:rPr>
                <w:lang w:val="pt-BR"/>
              </w:rPr>
            </w:pPr>
          </w:p>
          <w:p w14:paraId="167CF702" w14:textId="77777777" w:rsidR="00A33A53" w:rsidRPr="000A6A3D" w:rsidRDefault="00A33A53" w:rsidP="000A6A3D">
            <w:pPr>
              <w:jc w:val="center"/>
              <w:rPr>
                <w:lang w:val="pt-BR"/>
              </w:rPr>
            </w:pPr>
          </w:p>
          <w:p w14:paraId="531CD221" w14:textId="77777777" w:rsidR="00A33A53" w:rsidRPr="000A6A3D" w:rsidRDefault="00A33A53" w:rsidP="000A6A3D">
            <w:pPr>
              <w:jc w:val="center"/>
              <w:rPr>
                <w:lang w:val="pt-BR"/>
              </w:rPr>
            </w:pPr>
          </w:p>
          <w:p w14:paraId="13B623FE" w14:textId="77777777" w:rsidR="00A33A53" w:rsidRPr="000A6A3D" w:rsidRDefault="00A33A53" w:rsidP="000A6A3D">
            <w:pPr>
              <w:jc w:val="center"/>
              <w:rPr>
                <w:lang w:val="pt-BR"/>
              </w:rPr>
            </w:pPr>
          </w:p>
          <w:p w14:paraId="4D8F7F3F" w14:textId="77777777" w:rsidR="00A33A53" w:rsidRPr="000A6A3D" w:rsidRDefault="00A33A53" w:rsidP="000A6A3D">
            <w:pPr>
              <w:jc w:val="center"/>
              <w:rPr>
                <w:lang w:val="pt-BR"/>
              </w:rPr>
            </w:pPr>
          </w:p>
          <w:p w14:paraId="151161AA" w14:textId="77777777" w:rsidR="00A33A53" w:rsidRPr="000A6A3D" w:rsidRDefault="00A33A53" w:rsidP="000A6A3D">
            <w:pPr>
              <w:jc w:val="center"/>
              <w:rPr>
                <w:lang w:val="pt-BR"/>
              </w:rPr>
            </w:pPr>
          </w:p>
          <w:p w14:paraId="56DC7F10" w14:textId="77777777" w:rsidR="00A33A53" w:rsidRPr="000A6A3D" w:rsidRDefault="00A33A53" w:rsidP="000A6A3D">
            <w:pPr>
              <w:jc w:val="center"/>
              <w:rPr>
                <w:lang w:val="pt-BR"/>
              </w:rPr>
            </w:pPr>
          </w:p>
          <w:p w14:paraId="64036D84" w14:textId="77777777" w:rsidR="00A33A53" w:rsidRPr="000A6A3D" w:rsidRDefault="00A33A53" w:rsidP="000A6A3D">
            <w:pPr>
              <w:jc w:val="center"/>
              <w:rPr>
                <w:lang w:val="pt-BR"/>
              </w:rPr>
            </w:pPr>
          </w:p>
          <w:p w14:paraId="728D3F96" w14:textId="77777777" w:rsidR="00A33A53" w:rsidRPr="000A6A3D" w:rsidRDefault="00A33A53" w:rsidP="000A6A3D">
            <w:pPr>
              <w:jc w:val="center"/>
              <w:rPr>
                <w:lang w:val="pt-BR"/>
              </w:rPr>
            </w:pPr>
          </w:p>
          <w:p w14:paraId="2FCD4724" w14:textId="1D1DD329" w:rsidR="00A643BE" w:rsidRDefault="00A643BE" w:rsidP="000A6A3D">
            <w:pPr>
              <w:jc w:val="center"/>
              <w:rPr>
                <w:lang w:val="nb-NO"/>
              </w:rPr>
            </w:pPr>
          </w:p>
          <w:p w14:paraId="363EFACA" w14:textId="77777777" w:rsidR="00A643BE" w:rsidRPr="00A643BE" w:rsidRDefault="00A643BE" w:rsidP="00A643BE">
            <w:pPr>
              <w:rPr>
                <w:lang w:val="nb-NO"/>
              </w:rPr>
            </w:pPr>
          </w:p>
          <w:p w14:paraId="7C9D2688" w14:textId="77777777" w:rsidR="00A643BE" w:rsidRPr="00A643BE" w:rsidRDefault="00A643BE" w:rsidP="00A643BE">
            <w:pPr>
              <w:rPr>
                <w:lang w:val="nb-NO"/>
              </w:rPr>
            </w:pPr>
          </w:p>
          <w:p w14:paraId="1EF35E40" w14:textId="77777777" w:rsidR="00A643BE" w:rsidRPr="00A643BE" w:rsidRDefault="00A643BE" w:rsidP="00A643BE">
            <w:pPr>
              <w:rPr>
                <w:lang w:val="nb-NO"/>
              </w:rPr>
            </w:pPr>
          </w:p>
          <w:p w14:paraId="614A4C9B" w14:textId="77777777" w:rsidR="00A643BE" w:rsidRPr="00A643BE" w:rsidRDefault="00A643BE" w:rsidP="00A643BE">
            <w:pPr>
              <w:rPr>
                <w:lang w:val="nb-NO"/>
              </w:rPr>
            </w:pPr>
          </w:p>
          <w:p w14:paraId="1C3A7A5A" w14:textId="7A69BA7C" w:rsidR="00A643BE" w:rsidRDefault="00A643BE" w:rsidP="00A643BE">
            <w:pPr>
              <w:rPr>
                <w:lang w:val="nb-NO"/>
              </w:rPr>
            </w:pPr>
          </w:p>
          <w:p w14:paraId="106C7C6D" w14:textId="77777777" w:rsidR="00A643BE" w:rsidRDefault="00A643BE" w:rsidP="00A643BE">
            <w:pPr>
              <w:jc w:val="center"/>
              <w:rPr>
                <w:lang w:val="pt-BR"/>
              </w:rPr>
            </w:pPr>
          </w:p>
          <w:p w14:paraId="162AFDA0" w14:textId="216A91EA" w:rsidR="00A643BE" w:rsidRPr="000A6A3D" w:rsidRDefault="00A643BE" w:rsidP="00A643BE">
            <w:pPr>
              <w:jc w:val="center"/>
              <w:rPr>
                <w:lang w:val="pt-BR"/>
              </w:rPr>
            </w:pPr>
            <w:r>
              <w:rPr>
                <w:lang w:val="pt-BR"/>
              </w:rPr>
              <w:t>30</w:t>
            </w:r>
          </w:p>
          <w:p w14:paraId="0A509854" w14:textId="77777777" w:rsidR="00A643BE" w:rsidRPr="000A6A3D" w:rsidRDefault="00A643BE" w:rsidP="00A643BE">
            <w:pPr>
              <w:jc w:val="center"/>
              <w:rPr>
                <w:lang w:val="pt-BR"/>
              </w:rPr>
            </w:pPr>
            <w:r w:rsidRPr="000A6A3D">
              <w:rPr>
                <w:lang w:val="pt-BR"/>
              </w:rPr>
              <w:t>phút</w:t>
            </w:r>
          </w:p>
          <w:p w14:paraId="452421A1" w14:textId="2CEE20D7" w:rsidR="00A643BE" w:rsidRDefault="00A643BE" w:rsidP="00A643BE">
            <w:pPr>
              <w:rPr>
                <w:lang w:val="nb-NO"/>
              </w:rPr>
            </w:pPr>
          </w:p>
          <w:p w14:paraId="7FC0ACCD" w14:textId="77777777" w:rsidR="00A643BE" w:rsidRPr="00A643BE" w:rsidRDefault="00A643BE" w:rsidP="00A643BE">
            <w:pPr>
              <w:rPr>
                <w:lang w:val="nb-NO"/>
              </w:rPr>
            </w:pPr>
          </w:p>
          <w:p w14:paraId="59E073E8" w14:textId="77777777" w:rsidR="00A643BE" w:rsidRPr="00A643BE" w:rsidRDefault="00A643BE" w:rsidP="00A643BE">
            <w:pPr>
              <w:rPr>
                <w:lang w:val="nb-NO"/>
              </w:rPr>
            </w:pPr>
          </w:p>
          <w:p w14:paraId="1F15D1E5" w14:textId="77777777" w:rsidR="00A643BE" w:rsidRPr="00A643BE" w:rsidRDefault="00A643BE" w:rsidP="00A643BE">
            <w:pPr>
              <w:rPr>
                <w:lang w:val="nb-NO"/>
              </w:rPr>
            </w:pPr>
          </w:p>
          <w:p w14:paraId="466E9745" w14:textId="2321FBA2" w:rsidR="00A643BE" w:rsidRDefault="00A643BE" w:rsidP="00A643BE">
            <w:pPr>
              <w:rPr>
                <w:lang w:val="nb-NO"/>
              </w:rPr>
            </w:pPr>
          </w:p>
          <w:p w14:paraId="6B108E97" w14:textId="0435FD8B" w:rsidR="00A643BE" w:rsidRPr="000A6A3D" w:rsidRDefault="00A643BE" w:rsidP="00A643BE">
            <w:pPr>
              <w:jc w:val="center"/>
              <w:rPr>
                <w:lang w:val="pt-BR"/>
              </w:rPr>
            </w:pPr>
            <w:r>
              <w:rPr>
                <w:lang w:val="pt-BR"/>
              </w:rPr>
              <w:t>48</w:t>
            </w:r>
          </w:p>
          <w:p w14:paraId="753B36E8" w14:textId="77777777" w:rsidR="00A643BE" w:rsidRPr="000A6A3D" w:rsidRDefault="00A643BE" w:rsidP="00A643BE">
            <w:pPr>
              <w:jc w:val="center"/>
              <w:rPr>
                <w:lang w:val="pt-BR"/>
              </w:rPr>
            </w:pPr>
            <w:r w:rsidRPr="000A6A3D">
              <w:rPr>
                <w:lang w:val="pt-BR"/>
              </w:rPr>
              <w:t>phút</w:t>
            </w:r>
          </w:p>
          <w:p w14:paraId="69BF4D97" w14:textId="77777777" w:rsidR="00A33A53" w:rsidRPr="00A643BE" w:rsidRDefault="00A33A53" w:rsidP="00A643BE">
            <w:pPr>
              <w:rPr>
                <w:lang w:val="nb-NO"/>
              </w:rPr>
            </w:pPr>
          </w:p>
        </w:tc>
      </w:tr>
      <w:tr w:rsidR="00A33A53"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A33A53" w:rsidRPr="000A6A3D" w:rsidRDefault="00A33A53"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EBA6FA" w14:textId="77777777" w:rsidR="00A33A53" w:rsidRPr="000A6A3D" w:rsidRDefault="00A33A53" w:rsidP="000A6A3D">
            <w:pPr>
              <w:rPr>
                <w:b/>
                <w:bCs/>
                <w:u w:val="single"/>
                <w:lang w:val="nb-NO"/>
              </w:rPr>
            </w:pPr>
            <w:r w:rsidRPr="000A6A3D">
              <w:rPr>
                <w:b/>
                <w:bCs/>
                <w:u w:val="single"/>
                <w:lang w:val="nb-NO"/>
              </w:rPr>
              <w:t>Củng cố kiến thức và kết thúc bài</w:t>
            </w:r>
          </w:p>
          <w:p w14:paraId="42719119" w14:textId="2A61BB83" w:rsidR="00A33A53" w:rsidRPr="000A6A3D" w:rsidRDefault="00A33A53" w:rsidP="000A6A3D">
            <w:pPr>
              <w:rPr>
                <w:bCs/>
                <w:lang w:val="nb-NO"/>
              </w:rPr>
            </w:pPr>
            <w:r w:rsidRPr="000A6A3D">
              <w:rPr>
                <w:bCs/>
                <w:lang w:val="nb-NO"/>
              </w:rPr>
              <w:t xml:space="preserve">1. </w:t>
            </w:r>
            <w:r w:rsidR="00697840" w:rsidRPr="000A6A3D">
              <w:rPr>
                <w:bCs/>
                <w:lang w:val="nb-NO"/>
              </w:rPr>
              <w:t>Lớp electron và phân lớp electron</w:t>
            </w:r>
          </w:p>
          <w:p w14:paraId="0D4D1B38" w14:textId="77777777" w:rsidR="00697840" w:rsidRPr="000A6A3D" w:rsidRDefault="00A33A53" w:rsidP="000A6A3D">
            <w:pPr>
              <w:rPr>
                <w:lang w:val="nb-NO"/>
              </w:rPr>
            </w:pPr>
            <w:r w:rsidRPr="000A6A3D">
              <w:rPr>
                <w:lang w:val="nb-NO"/>
              </w:rPr>
              <w:t xml:space="preserve">2. </w:t>
            </w:r>
            <w:r w:rsidR="00697840" w:rsidRPr="000A6A3D">
              <w:rPr>
                <w:lang w:val="nb-NO"/>
              </w:rPr>
              <w:t xml:space="preserve">Số electron tối đa trong một phân lớp, một lớp </w:t>
            </w:r>
          </w:p>
          <w:p w14:paraId="42AFA833" w14:textId="55DE18C2" w:rsidR="00A33A53" w:rsidRPr="000A6A3D" w:rsidRDefault="00A33A53" w:rsidP="000A6A3D">
            <w:r w:rsidRPr="000A6A3D">
              <w:rPr>
                <w:lang w:val="vi-VN"/>
              </w:rPr>
              <w:t xml:space="preserve">3. </w:t>
            </w:r>
            <w:r w:rsidR="00697840" w:rsidRPr="000A6A3D">
              <w:rPr>
                <w:lang w:val="vi-VN"/>
              </w:rPr>
              <w:t>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D48FE1" w14:textId="77777777" w:rsidR="00A33A53" w:rsidRPr="000A6A3D" w:rsidRDefault="00A33A53" w:rsidP="000A6A3D">
            <w:pPr>
              <w:rPr>
                <w:lang w:val="nb-NO"/>
              </w:rPr>
            </w:pPr>
          </w:p>
          <w:p w14:paraId="60A0A565" w14:textId="48CADA75" w:rsidR="00A33A53" w:rsidRPr="000A6A3D" w:rsidRDefault="00A33A53"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697840" w:rsidRPr="000A6A3D">
              <w:rPr>
                <w:lang w:val="nb-NO"/>
              </w:rPr>
              <w:t>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DF5FACC" w14:textId="77777777" w:rsidR="00A33A53" w:rsidRPr="000A6A3D" w:rsidRDefault="00A33A53" w:rsidP="000A6A3D">
            <w:pPr>
              <w:rPr>
                <w:lang w:val="nb-NO"/>
              </w:rPr>
            </w:pPr>
          </w:p>
          <w:p w14:paraId="30A31530" w14:textId="77777777" w:rsidR="00A33A53" w:rsidRPr="000A6A3D" w:rsidRDefault="00A33A53"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A33A53" w:rsidRPr="000A6A3D" w:rsidRDefault="00A33A53" w:rsidP="000A6A3D">
            <w:pPr>
              <w:jc w:val="center"/>
              <w:rPr>
                <w:lang w:val="nb-NO"/>
              </w:rPr>
            </w:pPr>
          </w:p>
          <w:p w14:paraId="2C689326" w14:textId="77777777" w:rsidR="00A33A53" w:rsidRPr="000A6A3D" w:rsidRDefault="00A33A53" w:rsidP="000A6A3D">
            <w:pPr>
              <w:jc w:val="center"/>
              <w:rPr>
                <w:lang w:val="nb-NO"/>
              </w:rPr>
            </w:pPr>
            <w:r w:rsidRPr="000A6A3D">
              <w:rPr>
                <w:lang w:val="pt-BR"/>
              </w:rPr>
              <w:t>25 phút</w:t>
            </w:r>
          </w:p>
        </w:tc>
      </w:tr>
      <w:tr w:rsidR="00A33A53"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A33A53" w:rsidRPr="000A6A3D" w:rsidRDefault="00A33A53"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1CFFC2" w14:textId="77777777" w:rsidR="00A33A53" w:rsidRPr="000A6A3D" w:rsidRDefault="00A33A53" w:rsidP="000A6A3D">
            <w:pPr>
              <w:rPr>
                <w:b/>
                <w:bCs/>
                <w:u w:val="single"/>
                <w:lang w:val="pt-BR"/>
              </w:rPr>
            </w:pPr>
            <w:r w:rsidRPr="000A6A3D">
              <w:rPr>
                <w:b/>
                <w:bCs/>
                <w:u w:val="single"/>
                <w:lang w:val="pt-BR"/>
              </w:rPr>
              <w:t>Hướng dẫn tự học</w:t>
            </w:r>
          </w:p>
          <w:p w14:paraId="588C813A" w14:textId="77777777" w:rsidR="00A33A53" w:rsidRPr="000A6A3D" w:rsidRDefault="00A33A53" w:rsidP="000A6A3D">
            <w:pPr>
              <w:rPr>
                <w:b/>
                <w:bCs/>
                <w:u w:val="single"/>
                <w:lang w:val="pt-BR"/>
              </w:rPr>
            </w:pPr>
          </w:p>
          <w:p w14:paraId="2146806A" w14:textId="5323B4B2" w:rsidR="00A33A53" w:rsidRPr="000A6A3D" w:rsidRDefault="00A33A53" w:rsidP="000A6A3D">
            <w:pPr>
              <w:rPr>
                <w:bCs/>
                <w:lang w:val="nb-NO"/>
              </w:rPr>
            </w:pPr>
            <w:r w:rsidRPr="000A6A3D">
              <w:rPr>
                <w:bCs/>
                <w:lang w:val="nb-NO"/>
              </w:rPr>
              <w:t xml:space="preserve">- Bài tập 6 - 11 trang </w:t>
            </w:r>
            <w:r w:rsidR="00697840" w:rsidRPr="000A6A3D">
              <w:rPr>
                <w:bCs/>
                <w:lang w:val="nb-NO"/>
              </w:rPr>
              <w:t>10</w:t>
            </w:r>
            <w:r w:rsidRPr="000A6A3D">
              <w:rPr>
                <w:bCs/>
                <w:lang w:val="nb-NO"/>
              </w:rPr>
              <w:t xml:space="preserve"> trong giáo trình. </w:t>
            </w:r>
          </w:p>
          <w:p w14:paraId="28B91D07" w14:textId="4B2B64F0" w:rsidR="00A33A53" w:rsidRPr="000A6A3D" w:rsidRDefault="00A33A53" w:rsidP="000A6A3D">
            <w:r w:rsidRPr="000A6A3D">
              <w:rPr>
                <w:lang w:val="pt-BR"/>
              </w:rPr>
              <w:t xml:space="preserve">- Chuẩn bị </w:t>
            </w:r>
            <w:r w:rsidRPr="000A6A3D">
              <w:rPr>
                <w:bCs/>
              </w:rPr>
              <w:t xml:space="preserve">Bài </w:t>
            </w:r>
            <w:r w:rsidR="00D368D2" w:rsidRPr="000A6A3D">
              <w:rPr>
                <w:bCs/>
              </w:rPr>
              <w:t>4</w:t>
            </w:r>
            <w:r w:rsidRPr="000A6A3D">
              <w:rPr>
                <w:bCs/>
              </w:rPr>
              <w:t xml:space="preserve">. </w:t>
            </w:r>
            <w:r w:rsidR="00D368D2" w:rsidRPr="000A6A3D">
              <w:t>Ôn tập Chương I</w:t>
            </w:r>
          </w:p>
          <w:p w14:paraId="609B6A0F" w14:textId="77777777" w:rsidR="00A33A53" w:rsidRPr="000A6A3D" w:rsidRDefault="00A33A53" w:rsidP="000A6A3D">
            <w:pPr>
              <w:rPr>
                <w:bCs/>
                <w:u w:val="single"/>
                <w:lang w:val="nb-NO"/>
              </w:rPr>
            </w:pPr>
          </w:p>
          <w:p w14:paraId="4540BD75" w14:textId="77777777" w:rsidR="00A33A53" w:rsidRPr="000A6A3D" w:rsidRDefault="00A33A53" w:rsidP="000A6A3D">
            <w:pPr>
              <w:rPr>
                <w:bCs/>
                <w:u w:val="single"/>
                <w:lang w:val="nb-NO"/>
              </w:rPr>
            </w:pPr>
          </w:p>
          <w:p w14:paraId="5FB0FC95" w14:textId="77777777" w:rsidR="00A33A53" w:rsidRPr="000A6A3D" w:rsidRDefault="00A33A53"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A33A53" w:rsidRPr="000A6A3D" w:rsidRDefault="00A33A53" w:rsidP="000A6A3D">
            <w:pPr>
              <w:rPr>
                <w:lang w:val="pt-BR"/>
              </w:rPr>
            </w:pPr>
          </w:p>
          <w:p w14:paraId="7FAEF081" w14:textId="77777777" w:rsidR="00A33A53" w:rsidRPr="000A6A3D" w:rsidRDefault="00A33A53"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A33A53" w:rsidRPr="000A6A3D" w:rsidRDefault="00A33A53" w:rsidP="000A6A3D">
            <w:pPr>
              <w:rPr>
                <w:lang w:val="de-DE"/>
              </w:rPr>
            </w:pPr>
          </w:p>
          <w:p w14:paraId="38A93DED" w14:textId="77777777" w:rsidR="00A33A53" w:rsidRPr="000A6A3D" w:rsidRDefault="00A33A53"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A33A53" w:rsidRPr="000A6A3D" w:rsidRDefault="00A33A53" w:rsidP="000A6A3D">
            <w:pPr>
              <w:jc w:val="center"/>
              <w:rPr>
                <w:lang w:val="pt-BR"/>
              </w:rPr>
            </w:pPr>
          </w:p>
          <w:p w14:paraId="195E0F2D" w14:textId="77777777" w:rsidR="00A33A53" w:rsidRPr="000A6A3D" w:rsidRDefault="00A33A53" w:rsidP="000A6A3D">
            <w:pPr>
              <w:jc w:val="center"/>
              <w:rPr>
                <w:lang w:val="pt-BR"/>
              </w:rPr>
            </w:pPr>
            <w:r w:rsidRPr="000A6A3D">
              <w:rPr>
                <w:lang w:val="pt-BR"/>
              </w:rPr>
              <w:t>2 phút</w:t>
            </w:r>
          </w:p>
        </w:tc>
      </w:tr>
    </w:tbl>
    <w:p w14:paraId="61FD782A" w14:textId="77777777" w:rsidR="00A33A53" w:rsidRPr="000A6A3D" w:rsidRDefault="00A33A53"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77777777" w:rsidR="00A33A53" w:rsidRPr="000A6A3D" w:rsidRDefault="00A33A53" w:rsidP="000A6A3D">
            <w:pPr>
              <w:jc w:val="both"/>
            </w:pPr>
            <w:r w:rsidRPr="000A6A3D">
              <w:t xml:space="preserve">1. </w:t>
            </w:r>
            <w:r w:rsidRPr="000A6A3D">
              <w:rPr>
                <w:i/>
                <w:iCs/>
              </w:rPr>
              <w:t xml:space="preserve">Giáo trình hóa học 1, </w:t>
            </w:r>
            <w:r w:rsidRPr="000A6A3D">
              <w:t>Trường CĐ lý tự trọng Tp. HCM, năm 2018.</w:t>
            </w:r>
          </w:p>
          <w:p w14:paraId="30CA5F5F" w14:textId="77777777"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B98E8F" w14:textId="77777777" w:rsidR="00A33A53" w:rsidRPr="000A6A3D" w:rsidRDefault="00A33A53"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t xml:space="preserve">   </w:t>
            </w:r>
            <w:r w:rsidRPr="000A6A3D">
              <w:rPr>
                <w:b/>
                <w:bCs/>
                <w:lang w:val="pt-BR"/>
              </w:rPr>
              <w:t>Nguyễn Thị Huyền Nga</w:t>
            </w:r>
          </w:p>
          <w:p w14:paraId="377362E0" w14:textId="77777777" w:rsidR="00A33A53" w:rsidRPr="000A6A3D" w:rsidRDefault="00A33A53" w:rsidP="000A6A3D">
            <w:pPr>
              <w:rPr>
                <w:b/>
                <w:bCs/>
                <w:lang w:val="vi-VN"/>
              </w:rPr>
            </w:pP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77777777" w:rsidR="00A33A53" w:rsidRPr="000A6A3D" w:rsidRDefault="00A33A53" w:rsidP="000A6A3D">
            <w:pPr>
              <w:ind w:left="1510"/>
              <w:rPr>
                <w:i/>
                <w:lang w:val="pt-BR"/>
              </w:rPr>
            </w:pPr>
            <w:r w:rsidRPr="000A6A3D">
              <w:rPr>
                <w:i/>
                <w:lang w:val="pt-BR"/>
              </w:rPr>
              <w:t xml:space="preserve">Tp. Hồ Chí Minh, ngày      tháng      năm 20 </w:t>
            </w:r>
          </w:p>
          <w:p w14:paraId="21277889" w14:textId="77777777" w:rsidR="00A33A53" w:rsidRPr="000A6A3D" w:rsidRDefault="00A33A53" w:rsidP="000A6A3D">
            <w:pPr>
              <w:jc w:val="center"/>
              <w:rPr>
                <w:lang w:val="pt-BR"/>
              </w:rPr>
            </w:pPr>
            <w:r w:rsidRPr="000A6A3D">
              <w:rPr>
                <w:b/>
                <w:lang w:val="pt-BR"/>
              </w:rPr>
              <w:t>Giảng viên</w:t>
            </w: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br w:type="page"/>
            </w:r>
            <w:r w:rsidRPr="000A6A3D">
              <w:rPr>
                <w:lang w:val="pt-BR"/>
              </w:rPr>
              <w:t>Giáo án số:  04</w:t>
            </w:r>
          </w:p>
        </w:tc>
        <w:tc>
          <w:tcPr>
            <w:tcW w:w="6868" w:type="dxa"/>
            <w:gridSpan w:val="2"/>
            <w:shd w:val="clear" w:color="auto" w:fill="auto"/>
          </w:tcPr>
          <w:p w14:paraId="0005607F" w14:textId="3E2C030F" w:rsidR="00AD71A2" w:rsidRPr="000A6A3D" w:rsidRDefault="00AD71A2" w:rsidP="000A6A3D">
            <w:r w:rsidRPr="000A6A3D">
              <w:t>Thời gian thực hiện: 3 tiết</w:t>
            </w:r>
          </w:p>
          <w:p w14:paraId="69538A87" w14:textId="590F321A" w:rsidR="00AD71A2" w:rsidRPr="000A6A3D" w:rsidRDefault="00AD71A2"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44F64532" w14:textId="77777777" w:rsidR="00AD71A2" w:rsidRPr="000A6A3D" w:rsidRDefault="00AD71A2" w:rsidP="000A6A3D">
            <w:r w:rsidRPr="000A6A3D">
              <w:t xml:space="preserve">Thực hiện ngày     tháng     năm 20 </w:t>
            </w:r>
          </w:p>
          <w:p w14:paraId="36C962EF" w14:textId="77777777" w:rsidR="00AD71A2" w:rsidRPr="000A6A3D" w:rsidRDefault="00AD71A2" w:rsidP="000A6A3D"/>
        </w:tc>
      </w:tr>
    </w:tbl>
    <w:p w14:paraId="04F53A85" w14:textId="6A01E114"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002D3F10">
        <w:rPr>
          <w:lang w:val="it-IT"/>
        </w:rPr>
        <w:tab/>
      </w:r>
      <w:r w:rsidR="002D3F10">
        <w:rPr>
          <w:lang w:val="it-IT"/>
        </w:rPr>
        <w:tab/>
      </w:r>
      <w:r w:rsidRPr="000A6A3D">
        <w:rPr>
          <w:b/>
          <w:i/>
        </w:rPr>
        <w:t xml:space="preserve">Bài 4: </w:t>
      </w:r>
      <w:r w:rsidRPr="000A6A3D">
        <w:rPr>
          <w:b/>
        </w:rPr>
        <w:t xml:space="preserve">Ôn tập Chương </w:t>
      </w:r>
      <w:r w:rsidR="001333C9" w:rsidRPr="000A6A3D">
        <w:rPr>
          <w:b/>
        </w:rPr>
        <w:t>1</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92B0EB" w14:textId="77777777" w:rsidR="00AD71A2" w:rsidRPr="000A6A3D" w:rsidRDefault="00AD71A2" w:rsidP="002965F0">
      <w:pPr>
        <w:tabs>
          <w:tab w:val="left" w:leader="dot" w:pos="9540"/>
        </w:tabs>
        <w:jc w:val="both"/>
        <w:rPr>
          <w:b/>
        </w:rPr>
      </w:pPr>
      <w:r w:rsidRPr="000A6A3D">
        <w:rPr>
          <w:color w:val="000000"/>
        </w:rPr>
        <w:t xml:space="preserve">Sinh viên </w:t>
      </w:r>
      <w:r w:rsidRPr="000A6A3D">
        <w:rPr>
          <w:lang w:val="it-IT"/>
        </w:rPr>
        <w:t xml:space="preserve">hiểu được </w:t>
      </w:r>
      <w:r w:rsidRPr="000A6A3D">
        <w:t>biết quy luật sắp xếp các electron trong vỏ nguyên tử của các nguyên tố theo thứ tự mức năng lượng từ thấp tới cao.</w:t>
      </w:r>
    </w:p>
    <w:p w14:paraId="3E42F06E" w14:textId="708D0712" w:rsidR="00AD71A2" w:rsidRPr="000A6A3D" w:rsidRDefault="00AD71A2" w:rsidP="000A6A3D">
      <w:r w:rsidRPr="000A6A3D">
        <w:rPr>
          <w:b/>
          <w:bCs/>
        </w:rPr>
        <w:t xml:space="preserve">2. </w:t>
      </w:r>
      <w:r w:rsidR="004D3139" w:rsidRPr="000A6A3D">
        <w:rPr>
          <w:b/>
          <w:bCs/>
        </w:rPr>
        <w:t>Kỹ năng</w:t>
      </w:r>
      <w:r w:rsidRPr="000A6A3D">
        <w:rPr>
          <w:b/>
          <w:bCs/>
        </w:rPr>
        <w:t xml:space="preserve">: </w:t>
      </w:r>
    </w:p>
    <w:p w14:paraId="290E7FA8" w14:textId="77777777" w:rsidR="00AD71A2" w:rsidRPr="000A6A3D" w:rsidRDefault="00AD71A2" w:rsidP="000A6A3D">
      <w:pPr>
        <w:rPr>
          <w:b/>
        </w:rPr>
      </w:pPr>
      <w:r w:rsidRPr="000A6A3D">
        <w:rPr>
          <w:color w:val="000000"/>
        </w:rPr>
        <w:t xml:space="preserve">Sinh viên </w:t>
      </w:r>
      <w:r w:rsidRPr="000A6A3D">
        <w:rPr>
          <w:lang w:val="it-IT"/>
        </w:rPr>
        <w:t xml:space="preserve">giải được các bài tập có liên quan đến kiến thức: </w:t>
      </w:r>
      <w:r w:rsidRPr="000A6A3D">
        <w:t>cấu hình electron nguyên tử của 20 nguyên tố đầu tiên và các bài tập có liên quan đến kiến thức về phân lớp và lớp electron.</w:t>
      </w:r>
    </w:p>
    <w:p w14:paraId="2C4425C0" w14:textId="1006FCFA" w:rsidR="00AD71A2" w:rsidRPr="000A6A3D" w:rsidRDefault="00AD71A2" w:rsidP="000A6A3D">
      <w:pPr>
        <w:rPr>
          <w:lang w:val="vi-VN"/>
        </w:rPr>
      </w:pPr>
      <w:r w:rsidRPr="000A6A3D">
        <w:rPr>
          <w:b/>
          <w:bCs/>
        </w:rPr>
        <w:t>3. Thái độ</w:t>
      </w:r>
      <w:r w:rsidR="00E130EC">
        <w:rPr>
          <w:b/>
          <w:bCs/>
        </w:rPr>
        <w:t>:</w:t>
      </w:r>
    </w:p>
    <w:p w14:paraId="4D6908CC" w14:textId="350B6915" w:rsidR="00AD71A2" w:rsidRPr="000A6A3D" w:rsidRDefault="00AD71A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466351BF" w:rsidR="00E333D8" w:rsidRPr="000A6A3D" w:rsidRDefault="00AD71A2" w:rsidP="000A6A3D">
            <w:pPr>
              <w:tabs>
                <w:tab w:val="right" w:leader="dot" w:pos="3331"/>
              </w:tabs>
            </w:pPr>
            <w:r w:rsidRPr="000A6A3D">
              <w:rPr>
                <w:iCs/>
                <w:lang w:val="de-DE"/>
              </w:rPr>
              <w:t xml:space="preserve">- </w:t>
            </w:r>
            <w:r w:rsidR="009F508C" w:rsidRPr="000A6A3D">
              <w:rPr>
                <w:bCs/>
                <w:lang w:val="de-DE"/>
              </w:rPr>
              <w:t xml:space="preserve">Để </w:t>
            </w:r>
            <w:r w:rsidR="009F508C" w:rsidRPr="000A6A3D">
              <w:rPr>
                <w:lang w:val="fr-FR"/>
              </w:rPr>
              <w:t xml:space="preserve">củng cố các kiến thức đã học và </w:t>
            </w:r>
            <w:r w:rsidR="009F508C" w:rsidRPr="000A6A3D">
              <w:rPr>
                <w:bCs/>
                <w:lang w:val="de-DE"/>
              </w:rPr>
              <w:t xml:space="preserve">giúp </w:t>
            </w:r>
            <w:r w:rsidR="009F508C" w:rsidRPr="000A6A3D">
              <w:t xml:space="preserve">giải các bài tập Chương 1 </w:t>
            </w:r>
            <w:r w:rsidRPr="000A6A3D">
              <w:rPr>
                <w:iCs/>
                <w:lang w:val="de-DE"/>
              </w:rPr>
              <w:t>về</w:t>
            </w:r>
            <w:r w:rsidR="00E333D8" w:rsidRPr="000A6A3D">
              <w:rPr>
                <w:iCs/>
                <w:lang w:val="de-DE"/>
              </w:rPr>
              <w:t xml:space="preserve">: </w:t>
            </w:r>
            <w:r w:rsidRPr="000A6A3D">
              <w:rPr>
                <w:iCs/>
                <w:lang w:val="de-DE"/>
              </w:rPr>
              <w:t>thành phần nguyên tử</w:t>
            </w:r>
            <w:r w:rsidR="00200CA3" w:rsidRPr="000A6A3D">
              <w:rPr>
                <w:iCs/>
                <w:lang w:val="de-DE"/>
              </w:rPr>
              <w:t>,</w:t>
            </w:r>
            <w:r w:rsidR="00E333D8" w:rsidRPr="000A6A3D">
              <w:rPr>
                <w:iCs/>
                <w:lang w:val="de-DE"/>
              </w:rPr>
              <w:t xml:space="preserve">  </w:t>
            </w:r>
            <w:r w:rsidR="00E333D8" w:rsidRPr="000A6A3D">
              <w:t>Hạt nhân nguyên tử - Nguyên tố hóa học– Đồng vị</w:t>
            </w:r>
            <w:r w:rsidR="00200CA3" w:rsidRPr="000A6A3D">
              <w:t>, Cấu tạo vỏ nguyên tử.</w:t>
            </w: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0A6A3D">
            <w:pPr>
              <w:rPr>
                <w:lang w:val="de-DE"/>
              </w:rPr>
            </w:pPr>
          </w:p>
          <w:p w14:paraId="56C98D0C" w14:textId="77777777" w:rsidR="00AD71A2" w:rsidRPr="000A6A3D" w:rsidRDefault="00AD71A2" w:rsidP="000A6A3D">
            <w:pPr>
              <w:rPr>
                <w:lang w:val="de-DE"/>
              </w:rPr>
            </w:pPr>
            <w:r w:rsidRPr="000A6A3D">
              <w:rPr>
                <w:lang w:val="de-DE"/>
              </w:rPr>
              <w:t>- Đặt câu hỏi kiểm tra bài cũ.</w:t>
            </w:r>
          </w:p>
          <w:p w14:paraId="0D34E45F" w14:textId="77777777" w:rsidR="00AD71A2" w:rsidRPr="000A6A3D" w:rsidRDefault="00AD71A2" w:rsidP="000A6A3D">
            <w:pPr>
              <w:rPr>
                <w:lang w:val="de-DE"/>
              </w:rPr>
            </w:pPr>
            <w:r w:rsidRPr="000A6A3D">
              <w:rPr>
                <w:lang w:val="de-DE"/>
              </w:rPr>
              <w:t>- Nhận xét câu trả lời của học sinh.</w:t>
            </w:r>
          </w:p>
          <w:p w14:paraId="4129D047" w14:textId="77777777" w:rsidR="00AD71A2" w:rsidRPr="000A6A3D" w:rsidRDefault="00AD71A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0A6A3D">
            <w:pPr>
              <w:rPr>
                <w:lang w:val="de-DE"/>
              </w:rPr>
            </w:pPr>
          </w:p>
          <w:p w14:paraId="25300D97" w14:textId="77777777" w:rsidR="00AD71A2" w:rsidRPr="000A6A3D" w:rsidRDefault="00AD71A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0A6A3D">
            <w:pPr>
              <w:rPr>
                <w:lang w:val="nb-NO"/>
              </w:rPr>
            </w:pPr>
          </w:p>
          <w:p w14:paraId="1674F3A3" w14:textId="77777777" w:rsidR="00AD71A2" w:rsidRPr="000A6A3D" w:rsidRDefault="00AD71A2" w:rsidP="000A6A3D">
            <w:pPr>
              <w:rPr>
                <w:lang w:val="de-DE"/>
              </w:rPr>
            </w:pPr>
          </w:p>
          <w:p w14:paraId="1FB378C7" w14:textId="77777777" w:rsidR="00AD71A2" w:rsidRPr="000A6A3D" w:rsidRDefault="00AD71A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77777777" w:rsidR="00AD71A2" w:rsidRPr="000A6A3D" w:rsidRDefault="00AD71A2" w:rsidP="000A6A3D">
            <w:pPr>
              <w:jc w:val="center"/>
              <w:rPr>
                <w:lang w:val="pt-BR"/>
              </w:rPr>
            </w:pPr>
            <w:r w:rsidRPr="000A6A3D">
              <w:rPr>
                <w:lang w:val="pt-BR"/>
              </w:rPr>
              <w:t>5</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0A6A3D" w:rsidRDefault="00AD71A2" w:rsidP="000A6A3D">
            <w:pPr>
              <w:rPr>
                <w:b/>
                <w:bCs/>
                <w:u w:val="single"/>
                <w:lang w:val="nb-NO"/>
              </w:rPr>
            </w:pPr>
            <w:r w:rsidRPr="000A6A3D">
              <w:rPr>
                <w:b/>
                <w:bCs/>
                <w:u w:val="single"/>
                <w:lang w:val="nb-NO"/>
              </w:rPr>
              <w:t>Giảng bài mới</w:t>
            </w:r>
          </w:p>
          <w:p w14:paraId="38A53397" w14:textId="109A4F20" w:rsidR="00742F0B" w:rsidRPr="000A6A3D" w:rsidRDefault="00742F0B" w:rsidP="000A6A3D">
            <w:pPr>
              <w:tabs>
                <w:tab w:val="left" w:leader="dot" w:pos="9498"/>
              </w:tabs>
              <w:rPr>
                <w:b/>
                <w:bCs/>
              </w:rPr>
            </w:pPr>
            <w:r w:rsidRPr="000A6A3D">
              <w:rPr>
                <w:b/>
                <w:bCs/>
              </w:rPr>
              <w:t xml:space="preserve">1. Hệ thống kiến thức Chương </w:t>
            </w:r>
            <w:r w:rsidR="00335BE1" w:rsidRPr="000A6A3D">
              <w:rPr>
                <w:b/>
                <w:bCs/>
              </w:rPr>
              <w:t>1</w:t>
            </w:r>
          </w:p>
          <w:p w14:paraId="34B8E8D2" w14:textId="76FBB822" w:rsidR="00742F0B" w:rsidRPr="000A6A3D" w:rsidRDefault="00FA4FAE" w:rsidP="000A6A3D">
            <w:pPr>
              <w:tabs>
                <w:tab w:val="left" w:leader="dot" w:pos="9498"/>
              </w:tabs>
              <w:rPr>
                <w:b/>
                <w:bCs/>
              </w:rPr>
            </w:pPr>
            <w:r w:rsidRPr="000A6A3D">
              <w:rPr>
                <w:b/>
                <w:bCs/>
              </w:rPr>
              <w:t>1.1. Lớp và phân lớp electron</w:t>
            </w:r>
          </w:p>
          <w:p w14:paraId="5D219ECF" w14:textId="1270DA39" w:rsidR="00EC598E" w:rsidRPr="000A6A3D" w:rsidRDefault="00EC598E" w:rsidP="000A6A3D">
            <w:pPr>
              <w:tabs>
                <w:tab w:val="left" w:leader="dot" w:pos="9498"/>
              </w:tabs>
              <w:ind w:left="61"/>
              <w:rPr>
                <w:iCs/>
              </w:rPr>
            </w:pPr>
            <w:r w:rsidRPr="000A6A3D">
              <w:rPr>
                <w:iCs/>
              </w:rPr>
              <w:t>1.1.1. Lớp electron</w:t>
            </w:r>
          </w:p>
          <w:p w14:paraId="6DD655BF" w14:textId="77777777" w:rsidR="00EC598E" w:rsidRPr="000A6A3D" w:rsidRDefault="00EC598E" w:rsidP="000A6A3D">
            <w:pPr>
              <w:tabs>
                <w:tab w:val="left" w:leader="dot" w:pos="9498"/>
              </w:tabs>
              <w:ind w:left="61"/>
              <w:rPr>
                <w:i/>
                <w:iCs/>
              </w:rPr>
            </w:pPr>
            <w:r w:rsidRPr="000A6A3D">
              <w:rPr>
                <w:i/>
                <w:iCs/>
              </w:rPr>
              <w:t>Các electron trên cùng một lớp có mức năng lượng gần bằng nhau.</w:t>
            </w:r>
          </w:p>
          <w:p w14:paraId="52A46577" w14:textId="77777777" w:rsidR="00EC598E" w:rsidRPr="000A6A3D" w:rsidRDefault="00EC598E" w:rsidP="000A6A3D">
            <w:pPr>
              <w:tabs>
                <w:tab w:val="left" w:leader="dot" w:pos="9498"/>
              </w:tabs>
              <w:ind w:left="61"/>
              <w:rPr>
                <w:i/>
                <w:iCs/>
              </w:rPr>
            </w:pPr>
            <w:r w:rsidRPr="000A6A3D">
              <w:rPr>
                <w:i/>
                <w:iCs/>
              </w:rPr>
              <w:t>Các lớp electron được ghi bằng các số nguyên theo thứ tự n = 1, 2, 3, 4… với tên gọi: K, L, M, N...:</w:t>
            </w:r>
          </w:p>
          <w:p w14:paraId="07D5616C" w14:textId="71B3844E" w:rsidR="00EC598E" w:rsidRPr="000A6A3D" w:rsidRDefault="00EC598E" w:rsidP="000A6A3D">
            <w:pPr>
              <w:tabs>
                <w:tab w:val="left" w:leader="dot" w:pos="9498"/>
              </w:tabs>
              <w:ind w:left="61"/>
            </w:pPr>
            <w:r w:rsidRPr="000A6A3D">
              <w:t>1.1.2. Phân lớp electron</w:t>
            </w:r>
          </w:p>
          <w:p w14:paraId="7299CF99" w14:textId="7305A70F" w:rsidR="00EC598E" w:rsidRPr="000A6A3D" w:rsidRDefault="00EC598E" w:rsidP="000A6A3D">
            <w:pPr>
              <w:tabs>
                <w:tab w:val="left" w:leader="dot" w:pos="9498"/>
              </w:tabs>
              <w:ind w:left="61"/>
              <w:rPr>
                <w:b/>
              </w:rPr>
            </w:pPr>
            <w:r w:rsidRPr="000A6A3D">
              <w:t>Mỗi lớp electron được chia thành các phân lớp.</w:t>
            </w:r>
            <w:r w:rsidR="00F92275" w:rsidRPr="000A6A3D">
              <w:t xml:space="preserve"> </w:t>
            </w:r>
            <w:r w:rsidR="0005498C" w:rsidRPr="000A6A3D">
              <w:t>C</w:t>
            </w:r>
            <w:r w:rsidRPr="000A6A3D">
              <w:t>ác electron trên cùng một phân lớp có mức năng lượng bằng nhau.</w:t>
            </w:r>
            <w:r w:rsidR="0005498C" w:rsidRPr="000A6A3D">
              <w:t xml:space="preserve"> </w:t>
            </w:r>
            <w:r w:rsidRPr="000A6A3D">
              <w:t>Các phân lớp được kí hiệu bằng các chữ cái thường s, p, d, f.</w:t>
            </w:r>
          </w:p>
          <w:p w14:paraId="11BE200A" w14:textId="02A09E25" w:rsidR="00EC598E" w:rsidRPr="000A6A3D" w:rsidRDefault="00EC598E" w:rsidP="000A6A3D">
            <w:pPr>
              <w:tabs>
                <w:tab w:val="left" w:leader="dot" w:pos="9498"/>
              </w:tabs>
              <w:rPr>
                <w:bCs/>
              </w:rPr>
            </w:pPr>
            <w:r w:rsidRPr="000A6A3D">
              <w:rPr>
                <w:bCs/>
              </w:rPr>
              <w:t>1.1.3. Số electron tối đa trong một phân lớp, một lớp</w:t>
            </w:r>
          </w:p>
          <w:p w14:paraId="0B9B6862" w14:textId="6D8D5C6A" w:rsidR="00FA4FAE" w:rsidRPr="000A6A3D" w:rsidRDefault="00EC598E" w:rsidP="000A6A3D">
            <w:pPr>
              <w:tabs>
                <w:tab w:val="left" w:leader="dot" w:pos="9498"/>
              </w:tabs>
              <w:rPr>
                <w:bCs/>
              </w:rPr>
            </w:pPr>
            <w:r w:rsidRPr="000A6A3D">
              <w:t>- Phân lớp s chứa tối đa 2 electron;</w:t>
            </w:r>
            <w:r w:rsidRPr="000A6A3D">
              <w:br/>
              <w:t>- Phân lớp p chứa tối đa 6 electron;</w:t>
            </w:r>
            <w:r w:rsidRPr="000A6A3D">
              <w:br/>
            </w:r>
            <w:r w:rsidRPr="000A6A3D">
              <w:lastRenderedPageBreak/>
              <w:t>- Phân lớp d chứa tối đa 10 electron;</w:t>
            </w:r>
            <w:r w:rsidRPr="000A6A3D">
              <w:br/>
              <w:t>- Phân lớp f chứa tối đa 14 electron.</w:t>
            </w:r>
            <w:r w:rsidRPr="000A6A3D">
              <w:br/>
            </w:r>
            <w:r w:rsidR="00FA4FAE" w:rsidRPr="000A6A3D">
              <w:rPr>
                <w:b/>
                <w:bCs/>
              </w:rPr>
              <w:t>1.2.</w:t>
            </w:r>
            <w:r w:rsidR="00385884" w:rsidRPr="000A6A3D">
              <w:rPr>
                <w:b/>
                <w:bCs/>
              </w:rPr>
              <w:t xml:space="preserve"> Mối liên hệ giữa lớp electron và loại nguyên tố</w:t>
            </w:r>
          </w:p>
          <w:p w14:paraId="4B7135C8" w14:textId="0BC68A5B" w:rsidR="00EC598E" w:rsidRPr="000A6A3D" w:rsidRDefault="00EC598E" w:rsidP="000A6A3D">
            <w:pPr>
              <w:pStyle w:val="NormalWeb"/>
              <w:spacing w:before="0" w:beforeAutospacing="0" w:after="0" w:afterAutospacing="0"/>
            </w:pPr>
            <w:r w:rsidRPr="000A6A3D">
              <w:t>- Đối với nguyên tử của tất cả các nguyên tố, lớp electron ngoài cùng có nhiều nhất là 8 electron.</w:t>
            </w:r>
            <w:r w:rsidRPr="000A6A3D">
              <w:br/>
              <w:t>- Các nguyên tử có 1, 2, 3 electron ở lớp ngoài cùng dễ nhường electron là nguyên tử của các nguyên tố kim loại (trừ H, He và B).</w:t>
            </w:r>
            <w:r w:rsidR="00F92275" w:rsidRPr="000A6A3D">
              <w:t xml:space="preserve"> </w:t>
            </w:r>
            <w:r w:rsidRPr="000A6A3D">
              <w:t>Các nguyên tử có 5, 6, 7 electron ở lớp ngoài cùng dễ nhận electron thường là nguyên tử của nguyên tố phi kim.</w:t>
            </w:r>
            <w:r w:rsidR="00F92275" w:rsidRPr="000A6A3D">
              <w:t xml:space="preserve"> </w:t>
            </w:r>
            <w:r w:rsidRPr="000A6A3D">
              <w:t>Các nguyên tử có 4 electron ngoài cùng có thể là nguyên tử của nguyên tố kim loại hoặc phi kim.</w:t>
            </w:r>
          </w:p>
          <w:p w14:paraId="00C6D04C" w14:textId="71722A62" w:rsidR="00FA4FAE" w:rsidRPr="000A6A3D" w:rsidRDefault="00FA4FAE" w:rsidP="000A6A3D">
            <w:pPr>
              <w:tabs>
                <w:tab w:val="left" w:leader="dot" w:pos="9498"/>
              </w:tabs>
              <w:rPr>
                <w:b/>
                <w:bCs/>
              </w:rPr>
            </w:pPr>
            <w:r w:rsidRPr="000A6A3D">
              <w:rPr>
                <w:b/>
                <w:bCs/>
              </w:rPr>
              <w:t xml:space="preserve">1.3. </w:t>
            </w:r>
            <w:r w:rsidR="00385884" w:rsidRPr="000A6A3D">
              <w:rPr>
                <w:b/>
                <w:bCs/>
              </w:rPr>
              <w:t>Cấu hình electron của các nguyên tử</w:t>
            </w:r>
          </w:p>
          <w:p w14:paraId="4FED5545" w14:textId="64445E34" w:rsidR="00A55D53" w:rsidRPr="00423441" w:rsidRDefault="005A625C" w:rsidP="00423441">
            <w:pPr>
              <w:pStyle w:val="NormalWeb"/>
              <w:spacing w:before="0" w:beforeAutospacing="0" w:after="0" w:afterAutospacing="0"/>
              <w:rPr>
                <w:bCs/>
                <w:iCs/>
              </w:rPr>
            </w:pPr>
            <w:r w:rsidRPr="00423441">
              <w:rPr>
                <w:bCs/>
                <w:iCs/>
              </w:rPr>
              <w:t>Trình bày c</w:t>
            </w:r>
            <w:r w:rsidR="00A55D53" w:rsidRPr="00423441">
              <w:rPr>
                <w:bCs/>
                <w:iCs/>
              </w:rPr>
              <w:t>ác bước viết cấu hình electron trong nguyên tử</w:t>
            </w:r>
          </w:p>
          <w:p w14:paraId="13B2EA54" w14:textId="1E88079C" w:rsidR="00423441" w:rsidRPr="00423441" w:rsidRDefault="00423441" w:rsidP="00423441">
            <w:pPr>
              <w:pStyle w:val="NormalWeb"/>
              <w:spacing w:before="0" w:beforeAutospacing="0" w:after="0" w:afterAutospacing="0"/>
            </w:pPr>
            <w:r w:rsidRPr="00423441">
              <w:rPr>
                <w:b/>
                <w:bCs/>
                <w:i/>
                <w:iCs/>
              </w:rPr>
              <w:t>Bước 1</w:t>
            </w:r>
            <w:r w:rsidRPr="00423441">
              <w:t xml:space="preserve">: Xác định số electron của nguyên tử. </w:t>
            </w:r>
            <w:r w:rsidRPr="00423441">
              <w:br/>
            </w:r>
            <w:r w:rsidRPr="00423441">
              <w:rPr>
                <w:b/>
                <w:bCs/>
                <w:i/>
                <w:iCs/>
              </w:rPr>
              <w:t>Bước 2:</w:t>
            </w:r>
            <w:r w:rsidRPr="00423441">
              <w:t xml:space="preserve"> Các electron được phân bố lần lượt vào các phân lớp theo chiều tăng của năng lượng trong nguyên tử tuân theo quy tắc các phân lớp chứa tối đa số electron.</w:t>
            </w:r>
          </w:p>
          <w:p w14:paraId="2DDEEE9F" w14:textId="273A05F7" w:rsidR="00423441" w:rsidRPr="000A6A3D" w:rsidRDefault="00423441" w:rsidP="000A6A3D">
            <w:pPr>
              <w:pStyle w:val="NormalWeb"/>
              <w:spacing w:before="0" w:beforeAutospacing="0" w:after="0" w:afterAutospacing="0"/>
              <w:rPr>
                <w:bCs/>
                <w:iCs/>
              </w:rPr>
            </w:pPr>
            <w:r w:rsidRPr="00423441">
              <w:rPr>
                <w:b/>
                <w:bCs/>
                <w:i/>
                <w:iCs/>
              </w:rPr>
              <w:t>Bước 3</w:t>
            </w:r>
            <w:r w:rsidRPr="00423441">
              <w:t>. Viết cấu hình electron biểu diễn sự phân bố electron trên các phân lớp thuộc các lớp khác nhau (1s 2s 2p 3s 3p 3d 4s 4p 4d 4f 5s…).</w:t>
            </w:r>
            <w:r w:rsidRPr="00423441">
              <w:br/>
            </w:r>
          </w:p>
          <w:p w14:paraId="07E336D7" w14:textId="25512665" w:rsidR="00AD71A2" w:rsidRPr="000A6A3D" w:rsidRDefault="00742F0B" w:rsidP="0034292F">
            <w:pPr>
              <w:tabs>
                <w:tab w:val="left" w:leader="dot" w:pos="9498"/>
              </w:tabs>
              <w:rPr>
                <w:lang w:val="nb-NO"/>
              </w:rPr>
            </w:pPr>
            <w:r w:rsidRPr="000A6A3D">
              <w:rPr>
                <w:b/>
                <w:bCs/>
              </w:rPr>
              <w:t>2.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0A6A3D">
            <w:pPr>
              <w:rPr>
                <w:lang w:val="nb-NO"/>
              </w:rPr>
            </w:pPr>
          </w:p>
          <w:p w14:paraId="60CA9D17" w14:textId="77777777" w:rsidR="00AD71A2" w:rsidRPr="000A6A3D" w:rsidRDefault="00AD71A2" w:rsidP="000A6A3D">
            <w:pPr>
              <w:rPr>
                <w:lang w:val="nb-NO"/>
              </w:rPr>
            </w:pPr>
          </w:p>
          <w:p w14:paraId="57F96C45" w14:textId="77777777" w:rsidR="00AD71A2" w:rsidRPr="000A6A3D" w:rsidRDefault="00AD71A2" w:rsidP="000A6A3D">
            <w:pPr>
              <w:rPr>
                <w:lang w:val="nb-NO"/>
              </w:rPr>
            </w:pPr>
          </w:p>
          <w:p w14:paraId="16BB8902" w14:textId="7EC30EF2" w:rsidR="00AD71A2" w:rsidRPr="000A6A3D" w:rsidRDefault="00AD71A2" w:rsidP="000A6A3D">
            <w:pPr>
              <w:rPr>
                <w:lang w:val="de-DE"/>
              </w:rPr>
            </w:pPr>
            <w:r w:rsidRPr="000A6A3D">
              <w:rPr>
                <w:lang w:val="de-DE"/>
              </w:rPr>
              <w:t>Giảng viên trình bày, giải thích nội dung bằng lời và cho thí dụ minh họa.</w:t>
            </w:r>
          </w:p>
          <w:p w14:paraId="3383C175" w14:textId="77777777" w:rsidR="00AD71A2" w:rsidRPr="000A6A3D" w:rsidRDefault="00AD71A2" w:rsidP="000A6A3D">
            <w:pPr>
              <w:rPr>
                <w:lang w:val="nb-NO"/>
              </w:rPr>
            </w:pPr>
          </w:p>
          <w:p w14:paraId="60A17407" w14:textId="77777777" w:rsidR="00AD71A2" w:rsidRPr="000A6A3D" w:rsidRDefault="00AD71A2" w:rsidP="000A6A3D">
            <w:pPr>
              <w:rPr>
                <w:lang w:val="nb-NO"/>
              </w:rPr>
            </w:pPr>
            <w:r w:rsidRPr="000A6A3D">
              <w:rPr>
                <w:lang w:val="nb-NO"/>
              </w:rPr>
              <w:t>GV nêu câu hỏi.</w:t>
            </w:r>
          </w:p>
          <w:p w14:paraId="2CED182C" w14:textId="77777777" w:rsidR="00AD71A2" w:rsidRPr="000A6A3D" w:rsidRDefault="00AD71A2" w:rsidP="000A6A3D">
            <w:pPr>
              <w:rPr>
                <w:lang w:val="nb-NO"/>
              </w:rPr>
            </w:pPr>
          </w:p>
          <w:p w14:paraId="1EC50B7B" w14:textId="77777777" w:rsidR="00AD71A2" w:rsidRPr="000A6A3D" w:rsidRDefault="00AD71A2" w:rsidP="000A6A3D">
            <w:pPr>
              <w:rPr>
                <w:lang w:val="nb-NO"/>
              </w:rPr>
            </w:pPr>
          </w:p>
          <w:p w14:paraId="085629B4" w14:textId="77777777" w:rsidR="00AD71A2" w:rsidRPr="000A6A3D" w:rsidRDefault="00AD71A2" w:rsidP="000A6A3D">
            <w:pPr>
              <w:rPr>
                <w:lang w:val="nb-NO"/>
              </w:rPr>
            </w:pPr>
          </w:p>
          <w:p w14:paraId="6C8AA4D2" w14:textId="77777777" w:rsidR="00AD71A2" w:rsidRPr="000A6A3D" w:rsidRDefault="00AD71A2" w:rsidP="000A6A3D">
            <w:pPr>
              <w:rPr>
                <w:lang w:val="nb-NO"/>
              </w:rPr>
            </w:pPr>
          </w:p>
          <w:p w14:paraId="1DE2029A" w14:textId="77777777" w:rsidR="00AD71A2" w:rsidRPr="000A6A3D" w:rsidRDefault="00AD71A2" w:rsidP="000A6A3D">
            <w:pPr>
              <w:rPr>
                <w:lang w:val="nb-NO"/>
              </w:rPr>
            </w:pPr>
          </w:p>
          <w:p w14:paraId="028AA098" w14:textId="77777777" w:rsidR="00AD71A2" w:rsidRPr="000A6A3D" w:rsidRDefault="00AD71A2" w:rsidP="000A6A3D">
            <w:pPr>
              <w:rPr>
                <w:lang w:val="nb-NO"/>
              </w:rPr>
            </w:pPr>
          </w:p>
          <w:p w14:paraId="1B3FA81C" w14:textId="77777777" w:rsidR="00AD71A2" w:rsidRPr="000A6A3D" w:rsidRDefault="00AD71A2" w:rsidP="000A6A3D">
            <w:pPr>
              <w:rPr>
                <w:lang w:val="nb-NO"/>
              </w:rPr>
            </w:pPr>
          </w:p>
          <w:p w14:paraId="7420F930" w14:textId="77777777" w:rsidR="00AD71A2" w:rsidRPr="000A6A3D" w:rsidRDefault="00AD71A2" w:rsidP="000A6A3D">
            <w:pPr>
              <w:rPr>
                <w:lang w:val="nb-NO"/>
              </w:rPr>
            </w:pPr>
          </w:p>
          <w:p w14:paraId="30048E11" w14:textId="77777777" w:rsidR="00AD71A2" w:rsidRPr="000A6A3D" w:rsidRDefault="00AD71A2" w:rsidP="000A6A3D">
            <w:pPr>
              <w:rPr>
                <w:lang w:val="nb-NO"/>
              </w:rPr>
            </w:pPr>
          </w:p>
          <w:p w14:paraId="39CADDBF" w14:textId="77777777" w:rsidR="00AD71A2" w:rsidRPr="000A6A3D" w:rsidRDefault="00AD71A2" w:rsidP="000A6A3D">
            <w:pPr>
              <w:rPr>
                <w:lang w:val="nb-NO"/>
              </w:rPr>
            </w:pPr>
          </w:p>
          <w:p w14:paraId="36A9AB60" w14:textId="77777777" w:rsidR="00AD71A2" w:rsidRPr="000A6A3D" w:rsidRDefault="00AD71A2" w:rsidP="000A6A3D">
            <w:pPr>
              <w:rPr>
                <w:lang w:val="nb-NO"/>
              </w:rPr>
            </w:pPr>
          </w:p>
          <w:p w14:paraId="26204430" w14:textId="77777777" w:rsidR="00AD71A2" w:rsidRPr="000A6A3D" w:rsidRDefault="00AD71A2" w:rsidP="000A6A3D">
            <w:pPr>
              <w:rPr>
                <w:lang w:val="nb-NO"/>
              </w:rPr>
            </w:pPr>
          </w:p>
          <w:p w14:paraId="3EE4B5C3" w14:textId="77777777" w:rsidR="00AD71A2" w:rsidRPr="000A6A3D" w:rsidRDefault="00AD71A2" w:rsidP="000A6A3D">
            <w:pPr>
              <w:rPr>
                <w:lang w:val="nb-NO"/>
              </w:rPr>
            </w:pPr>
          </w:p>
          <w:p w14:paraId="671DC8E3" w14:textId="77777777" w:rsidR="00AD71A2" w:rsidRPr="000A6A3D" w:rsidRDefault="00AD71A2" w:rsidP="000A6A3D">
            <w:pPr>
              <w:rPr>
                <w:lang w:val="nb-NO"/>
              </w:rPr>
            </w:pPr>
          </w:p>
          <w:p w14:paraId="7CB09E81" w14:textId="77777777" w:rsidR="00AD71A2" w:rsidRPr="000A6A3D" w:rsidRDefault="00AD71A2" w:rsidP="000A6A3D">
            <w:pPr>
              <w:rPr>
                <w:lang w:val="nb-NO"/>
              </w:rPr>
            </w:pPr>
          </w:p>
          <w:p w14:paraId="1EBDA63D" w14:textId="77777777" w:rsidR="00AD71A2" w:rsidRPr="000A6A3D" w:rsidRDefault="00AD71A2" w:rsidP="000A6A3D">
            <w:pPr>
              <w:rPr>
                <w:lang w:val="nb-NO"/>
              </w:rPr>
            </w:pPr>
          </w:p>
          <w:p w14:paraId="6C9F30DF" w14:textId="77777777" w:rsidR="00AD71A2" w:rsidRPr="000A6A3D" w:rsidRDefault="00AD71A2" w:rsidP="000A6A3D">
            <w:pPr>
              <w:rPr>
                <w:lang w:val="nb-NO"/>
              </w:rPr>
            </w:pPr>
          </w:p>
          <w:p w14:paraId="3222DC7D" w14:textId="77777777" w:rsidR="00AD71A2" w:rsidRPr="000A6A3D" w:rsidRDefault="00AD71A2" w:rsidP="000A6A3D">
            <w:pPr>
              <w:rPr>
                <w:lang w:val="nb-NO"/>
              </w:rPr>
            </w:pPr>
          </w:p>
          <w:p w14:paraId="7E717C73" w14:textId="77777777" w:rsidR="00AD71A2" w:rsidRPr="000A6A3D" w:rsidRDefault="00AD71A2" w:rsidP="000A6A3D">
            <w:pPr>
              <w:rPr>
                <w:lang w:val="de-DE"/>
              </w:rPr>
            </w:pPr>
            <w:r w:rsidRPr="000A6A3D">
              <w:rPr>
                <w:lang w:val="de-DE"/>
              </w:rPr>
              <w:t>Giảng viên trình bày, giải thích nội dung bằng lời và cho thí dụ minh họa.</w:t>
            </w:r>
          </w:p>
          <w:p w14:paraId="62C04E32" w14:textId="77777777" w:rsidR="00AD71A2" w:rsidRPr="000A6A3D" w:rsidRDefault="00AD71A2" w:rsidP="000A6A3D">
            <w:pPr>
              <w:rPr>
                <w:lang w:val="nb-NO"/>
              </w:rPr>
            </w:pPr>
          </w:p>
          <w:p w14:paraId="0684CF46" w14:textId="77777777" w:rsidR="00AD71A2" w:rsidRPr="000A6A3D" w:rsidRDefault="00AD71A2" w:rsidP="000A6A3D">
            <w:pPr>
              <w:rPr>
                <w:lang w:val="nb-NO"/>
              </w:rPr>
            </w:pPr>
          </w:p>
          <w:p w14:paraId="3010749E" w14:textId="77777777" w:rsidR="00AD71A2" w:rsidRPr="000A6A3D" w:rsidRDefault="00AD71A2" w:rsidP="000A6A3D">
            <w:pPr>
              <w:rPr>
                <w:lang w:val="nb-NO"/>
              </w:rPr>
            </w:pPr>
          </w:p>
          <w:p w14:paraId="3868FD7C" w14:textId="77777777" w:rsidR="0096107B" w:rsidRDefault="00AD71A2" w:rsidP="000A6A3D">
            <w:pPr>
              <w:rPr>
                <w:lang w:val="nb-NO"/>
              </w:rPr>
            </w:pPr>
            <w:r w:rsidRPr="000A6A3D">
              <w:rPr>
                <w:lang w:val="nb-NO"/>
              </w:rPr>
              <w:t xml:space="preserve"> </w:t>
            </w:r>
          </w:p>
          <w:p w14:paraId="2CEC7641" w14:textId="77777777" w:rsidR="0096107B" w:rsidRDefault="0096107B" w:rsidP="000A6A3D">
            <w:pPr>
              <w:rPr>
                <w:lang w:val="de-DE"/>
              </w:rPr>
            </w:pPr>
          </w:p>
          <w:p w14:paraId="2E7860D7" w14:textId="77777777" w:rsidR="0096107B" w:rsidRDefault="0096107B" w:rsidP="000A6A3D">
            <w:pPr>
              <w:rPr>
                <w:lang w:val="de-DE"/>
              </w:rPr>
            </w:pPr>
          </w:p>
          <w:p w14:paraId="265A0403" w14:textId="77777777" w:rsidR="0096107B" w:rsidRDefault="0096107B" w:rsidP="000A6A3D">
            <w:pPr>
              <w:rPr>
                <w:lang w:val="de-DE"/>
              </w:rPr>
            </w:pPr>
          </w:p>
          <w:p w14:paraId="71289318" w14:textId="77777777" w:rsidR="0096107B" w:rsidRDefault="0096107B" w:rsidP="000A6A3D">
            <w:pPr>
              <w:rPr>
                <w:lang w:val="de-DE"/>
              </w:rPr>
            </w:pPr>
          </w:p>
          <w:p w14:paraId="5F1BCA12" w14:textId="77777777" w:rsidR="0096107B" w:rsidRDefault="0096107B" w:rsidP="000A6A3D">
            <w:pPr>
              <w:rPr>
                <w:lang w:val="de-DE"/>
              </w:rPr>
            </w:pPr>
          </w:p>
          <w:p w14:paraId="2934461B" w14:textId="77777777" w:rsidR="0096107B" w:rsidRDefault="0096107B" w:rsidP="000A6A3D">
            <w:pPr>
              <w:rPr>
                <w:lang w:val="de-DE"/>
              </w:rPr>
            </w:pPr>
          </w:p>
          <w:p w14:paraId="1ABB5E9D" w14:textId="77777777" w:rsidR="0096107B" w:rsidRDefault="0096107B" w:rsidP="000A6A3D">
            <w:pPr>
              <w:rPr>
                <w:lang w:val="de-DE"/>
              </w:rPr>
            </w:pPr>
          </w:p>
          <w:p w14:paraId="4CD562D6" w14:textId="77777777" w:rsidR="0096107B" w:rsidRDefault="0096107B" w:rsidP="000A6A3D">
            <w:pPr>
              <w:rPr>
                <w:lang w:val="de-DE"/>
              </w:rPr>
            </w:pPr>
          </w:p>
          <w:p w14:paraId="2C3E4C5A" w14:textId="21296A07" w:rsidR="003B261D" w:rsidRPr="000A6A3D" w:rsidRDefault="003B261D" w:rsidP="000A6A3D">
            <w:pPr>
              <w:rPr>
                <w:lang w:val="nb-NO"/>
              </w:rPr>
            </w:pPr>
            <w:r w:rsidRPr="000A6A3D">
              <w:rPr>
                <w:lang w:val="de-DE"/>
              </w:rPr>
              <w:t>Giảng viên giải thích và hướng dẫn giải b</w:t>
            </w:r>
            <w:r w:rsidRPr="000A6A3D">
              <w:t>ài tập 1 – 7 trang 12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0A6A3D">
            <w:pPr>
              <w:rPr>
                <w:lang w:val="nb-NO"/>
              </w:rPr>
            </w:pPr>
          </w:p>
          <w:p w14:paraId="4A1D9338" w14:textId="77777777" w:rsidR="00AD71A2" w:rsidRPr="000A6A3D" w:rsidRDefault="00AD71A2" w:rsidP="000A6A3D">
            <w:pPr>
              <w:rPr>
                <w:lang w:val="nb-NO"/>
              </w:rPr>
            </w:pPr>
          </w:p>
          <w:p w14:paraId="6BA5A8C7" w14:textId="77777777" w:rsidR="00AD71A2" w:rsidRPr="000A6A3D" w:rsidRDefault="00AD71A2" w:rsidP="000A6A3D">
            <w:pPr>
              <w:rPr>
                <w:lang w:val="nb-NO"/>
              </w:rPr>
            </w:pPr>
          </w:p>
          <w:p w14:paraId="4D48C78A" w14:textId="77777777" w:rsidR="00AD71A2" w:rsidRPr="000A6A3D" w:rsidRDefault="00AD71A2" w:rsidP="000A6A3D">
            <w:pPr>
              <w:rPr>
                <w:lang w:val="nb-NO"/>
              </w:rPr>
            </w:pPr>
            <w:r w:rsidRPr="000A6A3D">
              <w:rPr>
                <w:lang w:val="nb-NO"/>
              </w:rPr>
              <w:t>HS theo dõi, ghi bài.</w:t>
            </w:r>
          </w:p>
          <w:p w14:paraId="7C1BCCAD" w14:textId="77777777" w:rsidR="00AD71A2" w:rsidRPr="000A6A3D" w:rsidRDefault="00AD71A2" w:rsidP="000A6A3D">
            <w:pPr>
              <w:rPr>
                <w:lang w:val="nb-NO"/>
              </w:rPr>
            </w:pPr>
          </w:p>
          <w:p w14:paraId="5187F6FE" w14:textId="77777777" w:rsidR="00AD71A2" w:rsidRPr="000A6A3D" w:rsidRDefault="00AD71A2" w:rsidP="000A6A3D">
            <w:pPr>
              <w:rPr>
                <w:lang w:val="nb-NO"/>
              </w:rPr>
            </w:pPr>
          </w:p>
          <w:p w14:paraId="79C1512B" w14:textId="77777777" w:rsidR="00AD71A2" w:rsidRPr="000A6A3D" w:rsidRDefault="00AD71A2" w:rsidP="000A6A3D">
            <w:pPr>
              <w:rPr>
                <w:lang w:val="nb-NO"/>
              </w:rPr>
            </w:pPr>
            <w:r w:rsidRPr="000A6A3D">
              <w:rPr>
                <w:lang w:val="nb-NO"/>
              </w:rPr>
              <w:t>HS t</w:t>
            </w:r>
            <w:r w:rsidRPr="000A6A3D">
              <w:rPr>
                <w:lang w:val="de-DE"/>
              </w:rPr>
              <w:t>rả lời các câu hỏi.</w:t>
            </w:r>
          </w:p>
          <w:p w14:paraId="0853E3C6" w14:textId="77777777" w:rsidR="00AD71A2" w:rsidRPr="000A6A3D" w:rsidRDefault="00AD71A2" w:rsidP="000A6A3D">
            <w:pPr>
              <w:rPr>
                <w:lang w:val="nb-NO"/>
              </w:rPr>
            </w:pPr>
          </w:p>
          <w:p w14:paraId="1555CDDE" w14:textId="77777777" w:rsidR="00AD71A2" w:rsidRPr="000A6A3D" w:rsidRDefault="00AD71A2" w:rsidP="000A6A3D">
            <w:pPr>
              <w:rPr>
                <w:lang w:val="nb-NO"/>
              </w:rPr>
            </w:pPr>
          </w:p>
          <w:p w14:paraId="17C77433" w14:textId="77777777" w:rsidR="00AD71A2" w:rsidRPr="000A6A3D" w:rsidRDefault="00AD71A2" w:rsidP="000A6A3D">
            <w:pPr>
              <w:rPr>
                <w:lang w:val="nb-NO"/>
              </w:rPr>
            </w:pPr>
          </w:p>
          <w:p w14:paraId="59C184FE" w14:textId="77777777" w:rsidR="00AD71A2" w:rsidRPr="000A6A3D" w:rsidRDefault="00AD71A2" w:rsidP="000A6A3D">
            <w:pPr>
              <w:rPr>
                <w:lang w:val="nb-NO"/>
              </w:rPr>
            </w:pPr>
          </w:p>
          <w:p w14:paraId="7017F483" w14:textId="77777777" w:rsidR="00AD71A2" w:rsidRPr="000A6A3D" w:rsidRDefault="00AD71A2" w:rsidP="000A6A3D">
            <w:pPr>
              <w:rPr>
                <w:lang w:val="nb-NO"/>
              </w:rPr>
            </w:pPr>
          </w:p>
          <w:p w14:paraId="620C4989" w14:textId="77777777" w:rsidR="00AD71A2" w:rsidRPr="000A6A3D" w:rsidRDefault="00AD71A2" w:rsidP="000A6A3D">
            <w:pPr>
              <w:rPr>
                <w:lang w:val="nb-NO"/>
              </w:rPr>
            </w:pPr>
          </w:p>
          <w:p w14:paraId="0C6E0808" w14:textId="77777777" w:rsidR="00AD71A2" w:rsidRPr="000A6A3D" w:rsidRDefault="00AD71A2" w:rsidP="000A6A3D">
            <w:pPr>
              <w:rPr>
                <w:lang w:val="nb-NO"/>
              </w:rPr>
            </w:pPr>
          </w:p>
          <w:p w14:paraId="7436C6A9" w14:textId="77777777" w:rsidR="00AD71A2" w:rsidRPr="000A6A3D" w:rsidRDefault="00AD71A2" w:rsidP="000A6A3D">
            <w:pPr>
              <w:rPr>
                <w:lang w:val="nb-NO"/>
              </w:rPr>
            </w:pPr>
          </w:p>
          <w:p w14:paraId="74704497" w14:textId="77777777" w:rsidR="00AD71A2" w:rsidRPr="000A6A3D" w:rsidRDefault="00AD71A2" w:rsidP="000A6A3D">
            <w:pPr>
              <w:rPr>
                <w:lang w:val="nb-NO"/>
              </w:rPr>
            </w:pPr>
          </w:p>
          <w:p w14:paraId="12045729" w14:textId="77777777" w:rsidR="00AD71A2" w:rsidRPr="000A6A3D" w:rsidRDefault="00AD71A2" w:rsidP="000A6A3D">
            <w:pPr>
              <w:rPr>
                <w:lang w:val="nb-NO"/>
              </w:rPr>
            </w:pPr>
          </w:p>
          <w:p w14:paraId="4B906E93" w14:textId="77777777" w:rsidR="00AD71A2" w:rsidRPr="000A6A3D" w:rsidRDefault="00AD71A2" w:rsidP="000A6A3D">
            <w:pPr>
              <w:rPr>
                <w:lang w:val="nb-NO"/>
              </w:rPr>
            </w:pPr>
          </w:p>
          <w:p w14:paraId="7EEEDD75" w14:textId="77777777" w:rsidR="00AD71A2" w:rsidRPr="000A6A3D" w:rsidRDefault="00AD71A2" w:rsidP="000A6A3D">
            <w:pPr>
              <w:rPr>
                <w:lang w:val="nb-NO"/>
              </w:rPr>
            </w:pPr>
          </w:p>
          <w:p w14:paraId="2CB2CC76" w14:textId="77777777" w:rsidR="00AD71A2" w:rsidRPr="000A6A3D" w:rsidRDefault="00AD71A2" w:rsidP="000A6A3D">
            <w:pPr>
              <w:rPr>
                <w:lang w:val="nb-NO"/>
              </w:rPr>
            </w:pPr>
          </w:p>
          <w:p w14:paraId="625AA78D" w14:textId="77777777" w:rsidR="00AD71A2" w:rsidRPr="000A6A3D" w:rsidRDefault="00AD71A2" w:rsidP="000A6A3D">
            <w:pPr>
              <w:rPr>
                <w:lang w:val="nb-NO"/>
              </w:rPr>
            </w:pPr>
          </w:p>
          <w:p w14:paraId="4ADAC083" w14:textId="77777777" w:rsidR="00AD71A2" w:rsidRPr="000A6A3D" w:rsidRDefault="00AD71A2" w:rsidP="000A6A3D">
            <w:pPr>
              <w:rPr>
                <w:lang w:val="nb-NO"/>
              </w:rPr>
            </w:pPr>
          </w:p>
          <w:p w14:paraId="451837D5" w14:textId="77777777" w:rsidR="00AD71A2" w:rsidRPr="000A6A3D" w:rsidRDefault="00AD71A2" w:rsidP="000A6A3D">
            <w:pPr>
              <w:rPr>
                <w:lang w:val="nb-NO"/>
              </w:rPr>
            </w:pPr>
          </w:p>
          <w:p w14:paraId="4D22C2D7" w14:textId="77777777" w:rsidR="00AD71A2" w:rsidRPr="000A6A3D" w:rsidRDefault="00AD71A2" w:rsidP="000A6A3D">
            <w:pPr>
              <w:rPr>
                <w:lang w:val="nb-NO"/>
              </w:rPr>
            </w:pPr>
          </w:p>
          <w:p w14:paraId="4999917D" w14:textId="77777777" w:rsidR="00AD71A2" w:rsidRPr="000A6A3D" w:rsidRDefault="00AD71A2" w:rsidP="000A6A3D">
            <w:pPr>
              <w:rPr>
                <w:lang w:val="nb-NO"/>
              </w:rPr>
            </w:pPr>
          </w:p>
          <w:p w14:paraId="236F4B05" w14:textId="77777777" w:rsidR="00AD71A2" w:rsidRPr="000A6A3D" w:rsidRDefault="00AD71A2" w:rsidP="000A6A3D">
            <w:pPr>
              <w:rPr>
                <w:lang w:val="nb-NO"/>
              </w:rPr>
            </w:pPr>
          </w:p>
          <w:p w14:paraId="7F9DB3CA" w14:textId="77777777" w:rsidR="00AD71A2" w:rsidRPr="000A6A3D" w:rsidRDefault="00AD71A2" w:rsidP="000A6A3D">
            <w:pPr>
              <w:rPr>
                <w:lang w:val="nb-NO"/>
              </w:rPr>
            </w:pPr>
            <w:r w:rsidRPr="000A6A3D">
              <w:rPr>
                <w:lang w:val="nb-NO"/>
              </w:rPr>
              <w:t xml:space="preserve">HS theo dõi, ghi bài </w:t>
            </w:r>
          </w:p>
          <w:p w14:paraId="60073654" w14:textId="77777777" w:rsidR="00AD71A2" w:rsidRPr="000A6A3D" w:rsidRDefault="00AD71A2" w:rsidP="000A6A3D">
            <w:pPr>
              <w:rPr>
                <w:lang w:val="nb-NO"/>
              </w:rPr>
            </w:pPr>
          </w:p>
          <w:p w14:paraId="0FBC2EBA" w14:textId="77777777" w:rsidR="00AD71A2" w:rsidRPr="000A6A3D" w:rsidRDefault="00AD71A2" w:rsidP="000A6A3D">
            <w:pPr>
              <w:rPr>
                <w:lang w:val="nb-NO"/>
              </w:rPr>
            </w:pPr>
          </w:p>
          <w:p w14:paraId="415952DD" w14:textId="77777777" w:rsidR="00AD71A2" w:rsidRPr="000A6A3D" w:rsidRDefault="00AD71A2" w:rsidP="000A6A3D">
            <w:pPr>
              <w:rPr>
                <w:lang w:val="nb-NO"/>
              </w:rPr>
            </w:pPr>
          </w:p>
          <w:p w14:paraId="1ACCB218" w14:textId="77777777" w:rsidR="00AD71A2" w:rsidRPr="000A6A3D" w:rsidRDefault="00AD71A2" w:rsidP="000A6A3D">
            <w:pPr>
              <w:rPr>
                <w:lang w:val="nb-NO"/>
              </w:rPr>
            </w:pPr>
          </w:p>
          <w:p w14:paraId="2E3BCBB1" w14:textId="77777777" w:rsidR="00AD71A2" w:rsidRPr="000A6A3D" w:rsidRDefault="00AD71A2" w:rsidP="000A6A3D">
            <w:pPr>
              <w:rPr>
                <w:lang w:val="nb-NO"/>
              </w:rPr>
            </w:pPr>
          </w:p>
          <w:p w14:paraId="22373FEA" w14:textId="77777777" w:rsidR="0096107B" w:rsidRDefault="0096107B" w:rsidP="000A6A3D">
            <w:pPr>
              <w:rPr>
                <w:lang w:val="nb-NO"/>
              </w:rPr>
            </w:pPr>
          </w:p>
          <w:p w14:paraId="3A4FB367" w14:textId="77777777" w:rsidR="0096107B" w:rsidRDefault="0096107B" w:rsidP="000A6A3D">
            <w:pPr>
              <w:rPr>
                <w:lang w:val="nb-NO"/>
              </w:rPr>
            </w:pPr>
          </w:p>
          <w:p w14:paraId="50644E63" w14:textId="77777777" w:rsidR="0096107B" w:rsidRDefault="0096107B" w:rsidP="000A6A3D">
            <w:pPr>
              <w:rPr>
                <w:lang w:val="nb-NO"/>
              </w:rPr>
            </w:pPr>
          </w:p>
          <w:p w14:paraId="6D8BAD04" w14:textId="77777777" w:rsidR="0096107B" w:rsidRDefault="0096107B" w:rsidP="000A6A3D">
            <w:pPr>
              <w:rPr>
                <w:lang w:val="nb-NO"/>
              </w:rPr>
            </w:pPr>
          </w:p>
          <w:p w14:paraId="25986694" w14:textId="77777777" w:rsidR="0096107B" w:rsidRDefault="0096107B" w:rsidP="000A6A3D">
            <w:pPr>
              <w:rPr>
                <w:lang w:val="nb-NO"/>
              </w:rPr>
            </w:pPr>
          </w:p>
          <w:p w14:paraId="4ABB5A0B" w14:textId="77777777" w:rsidR="0096107B" w:rsidRDefault="0096107B" w:rsidP="000A6A3D">
            <w:pPr>
              <w:rPr>
                <w:lang w:val="nb-NO"/>
              </w:rPr>
            </w:pPr>
          </w:p>
          <w:p w14:paraId="39E81B26" w14:textId="77777777" w:rsidR="0096107B" w:rsidRDefault="0096107B" w:rsidP="000A6A3D">
            <w:pPr>
              <w:rPr>
                <w:lang w:val="nb-NO"/>
              </w:rPr>
            </w:pPr>
          </w:p>
          <w:p w14:paraId="292363F4" w14:textId="77777777" w:rsidR="0096107B" w:rsidRDefault="0096107B" w:rsidP="000A6A3D">
            <w:pPr>
              <w:rPr>
                <w:lang w:val="nb-NO"/>
              </w:rPr>
            </w:pPr>
          </w:p>
          <w:p w14:paraId="17618EE4" w14:textId="77777777" w:rsidR="0096107B" w:rsidRDefault="0096107B" w:rsidP="000A6A3D">
            <w:pPr>
              <w:rPr>
                <w:lang w:val="nb-NO"/>
              </w:rPr>
            </w:pPr>
          </w:p>
          <w:p w14:paraId="39D8F2F9" w14:textId="4DBE44C8" w:rsidR="003B261D" w:rsidRPr="000A6A3D" w:rsidRDefault="003B261D"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77F89A88" w14:textId="78651F27" w:rsidR="006F3FD6" w:rsidRPr="000A6A3D" w:rsidRDefault="00AE31CD" w:rsidP="006F3FD6">
            <w:pPr>
              <w:jc w:val="center"/>
              <w:rPr>
                <w:lang w:val="pt-BR"/>
              </w:rPr>
            </w:pPr>
            <w:r>
              <w:rPr>
                <w:lang w:val="pt-BR"/>
              </w:rPr>
              <w:t>10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14F6E2A6" w14:textId="77777777" w:rsidR="00AD71A2" w:rsidRPr="000A6A3D" w:rsidRDefault="00AD71A2" w:rsidP="000A6A3D">
            <w:pPr>
              <w:jc w:val="center"/>
              <w:rPr>
                <w:lang w:val="pt-BR"/>
              </w:rPr>
            </w:pPr>
          </w:p>
          <w:p w14:paraId="5E61C827" w14:textId="77777777" w:rsidR="00AD71A2" w:rsidRPr="000A6A3D" w:rsidRDefault="00AD71A2" w:rsidP="000A6A3D">
            <w:pPr>
              <w:jc w:val="center"/>
              <w:rPr>
                <w:lang w:val="pt-BR"/>
              </w:rPr>
            </w:pPr>
          </w:p>
          <w:p w14:paraId="684875CE" w14:textId="77777777" w:rsidR="00AD71A2" w:rsidRPr="000A6A3D" w:rsidRDefault="00AD71A2" w:rsidP="000A6A3D">
            <w:pPr>
              <w:jc w:val="center"/>
              <w:rPr>
                <w:lang w:val="pt-BR"/>
              </w:rPr>
            </w:pPr>
          </w:p>
          <w:p w14:paraId="3EDC406B" w14:textId="77777777" w:rsidR="00AD71A2" w:rsidRPr="000A6A3D" w:rsidRDefault="00AD71A2" w:rsidP="000A6A3D">
            <w:pPr>
              <w:jc w:val="center"/>
              <w:rPr>
                <w:lang w:val="pt-BR"/>
              </w:rPr>
            </w:pPr>
          </w:p>
          <w:p w14:paraId="22A027E2" w14:textId="77777777" w:rsidR="00AD71A2" w:rsidRPr="000A6A3D" w:rsidRDefault="00AD71A2" w:rsidP="000A6A3D">
            <w:pPr>
              <w:jc w:val="center"/>
              <w:rPr>
                <w:lang w:val="pt-BR"/>
              </w:rPr>
            </w:pPr>
          </w:p>
          <w:p w14:paraId="7526C8DD" w14:textId="77777777" w:rsidR="00AD71A2" w:rsidRPr="000A6A3D" w:rsidRDefault="00AD71A2" w:rsidP="000A6A3D">
            <w:pPr>
              <w:jc w:val="center"/>
              <w:rPr>
                <w:lang w:val="pt-BR"/>
              </w:rPr>
            </w:pPr>
          </w:p>
          <w:p w14:paraId="6BF4B63A" w14:textId="77777777" w:rsidR="00AD71A2" w:rsidRPr="000A6A3D" w:rsidRDefault="00AD71A2" w:rsidP="000A6A3D">
            <w:pPr>
              <w:jc w:val="center"/>
              <w:rPr>
                <w:lang w:val="pt-BR"/>
              </w:rPr>
            </w:pPr>
          </w:p>
          <w:p w14:paraId="25FFB74C" w14:textId="77777777" w:rsidR="00AD71A2" w:rsidRPr="000A6A3D" w:rsidRDefault="00AD71A2" w:rsidP="000A6A3D">
            <w:pPr>
              <w:jc w:val="center"/>
              <w:rPr>
                <w:lang w:val="pt-BR"/>
              </w:rPr>
            </w:pPr>
          </w:p>
          <w:p w14:paraId="5E27AB8F" w14:textId="77777777" w:rsidR="00AD71A2" w:rsidRPr="000A6A3D" w:rsidRDefault="00AD71A2" w:rsidP="000A6A3D">
            <w:pPr>
              <w:jc w:val="center"/>
              <w:rPr>
                <w:lang w:val="pt-BR"/>
              </w:rPr>
            </w:pPr>
          </w:p>
          <w:p w14:paraId="32ED7BB2" w14:textId="77777777" w:rsidR="00AD71A2" w:rsidRPr="000A6A3D" w:rsidRDefault="00AD71A2" w:rsidP="000A6A3D">
            <w:pPr>
              <w:jc w:val="center"/>
              <w:rPr>
                <w:lang w:val="pt-BR"/>
              </w:rPr>
            </w:pPr>
          </w:p>
          <w:p w14:paraId="5BAF20F9" w14:textId="77777777" w:rsidR="00AD71A2" w:rsidRPr="000A6A3D" w:rsidRDefault="00AD71A2" w:rsidP="000A6A3D">
            <w:pPr>
              <w:jc w:val="center"/>
              <w:rPr>
                <w:lang w:val="pt-BR"/>
              </w:rPr>
            </w:pPr>
          </w:p>
          <w:p w14:paraId="6890CAF8" w14:textId="77777777" w:rsidR="00AD71A2" w:rsidRPr="000A6A3D" w:rsidRDefault="00AD71A2" w:rsidP="000A6A3D">
            <w:pPr>
              <w:jc w:val="center"/>
              <w:rPr>
                <w:lang w:val="pt-BR"/>
              </w:rPr>
            </w:pPr>
          </w:p>
          <w:p w14:paraId="0A6591A4" w14:textId="01E5141E" w:rsidR="00AE31CD" w:rsidRPr="000A6A3D" w:rsidRDefault="00AE31CD" w:rsidP="00AE31CD">
            <w:pPr>
              <w:jc w:val="center"/>
              <w:rPr>
                <w:lang w:val="pt-BR"/>
              </w:rPr>
            </w:pPr>
            <w:r>
              <w:rPr>
                <w:lang w:val="pt-BR"/>
              </w:rPr>
              <w:t>10</w:t>
            </w:r>
          </w:p>
          <w:p w14:paraId="7591018A" w14:textId="77777777" w:rsidR="00AE31CD" w:rsidRPr="000A6A3D" w:rsidRDefault="00AE31CD" w:rsidP="00AE31CD">
            <w:pPr>
              <w:jc w:val="center"/>
              <w:rPr>
                <w:lang w:val="pt-BR"/>
              </w:rPr>
            </w:pPr>
            <w:r w:rsidRPr="000A6A3D">
              <w:rPr>
                <w:lang w:val="pt-BR"/>
              </w:rPr>
              <w:t>phút</w:t>
            </w:r>
          </w:p>
          <w:p w14:paraId="69C1BD96" w14:textId="77777777" w:rsidR="00AD71A2" w:rsidRDefault="00AD71A2" w:rsidP="000A6A3D">
            <w:pPr>
              <w:jc w:val="center"/>
              <w:rPr>
                <w:lang w:val="nb-NO"/>
              </w:rPr>
            </w:pPr>
          </w:p>
          <w:p w14:paraId="501DB1B7" w14:textId="77777777" w:rsidR="006F3FD6" w:rsidRDefault="006F3FD6" w:rsidP="000A6A3D">
            <w:pPr>
              <w:jc w:val="center"/>
              <w:rPr>
                <w:lang w:val="nb-NO"/>
              </w:rPr>
            </w:pPr>
          </w:p>
          <w:p w14:paraId="54FEC3C1" w14:textId="77777777" w:rsidR="006F3FD6" w:rsidRDefault="006F3FD6" w:rsidP="000A6A3D">
            <w:pPr>
              <w:jc w:val="center"/>
              <w:rPr>
                <w:lang w:val="nb-NO"/>
              </w:rPr>
            </w:pPr>
          </w:p>
          <w:p w14:paraId="7BF60A2C" w14:textId="77777777" w:rsidR="006F3FD6" w:rsidRDefault="006F3FD6" w:rsidP="000A6A3D">
            <w:pPr>
              <w:jc w:val="center"/>
              <w:rPr>
                <w:lang w:val="nb-NO"/>
              </w:rPr>
            </w:pPr>
          </w:p>
          <w:p w14:paraId="46BCF2EE" w14:textId="77777777" w:rsidR="006F3FD6" w:rsidRDefault="006F3FD6" w:rsidP="000A6A3D">
            <w:pPr>
              <w:jc w:val="center"/>
              <w:rPr>
                <w:lang w:val="nb-NO"/>
              </w:rPr>
            </w:pPr>
          </w:p>
          <w:p w14:paraId="459F39CB" w14:textId="77777777" w:rsidR="006F3FD6" w:rsidRDefault="006F3FD6" w:rsidP="000A6A3D">
            <w:pPr>
              <w:jc w:val="center"/>
              <w:rPr>
                <w:lang w:val="nb-NO"/>
              </w:rPr>
            </w:pPr>
          </w:p>
          <w:p w14:paraId="22CACE55" w14:textId="77777777" w:rsidR="006F3FD6" w:rsidRDefault="006F3FD6" w:rsidP="000A6A3D">
            <w:pPr>
              <w:jc w:val="center"/>
              <w:rPr>
                <w:lang w:val="nb-NO"/>
              </w:rPr>
            </w:pPr>
          </w:p>
          <w:p w14:paraId="79AE272E" w14:textId="77777777" w:rsidR="006F3FD6" w:rsidRDefault="006F3FD6" w:rsidP="000A6A3D">
            <w:pPr>
              <w:jc w:val="center"/>
              <w:rPr>
                <w:lang w:val="nb-NO"/>
              </w:rPr>
            </w:pPr>
          </w:p>
          <w:p w14:paraId="1B676EB8" w14:textId="63620481" w:rsidR="006F3FD6" w:rsidRDefault="006F3FD6" w:rsidP="000A6A3D">
            <w:pPr>
              <w:jc w:val="center"/>
              <w:rPr>
                <w:lang w:val="nb-NO"/>
              </w:rPr>
            </w:pPr>
          </w:p>
          <w:p w14:paraId="4253A22E" w14:textId="1D8185F8" w:rsidR="00AE31CD" w:rsidRDefault="00AE31CD" w:rsidP="000A6A3D">
            <w:pPr>
              <w:jc w:val="center"/>
              <w:rPr>
                <w:lang w:val="nb-NO"/>
              </w:rPr>
            </w:pPr>
          </w:p>
          <w:p w14:paraId="0CFD4AF9" w14:textId="77777777" w:rsidR="00AE31CD" w:rsidRDefault="00AE31CD" w:rsidP="000A6A3D">
            <w:pPr>
              <w:jc w:val="center"/>
              <w:rPr>
                <w:lang w:val="nb-NO"/>
              </w:rPr>
            </w:pPr>
          </w:p>
          <w:p w14:paraId="5A6918D2" w14:textId="5F7695E9" w:rsidR="00AE31CD" w:rsidRPr="000A6A3D" w:rsidRDefault="00AE31CD" w:rsidP="00AE31CD">
            <w:pPr>
              <w:jc w:val="center"/>
              <w:rPr>
                <w:lang w:val="pt-BR"/>
              </w:rPr>
            </w:pPr>
            <w:r>
              <w:rPr>
                <w:lang w:val="pt-BR"/>
              </w:rPr>
              <w:t>10</w:t>
            </w:r>
          </w:p>
          <w:p w14:paraId="0CEA21A9" w14:textId="77777777" w:rsidR="00AE31CD" w:rsidRPr="000A6A3D" w:rsidRDefault="00AE31CD" w:rsidP="00AE31CD">
            <w:pPr>
              <w:jc w:val="center"/>
              <w:rPr>
                <w:lang w:val="pt-BR"/>
              </w:rPr>
            </w:pPr>
            <w:r w:rsidRPr="000A6A3D">
              <w:rPr>
                <w:lang w:val="pt-BR"/>
              </w:rPr>
              <w:t>phút</w:t>
            </w:r>
          </w:p>
          <w:p w14:paraId="68166A1A" w14:textId="77777777" w:rsidR="006F3FD6" w:rsidRDefault="006F3FD6" w:rsidP="00AE31CD">
            <w:pPr>
              <w:rPr>
                <w:lang w:val="nb-NO"/>
              </w:rPr>
            </w:pPr>
          </w:p>
          <w:p w14:paraId="4BDA973B" w14:textId="77777777" w:rsidR="006F3FD6" w:rsidRDefault="006F3FD6" w:rsidP="000A6A3D">
            <w:pPr>
              <w:jc w:val="center"/>
              <w:rPr>
                <w:lang w:val="nb-NO"/>
              </w:rPr>
            </w:pPr>
          </w:p>
          <w:p w14:paraId="422C58AE" w14:textId="77777777" w:rsidR="006F3FD6" w:rsidRDefault="006F3FD6" w:rsidP="000A6A3D">
            <w:pPr>
              <w:jc w:val="center"/>
              <w:rPr>
                <w:lang w:val="nb-NO"/>
              </w:rPr>
            </w:pPr>
          </w:p>
          <w:p w14:paraId="1AB3C3AE" w14:textId="77777777" w:rsidR="006F3FD6" w:rsidRDefault="006F3FD6" w:rsidP="000A6A3D">
            <w:pPr>
              <w:jc w:val="center"/>
              <w:rPr>
                <w:lang w:val="nb-NO"/>
              </w:rPr>
            </w:pPr>
          </w:p>
          <w:p w14:paraId="664BC8A2" w14:textId="77777777" w:rsidR="006F3FD6" w:rsidRDefault="006F3FD6" w:rsidP="000A6A3D">
            <w:pPr>
              <w:jc w:val="center"/>
              <w:rPr>
                <w:lang w:val="nb-NO"/>
              </w:rPr>
            </w:pPr>
          </w:p>
          <w:p w14:paraId="76E23C17" w14:textId="77777777" w:rsidR="006F3FD6" w:rsidRDefault="006F3FD6" w:rsidP="000A6A3D">
            <w:pPr>
              <w:jc w:val="center"/>
              <w:rPr>
                <w:lang w:val="nb-NO"/>
              </w:rPr>
            </w:pPr>
          </w:p>
          <w:p w14:paraId="019BD538" w14:textId="77777777" w:rsidR="006F3FD6" w:rsidRDefault="006F3FD6" w:rsidP="000A6A3D">
            <w:pPr>
              <w:jc w:val="center"/>
              <w:rPr>
                <w:lang w:val="nb-NO"/>
              </w:rPr>
            </w:pPr>
          </w:p>
          <w:p w14:paraId="3E0EC0A7" w14:textId="6A668B75" w:rsidR="006F3FD6" w:rsidRPr="000A6A3D" w:rsidRDefault="006F3FD6" w:rsidP="006F3FD6">
            <w:pPr>
              <w:jc w:val="center"/>
              <w:rPr>
                <w:lang w:val="pt-BR"/>
              </w:rPr>
            </w:pPr>
            <w:r>
              <w:rPr>
                <w:lang w:val="pt-BR"/>
              </w:rPr>
              <w:t>83</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147B91F3" w:rsidR="00AD71A2" w:rsidRPr="000A6A3D" w:rsidRDefault="00AD71A2" w:rsidP="000A6A3D">
            <w:pPr>
              <w:rPr>
                <w:bCs/>
                <w:lang w:val="nb-NO"/>
              </w:rPr>
            </w:pPr>
            <w:r w:rsidRPr="000A6A3D">
              <w:rPr>
                <w:bCs/>
                <w:lang w:val="nb-NO"/>
              </w:rPr>
              <w:t>1. Lớp electron và phân lớp electron</w:t>
            </w:r>
            <w:r w:rsidR="005A625C" w:rsidRPr="000A6A3D">
              <w:rPr>
                <w:bCs/>
                <w:lang w:val="nb-NO"/>
              </w:rPr>
              <w:t>.</w:t>
            </w:r>
          </w:p>
          <w:p w14:paraId="038B4B10" w14:textId="39307EC1" w:rsidR="00AD71A2" w:rsidRPr="000A6A3D" w:rsidRDefault="00AD71A2" w:rsidP="000A6A3D">
            <w:pPr>
              <w:rPr>
                <w:lang w:val="nb-NO"/>
              </w:rPr>
            </w:pPr>
            <w:r w:rsidRPr="000A6A3D">
              <w:rPr>
                <w:lang w:val="nb-NO"/>
              </w:rPr>
              <w:t>2. Số electron tối đa trong một phân lớp, một lớp</w:t>
            </w:r>
            <w:r w:rsidR="005A625C" w:rsidRPr="000A6A3D">
              <w:rPr>
                <w:lang w:val="nb-NO"/>
              </w:rPr>
              <w:t>.</w:t>
            </w:r>
            <w:r w:rsidRPr="000A6A3D">
              <w:rPr>
                <w:lang w:val="nb-NO"/>
              </w:rPr>
              <w:t xml:space="preserve"> </w:t>
            </w:r>
          </w:p>
          <w:p w14:paraId="11CB4DF4" w14:textId="77777777" w:rsidR="00AD71A2" w:rsidRPr="000A6A3D" w:rsidRDefault="00AD71A2" w:rsidP="000A6A3D">
            <w:r w:rsidRPr="000A6A3D">
              <w:rPr>
                <w:lang w:val="vi-VN"/>
              </w:rPr>
              <w:t>3. 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0A6A3D">
            <w:pPr>
              <w:rPr>
                <w:lang w:val="nb-NO"/>
              </w:rPr>
            </w:pPr>
          </w:p>
          <w:p w14:paraId="4DEC6C10" w14:textId="43404A9D" w:rsidR="00AD71A2" w:rsidRPr="000A6A3D" w:rsidRDefault="00AD71A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0A6A3D">
            <w:pPr>
              <w:rPr>
                <w:lang w:val="nb-NO"/>
              </w:rPr>
            </w:pPr>
          </w:p>
          <w:p w14:paraId="03691032" w14:textId="147B52E9" w:rsidR="00AD71A2" w:rsidRPr="000A6A3D" w:rsidRDefault="00AD71A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32988FFA" w:rsidR="00AD71A2" w:rsidRPr="000A6A3D" w:rsidRDefault="00AD71A2" w:rsidP="000A6A3D">
            <w:pPr>
              <w:rPr>
                <w:bCs/>
                <w:lang w:val="nb-NO"/>
              </w:rPr>
            </w:pPr>
            <w:r w:rsidRPr="000A6A3D">
              <w:rPr>
                <w:bCs/>
                <w:lang w:val="nb-NO"/>
              </w:rPr>
              <w:t xml:space="preserve">- Bài tập </w:t>
            </w:r>
            <w:r w:rsidR="00CF4993" w:rsidRPr="000A6A3D">
              <w:rPr>
                <w:bCs/>
                <w:lang w:val="nb-NO"/>
              </w:rPr>
              <w:t>8</w:t>
            </w:r>
            <w:r w:rsidRPr="000A6A3D">
              <w:rPr>
                <w:bCs/>
                <w:lang w:val="nb-NO"/>
              </w:rPr>
              <w:t xml:space="preserve"> - 1</w:t>
            </w:r>
            <w:r w:rsidR="00CF4993" w:rsidRPr="000A6A3D">
              <w:rPr>
                <w:bCs/>
                <w:lang w:val="nb-NO"/>
              </w:rPr>
              <w:t>0</w:t>
            </w:r>
            <w:r w:rsidRPr="000A6A3D">
              <w:rPr>
                <w:bCs/>
                <w:lang w:val="nb-NO"/>
              </w:rPr>
              <w:t xml:space="preserve"> trang 1</w:t>
            </w:r>
            <w:r w:rsidR="00CF4993" w:rsidRPr="000A6A3D">
              <w:rPr>
                <w:bCs/>
                <w:lang w:val="nb-NO"/>
              </w:rPr>
              <w:t>2</w:t>
            </w:r>
            <w:r w:rsidRPr="000A6A3D">
              <w:rPr>
                <w:bCs/>
                <w:lang w:val="nb-NO"/>
              </w:rPr>
              <w:t xml:space="preserve"> trong giáo trình. </w:t>
            </w:r>
          </w:p>
          <w:p w14:paraId="373AE576" w14:textId="2E5B985D"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CF4993" w:rsidRPr="000A6A3D">
              <w:rPr>
                <w:bCs/>
              </w:rPr>
              <w:t>5</w:t>
            </w:r>
            <w:r w:rsidRPr="000A6A3D">
              <w:rPr>
                <w:bCs/>
              </w:rPr>
              <w:t>.</w:t>
            </w:r>
            <w:r w:rsidR="00CF4993" w:rsidRPr="000A6A3D">
              <w:t xml:space="preserve"> </w:t>
            </w:r>
            <w:bookmarkStart w:id="4" w:name="_Hlk521244328"/>
            <w:r w:rsidR="00CF4993" w:rsidRPr="000A6A3D">
              <w:t xml:space="preserve">Bảng Tuần hoàn các nguyên tố hóa học </w:t>
            </w:r>
          </w:p>
          <w:bookmarkEnd w:id="4"/>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0A6A3D">
            <w:pPr>
              <w:rPr>
                <w:lang w:val="pt-BR"/>
              </w:rPr>
            </w:pPr>
          </w:p>
          <w:p w14:paraId="393C434E" w14:textId="77777777" w:rsidR="00AD71A2" w:rsidRPr="000A6A3D" w:rsidRDefault="00AD71A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0A6A3D">
            <w:pPr>
              <w:rPr>
                <w:lang w:val="de-DE"/>
              </w:rPr>
            </w:pPr>
          </w:p>
          <w:p w14:paraId="03B41C57" w14:textId="77777777" w:rsidR="00AD71A2" w:rsidRPr="000A6A3D" w:rsidRDefault="00AD71A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900"/>
        <w:gridCol w:w="275"/>
        <w:gridCol w:w="5575"/>
        <w:gridCol w:w="1018"/>
      </w:tblGrid>
      <w:tr w:rsidR="00AD71A2" w:rsidRPr="000A6A3D" w14:paraId="0FF11EDD" w14:textId="77777777" w:rsidTr="00283CC9">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6750"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77777777" w:rsidR="00AD71A2" w:rsidRPr="000A6A3D" w:rsidRDefault="00AD71A2" w:rsidP="000A6A3D">
            <w:pPr>
              <w:jc w:val="both"/>
            </w:pPr>
            <w:r w:rsidRPr="000A6A3D">
              <w:t xml:space="preserve">1. </w:t>
            </w:r>
            <w:r w:rsidRPr="000A6A3D">
              <w:rPr>
                <w:i/>
                <w:iCs/>
              </w:rPr>
              <w:t xml:space="preserve">Giáo trình hóa học 1, </w:t>
            </w:r>
            <w:r w:rsidRPr="000A6A3D">
              <w:t>Trường CĐ lý tự trọng Tp. HCM, năm 2018.</w:t>
            </w:r>
          </w:p>
          <w:p w14:paraId="4BF33716" w14:textId="77777777"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C951FC8" w14:textId="77777777" w:rsidR="00AD71A2" w:rsidRPr="000A6A3D" w:rsidRDefault="00AD71A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D71A2" w:rsidRPr="000A6A3D" w14:paraId="70A1131C" w14:textId="77777777" w:rsidTr="00283C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3"/>
            <w:shd w:val="clear" w:color="auto" w:fill="auto"/>
          </w:tcPr>
          <w:p w14:paraId="3039CAA5" w14:textId="77777777" w:rsidR="00AD71A2" w:rsidRPr="000A6A3D" w:rsidRDefault="00AD71A2" w:rsidP="000A6A3D">
            <w:pPr>
              <w:rPr>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575" w:type="dxa"/>
            <w:shd w:val="clear" w:color="auto" w:fill="auto"/>
          </w:tcPr>
          <w:p w14:paraId="13F224F5" w14:textId="77777777" w:rsidR="00AD71A2" w:rsidRPr="000A6A3D" w:rsidRDefault="00AD71A2" w:rsidP="000A6A3D">
            <w:pPr>
              <w:rPr>
                <w:lang w:val="pt-BR"/>
              </w:rPr>
            </w:pPr>
          </w:p>
          <w:p w14:paraId="4B809136" w14:textId="77777777" w:rsidR="00AD71A2" w:rsidRPr="000A6A3D" w:rsidRDefault="00AD71A2" w:rsidP="000A6A3D">
            <w:pPr>
              <w:ind w:left="700"/>
              <w:rPr>
                <w:i/>
                <w:lang w:val="pt-BR"/>
              </w:rPr>
            </w:pPr>
            <w:r w:rsidRPr="000A6A3D">
              <w:rPr>
                <w:i/>
                <w:lang w:val="pt-BR"/>
              </w:rPr>
              <w:t xml:space="preserve">Tp. Hồ Chí Minh, ngày      tháng      năm 20 </w:t>
            </w:r>
          </w:p>
          <w:p w14:paraId="1E4FA607" w14:textId="77777777" w:rsidR="00AD71A2" w:rsidRPr="000A6A3D" w:rsidRDefault="00AD71A2" w:rsidP="000A6A3D">
            <w:pPr>
              <w:jc w:val="center"/>
              <w:rPr>
                <w:lang w:val="pt-BR"/>
              </w:rPr>
            </w:pPr>
            <w:r w:rsidRPr="000A6A3D">
              <w:rPr>
                <w:b/>
                <w:lang w:val="pt-BR"/>
              </w:rPr>
              <w:t>Giảng viên</w:t>
            </w:r>
          </w:p>
        </w:tc>
      </w:tr>
      <w:tr w:rsidR="00427579" w:rsidRPr="000A6A3D" w14:paraId="70BADB03" w14:textId="77777777" w:rsidTr="00283C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6868"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A35375E" w:rsidR="00427579" w:rsidRPr="000A6A3D" w:rsidRDefault="00427579" w:rsidP="000A6A3D">
            <w:pPr>
              <w:tabs>
                <w:tab w:val="right" w:leader="dot" w:pos="3331"/>
              </w:tabs>
            </w:pPr>
            <w:r w:rsidRPr="000A6A3D">
              <w:t xml:space="preserve">Tên chương: </w:t>
            </w:r>
            <w:r w:rsidRPr="000A6A3D">
              <w:rPr>
                <w:b/>
                <w:bCs/>
              </w:rPr>
              <w:t xml:space="preserve">CHƯƠNG </w:t>
            </w:r>
            <w:r w:rsidR="001333C9" w:rsidRPr="000A6A3D">
              <w:rPr>
                <w:b/>
                <w:bCs/>
              </w:rPr>
              <w:t>2</w:t>
            </w:r>
            <w:r w:rsidRPr="000A6A3D">
              <w:rPr>
                <w:b/>
                <w:bCs/>
              </w:rPr>
              <w:t xml:space="preserve">:  </w:t>
            </w:r>
            <w:r w:rsidRPr="000A6A3D">
              <w:rPr>
                <w:b/>
              </w:rPr>
              <w:t>BẢNG TUẦN HOÀN CÁC NGUYÊN TỐ HÓA HỌC VÀ ĐỊNH LUẬT TUẦN HOÀN</w:t>
            </w:r>
          </w:p>
          <w:p w14:paraId="60E1390A" w14:textId="77777777" w:rsidR="00427579" w:rsidRPr="000A6A3D" w:rsidRDefault="00427579" w:rsidP="000A6A3D">
            <w:r w:rsidRPr="000A6A3D">
              <w:t xml:space="preserve">Thực hiện ngày     tháng     năm 20 </w:t>
            </w:r>
          </w:p>
          <w:p w14:paraId="3B5616F0" w14:textId="77777777" w:rsidR="00427579" w:rsidRPr="000A6A3D" w:rsidRDefault="00427579" w:rsidP="000A6A3D"/>
        </w:tc>
      </w:tr>
    </w:tbl>
    <w:p w14:paraId="4B70FC86" w14:textId="795BCB5A"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00585740">
        <w:rPr>
          <w:lang w:val="it-IT"/>
        </w:rPr>
        <w:tab/>
      </w:r>
      <w:r w:rsidRPr="000A6A3D">
        <w:rPr>
          <w:b/>
          <w:i/>
        </w:rPr>
        <w:t xml:space="preserve">Bài </w:t>
      </w:r>
      <w:r w:rsidR="007E473A" w:rsidRPr="000A6A3D">
        <w:rPr>
          <w:b/>
          <w:i/>
        </w:rPr>
        <w:t>5</w:t>
      </w:r>
      <w:r w:rsidRPr="000A6A3D">
        <w:rPr>
          <w:b/>
          <w:i/>
        </w:rPr>
        <w:t xml:space="preserve">: </w:t>
      </w:r>
      <w:r w:rsidR="007E473A" w:rsidRPr="000A6A3D">
        <w:rPr>
          <w:b/>
        </w:rPr>
        <w:t>Bảng Tuần hoàn các nguyên tố hóa học</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1323CE63" w14:textId="1CA6E45E" w:rsidR="00427579" w:rsidRPr="000A6A3D" w:rsidRDefault="00427579" w:rsidP="000A6A3D">
      <w:pPr>
        <w:rPr>
          <w:lang w:val="it-IT"/>
        </w:rPr>
      </w:pPr>
      <w:r w:rsidRPr="000A6A3D">
        <w:rPr>
          <w:color w:val="000000"/>
        </w:rPr>
        <w:t xml:space="preserve">Sinh viên </w:t>
      </w:r>
      <w:r w:rsidRPr="000A6A3D">
        <w:rPr>
          <w:lang w:val="it-IT"/>
        </w:rPr>
        <w:t xml:space="preserve">hiểu </w:t>
      </w:r>
      <w:r w:rsidR="004779B8" w:rsidRPr="000A6A3D">
        <w:rPr>
          <w:lang w:val="de-DE"/>
        </w:rPr>
        <w:t>được nguyên tắc sắp xếp các nguyên tố vào bảng tuần hoàn, biết cấu tạo của bảng tuần hoàn</w:t>
      </w:r>
      <w:r w:rsidR="00427E0A" w:rsidRPr="000A6A3D">
        <w:rPr>
          <w:lang w:val="de-DE"/>
        </w:rPr>
        <w:t>.</w:t>
      </w:r>
    </w:p>
    <w:p w14:paraId="5FB163C9" w14:textId="7917A063" w:rsidR="00427579" w:rsidRPr="000A6A3D" w:rsidRDefault="00427579" w:rsidP="000A6A3D">
      <w:pPr>
        <w:jc w:val="both"/>
        <w:outlineLvl w:val="0"/>
      </w:pPr>
      <w:r w:rsidRPr="000A6A3D">
        <w:rPr>
          <w:b/>
          <w:bCs/>
        </w:rPr>
        <w:t xml:space="preserve">2. </w:t>
      </w:r>
      <w:r w:rsidR="004D3139" w:rsidRPr="000A6A3D">
        <w:rPr>
          <w:b/>
          <w:bCs/>
        </w:rPr>
        <w:t>Kỹ năng</w:t>
      </w:r>
      <w:r w:rsidRPr="000A6A3D">
        <w:rPr>
          <w:b/>
          <w:bCs/>
        </w:rPr>
        <w:t xml:space="preserve">: </w:t>
      </w:r>
    </w:p>
    <w:p w14:paraId="334DFC39" w14:textId="5A3B7BAA" w:rsidR="00427579" w:rsidRPr="000A6A3D" w:rsidRDefault="00427579" w:rsidP="000A6A3D">
      <w:pPr>
        <w:rPr>
          <w:b/>
        </w:rPr>
      </w:pPr>
      <w:r w:rsidRPr="000A6A3D">
        <w:rPr>
          <w:color w:val="000000"/>
        </w:rPr>
        <w:t xml:space="preserve">Sinh viên </w:t>
      </w:r>
      <w:r w:rsidR="00427E0A" w:rsidRPr="000A6A3D">
        <w:rPr>
          <w:color w:val="000000"/>
        </w:rPr>
        <w:t>hiểu được các thông tin của nguyên tố ghi trong bảng tuần hoàn.</w:t>
      </w:r>
    </w:p>
    <w:p w14:paraId="51D1E741" w14:textId="5B0AF1B8" w:rsidR="00427579" w:rsidRPr="000A6A3D" w:rsidRDefault="00427579" w:rsidP="000A6A3D">
      <w:pPr>
        <w:rPr>
          <w:lang w:val="vi-VN"/>
        </w:rPr>
      </w:pPr>
      <w:r w:rsidRPr="000A6A3D">
        <w:rPr>
          <w:b/>
          <w:bCs/>
        </w:rPr>
        <w:t>3. Thái độ</w:t>
      </w:r>
      <w:r w:rsidR="006F79FB">
        <w:rPr>
          <w:b/>
          <w:bCs/>
        </w:rPr>
        <w:t>:</w:t>
      </w:r>
    </w:p>
    <w:p w14:paraId="7CA18C90" w14:textId="3987DE2A" w:rsidR="00427579" w:rsidRPr="000A6A3D" w:rsidRDefault="004275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4D4C2FE5" w:rsidR="00427579" w:rsidRPr="000A6A3D" w:rsidRDefault="00427579" w:rsidP="000A6A3D">
            <w:pPr>
              <w:jc w:val="both"/>
              <w:rPr>
                <w:iCs/>
              </w:rPr>
            </w:pPr>
            <w:r w:rsidRPr="000A6A3D">
              <w:rPr>
                <w:iCs/>
                <w:lang w:val="de-DE"/>
              </w:rPr>
              <w:t xml:space="preserve">- Nhắc lại lý thuyết về </w:t>
            </w:r>
            <w:r w:rsidR="005D6ECA" w:rsidRPr="000A6A3D">
              <w:rPr>
                <w:iCs/>
                <w:lang w:val="de-DE"/>
              </w:rPr>
              <w:t>lớp và phân lớp electro</w:t>
            </w:r>
            <w:r w:rsidR="00D87BD8" w:rsidRPr="000A6A3D">
              <w:rPr>
                <w:iCs/>
                <w:lang w:val="de-DE"/>
              </w:rPr>
              <w:t xml:space="preserve">n, </w:t>
            </w:r>
            <w:r w:rsidR="00D87BD8" w:rsidRPr="000A6A3D">
              <w:t>c</w:t>
            </w:r>
            <w:r w:rsidR="00D87BD8" w:rsidRPr="000A6A3D">
              <w:rPr>
                <w:lang w:val="vi-VN"/>
              </w:rPr>
              <w:t>ấu hình electron nguyên tử</w:t>
            </w:r>
            <w:r w:rsidR="00D87BD8" w:rsidRPr="000A6A3D">
              <w:t>, mối liên hệ giữa lớp electron và loại nguyên tố.</w:t>
            </w:r>
          </w:p>
          <w:p w14:paraId="0A60C3C4" w14:textId="77777777" w:rsidR="00427579" w:rsidRPr="000A6A3D" w:rsidRDefault="00427579"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0A6A3D">
            <w:pPr>
              <w:rPr>
                <w:lang w:val="de-DE"/>
              </w:rPr>
            </w:pPr>
          </w:p>
          <w:p w14:paraId="4C4A9B87" w14:textId="77777777" w:rsidR="00427579" w:rsidRPr="000A6A3D" w:rsidRDefault="00427579" w:rsidP="000A6A3D">
            <w:pPr>
              <w:rPr>
                <w:lang w:val="de-DE"/>
              </w:rPr>
            </w:pPr>
            <w:r w:rsidRPr="000A6A3D">
              <w:rPr>
                <w:lang w:val="de-DE"/>
              </w:rPr>
              <w:t>- Đặt câu hỏi kiểm tra bài cũ.</w:t>
            </w:r>
          </w:p>
          <w:p w14:paraId="653D665A" w14:textId="77777777" w:rsidR="00427579" w:rsidRPr="000A6A3D" w:rsidRDefault="00427579" w:rsidP="000A6A3D">
            <w:pPr>
              <w:rPr>
                <w:lang w:val="de-DE"/>
              </w:rPr>
            </w:pPr>
            <w:r w:rsidRPr="000A6A3D">
              <w:rPr>
                <w:lang w:val="de-DE"/>
              </w:rPr>
              <w:t>- Nhận xét câu trả lời của học sinh.</w:t>
            </w:r>
          </w:p>
          <w:p w14:paraId="7F8C8281" w14:textId="77777777" w:rsidR="00427579" w:rsidRPr="000A6A3D" w:rsidRDefault="004275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0A6A3D">
            <w:pPr>
              <w:rPr>
                <w:lang w:val="de-DE"/>
              </w:rPr>
            </w:pPr>
          </w:p>
          <w:p w14:paraId="1E8515DC" w14:textId="77777777" w:rsidR="00427579" w:rsidRPr="000A6A3D" w:rsidRDefault="004275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72A44B1F" w14:textId="77777777" w:rsidR="00427579" w:rsidRPr="000A6A3D" w:rsidRDefault="00427579" w:rsidP="000A6A3D">
            <w:pPr>
              <w:rPr>
                <w:lang w:val="nb-NO"/>
              </w:rPr>
            </w:pPr>
          </w:p>
          <w:p w14:paraId="23E2D8ED" w14:textId="77777777" w:rsidR="00427579" w:rsidRPr="000A6A3D" w:rsidRDefault="00427579" w:rsidP="000A6A3D">
            <w:pPr>
              <w:rPr>
                <w:lang w:val="de-DE"/>
              </w:rPr>
            </w:pPr>
          </w:p>
          <w:p w14:paraId="50A8CEE5" w14:textId="77777777" w:rsidR="00427579" w:rsidRPr="000A6A3D" w:rsidRDefault="004275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77777777" w:rsidR="00427579" w:rsidRPr="000A6A3D" w:rsidRDefault="00427579" w:rsidP="000A6A3D">
            <w:pPr>
              <w:jc w:val="center"/>
              <w:rPr>
                <w:lang w:val="pt-BR"/>
              </w:rPr>
            </w:pPr>
            <w:r w:rsidRPr="000A6A3D">
              <w:rPr>
                <w:lang w:val="pt-BR"/>
              </w:rPr>
              <w:t>5</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427579"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427579" w:rsidRPr="000A6A3D" w:rsidRDefault="004275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427579" w:rsidRPr="000A6A3D" w:rsidRDefault="00427579" w:rsidP="000A6A3D">
            <w:pPr>
              <w:rPr>
                <w:b/>
                <w:bCs/>
                <w:u w:val="single"/>
                <w:lang w:val="nb-NO"/>
              </w:rPr>
            </w:pPr>
            <w:r w:rsidRPr="000A6A3D">
              <w:rPr>
                <w:b/>
                <w:bCs/>
                <w:u w:val="single"/>
                <w:lang w:val="nb-NO"/>
              </w:rPr>
              <w:t>Giảng bài mới</w:t>
            </w:r>
          </w:p>
          <w:p w14:paraId="186E9E95" w14:textId="0A14BA5D" w:rsidR="00564E7A" w:rsidRDefault="006A675E" w:rsidP="000A6A3D">
            <w:pPr>
              <w:tabs>
                <w:tab w:val="left" w:leader="dot" w:pos="9498"/>
              </w:tabs>
              <w:rPr>
                <w:b/>
                <w:bCs/>
              </w:rPr>
            </w:pPr>
            <w:r w:rsidRPr="000A6A3D">
              <w:rPr>
                <w:b/>
                <w:bCs/>
              </w:rPr>
              <w:t>1</w:t>
            </w:r>
            <w:r w:rsidR="00564E7A" w:rsidRPr="000A6A3D">
              <w:rPr>
                <w:b/>
                <w:bCs/>
              </w:rPr>
              <w:t>. Nguyên tắc sắp xếp</w:t>
            </w:r>
          </w:p>
          <w:p w14:paraId="73EBB61E" w14:textId="77777777" w:rsidR="0098733E" w:rsidRPr="0098733E" w:rsidRDefault="0098733E" w:rsidP="0098733E">
            <w:pPr>
              <w:tabs>
                <w:tab w:val="left" w:leader="dot" w:pos="9498"/>
              </w:tabs>
              <w:rPr>
                <w:bCs/>
              </w:rPr>
            </w:pPr>
            <w:r w:rsidRPr="0098733E">
              <w:rPr>
                <w:bCs/>
              </w:rPr>
              <w:t>Các nguyên tố hóa học được sắp xếp trong bảng tuần hoàn theo các nguyên tắc:</w:t>
            </w:r>
          </w:p>
          <w:p w14:paraId="34B68E91" w14:textId="77777777" w:rsidR="0098733E" w:rsidRPr="0098733E" w:rsidRDefault="0098733E" w:rsidP="0098733E">
            <w:pPr>
              <w:tabs>
                <w:tab w:val="left" w:leader="dot" w:pos="9498"/>
              </w:tabs>
              <w:rPr>
                <w:bCs/>
              </w:rPr>
            </w:pPr>
            <w:r w:rsidRPr="0098733E">
              <w:rPr>
                <w:bCs/>
              </w:rPr>
              <w:t>- Các nguyên tố được sắp xếp theo chiều tăng dần của điện tích hạt nhân nguyên tử.</w:t>
            </w:r>
          </w:p>
          <w:p w14:paraId="5A881948" w14:textId="77777777" w:rsidR="0098733E" w:rsidRPr="0098733E" w:rsidRDefault="0098733E" w:rsidP="0098733E">
            <w:pPr>
              <w:tabs>
                <w:tab w:val="left" w:leader="dot" w:pos="9498"/>
              </w:tabs>
              <w:rPr>
                <w:bCs/>
              </w:rPr>
            </w:pPr>
            <w:r w:rsidRPr="0098733E">
              <w:rPr>
                <w:bCs/>
              </w:rPr>
              <w:t>- Các nguyên tố có cùng số lớp electron trong nguyên tử được xếp thành một hàng.</w:t>
            </w:r>
          </w:p>
          <w:p w14:paraId="583E4837" w14:textId="323EB95F" w:rsidR="00843C8F" w:rsidRPr="0098733E" w:rsidRDefault="0098733E" w:rsidP="0098733E">
            <w:pPr>
              <w:tabs>
                <w:tab w:val="left" w:leader="dot" w:pos="9498"/>
              </w:tabs>
              <w:rPr>
                <w:bCs/>
              </w:rPr>
            </w:pPr>
            <w:r w:rsidRPr="0098733E">
              <w:rPr>
                <w:bCs/>
              </w:rPr>
              <w:t>- Các nguyên tố có số electron hóa trị trong nguyên tử như nhau được xếp thành một cột.</w:t>
            </w:r>
          </w:p>
          <w:p w14:paraId="66C66C8E" w14:textId="2B5A3FAA" w:rsidR="00564E7A" w:rsidRPr="000A6A3D" w:rsidRDefault="006A675E" w:rsidP="000A6A3D">
            <w:pPr>
              <w:tabs>
                <w:tab w:val="left" w:leader="dot" w:pos="9498"/>
              </w:tabs>
              <w:rPr>
                <w:b/>
                <w:bCs/>
              </w:rPr>
            </w:pPr>
            <w:r w:rsidRPr="000A6A3D">
              <w:rPr>
                <w:b/>
                <w:bCs/>
              </w:rPr>
              <w:t>2</w:t>
            </w:r>
            <w:r w:rsidR="00564E7A" w:rsidRPr="000A6A3D">
              <w:rPr>
                <w:b/>
                <w:bCs/>
              </w:rPr>
              <w:t>. Cấu tạo của bảng tuần hoàn các nguyên tố hóa học</w:t>
            </w:r>
          </w:p>
          <w:p w14:paraId="653F66CA" w14:textId="597186E9" w:rsidR="00564E7A" w:rsidRPr="000A6A3D" w:rsidRDefault="006A675E" w:rsidP="00B47028">
            <w:pPr>
              <w:tabs>
                <w:tab w:val="left" w:leader="dot" w:pos="9498"/>
              </w:tabs>
              <w:rPr>
                <w:b/>
                <w:i/>
                <w:iCs/>
              </w:rPr>
            </w:pPr>
            <w:r w:rsidRPr="000A6A3D">
              <w:t>2.</w:t>
            </w:r>
            <w:r w:rsidR="00564E7A" w:rsidRPr="000A6A3D">
              <w:t xml:space="preserve">1. </w:t>
            </w:r>
            <w:r w:rsidR="00564E7A" w:rsidRPr="000A6A3D">
              <w:rPr>
                <w:iCs/>
              </w:rPr>
              <w:t>Ô nguyên tố</w:t>
            </w:r>
          </w:p>
          <w:p w14:paraId="4C57401A" w14:textId="18C6D805" w:rsidR="00564E7A" w:rsidRPr="000A6A3D" w:rsidRDefault="006A675E" w:rsidP="00B47028">
            <w:pPr>
              <w:tabs>
                <w:tab w:val="left" w:leader="dot" w:pos="9498"/>
              </w:tabs>
              <w:rPr>
                <w:b/>
              </w:rPr>
            </w:pPr>
            <w:r w:rsidRPr="000A6A3D">
              <w:t>2.</w:t>
            </w:r>
            <w:r w:rsidR="00564E7A" w:rsidRPr="000A6A3D">
              <w:t>2. Chu kỳ</w:t>
            </w:r>
          </w:p>
          <w:p w14:paraId="4A4314CA" w14:textId="5A5C0E9F" w:rsidR="00564E7A" w:rsidRPr="000A6A3D" w:rsidRDefault="006A675E" w:rsidP="00B47028">
            <w:pPr>
              <w:tabs>
                <w:tab w:val="left" w:leader="dot" w:pos="9498"/>
              </w:tabs>
              <w:rPr>
                <w:b/>
              </w:rPr>
            </w:pPr>
            <w:r w:rsidRPr="000A6A3D">
              <w:t>2.</w:t>
            </w:r>
            <w:r w:rsidR="00564E7A" w:rsidRPr="000A6A3D">
              <w:t>3. Nhóm nguyên tố</w:t>
            </w:r>
          </w:p>
          <w:p w14:paraId="0A816014" w14:textId="550B1CCC" w:rsidR="00564E7A" w:rsidRPr="000A6A3D" w:rsidRDefault="006A675E" w:rsidP="000A6A3D">
            <w:pPr>
              <w:tabs>
                <w:tab w:val="left" w:leader="dot" w:pos="9498"/>
              </w:tabs>
              <w:rPr>
                <w:b/>
                <w:bCs/>
              </w:rPr>
            </w:pPr>
            <w:r w:rsidRPr="000A6A3D">
              <w:rPr>
                <w:b/>
                <w:bCs/>
              </w:rPr>
              <w:t>3</w:t>
            </w:r>
            <w:r w:rsidR="00564E7A" w:rsidRPr="000A6A3D">
              <w:rPr>
                <w:b/>
                <w:bCs/>
              </w:rPr>
              <w:t>. Sự biến đổi tuần hoàn cấu hình electron nguyên tử của các nguyên tố hóa học</w:t>
            </w:r>
          </w:p>
          <w:p w14:paraId="5EFAC40C" w14:textId="3E307DD6" w:rsidR="00B47028" w:rsidRPr="00B47028" w:rsidRDefault="00B47028" w:rsidP="000A6A3D">
            <w:pPr>
              <w:tabs>
                <w:tab w:val="left" w:leader="dot" w:pos="9498"/>
              </w:tabs>
              <w:rPr>
                <w:bCs/>
              </w:rPr>
            </w:pPr>
            <w:r w:rsidRPr="00B47028">
              <w:rPr>
                <w:bCs/>
              </w:rPr>
              <w:t xml:space="preserve">Cấu hình electron lớp ngoài cùng của nguyên tử các nguyên tố trong cùng một nhóm A được lặp đi lặp lại sau mỗi chu kì, biến đổi </w:t>
            </w:r>
            <w:r w:rsidRPr="00B47028">
              <w:rPr>
                <w:bCs/>
              </w:rPr>
              <w:lastRenderedPageBreak/>
              <w:t>một cách tuần hoàn.</w:t>
            </w:r>
          </w:p>
          <w:p w14:paraId="204F98D0" w14:textId="553FD866" w:rsidR="00564E7A" w:rsidRPr="000A6A3D" w:rsidRDefault="006A675E" w:rsidP="000A6A3D">
            <w:pPr>
              <w:tabs>
                <w:tab w:val="left" w:leader="dot" w:pos="9498"/>
              </w:tabs>
              <w:rPr>
                <w:b/>
                <w:bCs/>
              </w:rPr>
            </w:pPr>
            <w:r w:rsidRPr="000A6A3D">
              <w:rPr>
                <w:b/>
                <w:bCs/>
              </w:rPr>
              <w:t>4</w:t>
            </w:r>
            <w:r w:rsidR="00564E7A" w:rsidRPr="000A6A3D">
              <w:rPr>
                <w:b/>
                <w:bCs/>
              </w:rPr>
              <w:t>. Cấu hình electron nguyên tử của các nguyên tố nhóm A</w:t>
            </w:r>
          </w:p>
          <w:p w14:paraId="28A62A39" w14:textId="72EF2115" w:rsidR="00564E7A" w:rsidRPr="000A6A3D" w:rsidRDefault="006A675E" w:rsidP="00B47028">
            <w:pPr>
              <w:tabs>
                <w:tab w:val="left" w:leader="dot" w:pos="9498"/>
              </w:tabs>
              <w:rPr>
                <w:b/>
                <w:i/>
                <w:iCs/>
              </w:rPr>
            </w:pPr>
            <w:r w:rsidRPr="000A6A3D">
              <w:t>4.</w:t>
            </w:r>
            <w:r w:rsidR="00564E7A" w:rsidRPr="000A6A3D">
              <w:t xml:space="preserve">1. </w:t>
            </w:r>
            <w:r w:rsidR="00564E7A" w:rsidRPr="000A6A3D">
              <w:rPr>
                <w:iCs/>
              </w:rPr>
              <w:t>Cấu hình electron lớp ngoài cùng của nguyên tử các nguyên tố nhóm A</w:t>
            </w:r>
          </w:p>
          <w:p w14:paraId="09AE8B33" w14:textId="2C9F250E" w:rsidR="00564E7A" w:rsidRDefault="006A675E" w:rsidP="00B47028">
            <w:pPr>
              <w:tabs>
                <w:tab w:val="left" w:leader="dot" w:pos="9498"/>
              </w:tabs>
            </w:pPr>
            <w:r w:rsidRPr="000A6A3D">
              <w:t>4.</w:t>
            </w:r>
            <w:r w:rsidR="00564E7A" w:rsidRPr="000A6A3D">
              <w:t>2. Một số nhóm A tiêu biểu</w:t>
            </w:r>
          </w:p>
          <w:p w14:paraId="5E36C88B" w14:textId="77777777" w:rsidR="00C5287C" w:rsidRPr="00C5287C" w:rsidRDefault="00C5287C" w:rsidP="00C5287C">
            <w:pPr>
              <w:tabs>
                <w:tab w:val="left" w:leader="dot" w:pos="9498"/>
              </w:tabs>
            </w:pPr>
            <w:r w:rsidRPr="00C5287C">
              <w:t>Nhóm VIIIA là nhóm khí hiếm.</w:t>
            </w:r>
          </w:p>
          <w:p w14:paraId="76B86219" w14:textId="61EC2AFC" w:rsidR="00C5287C" w:rsidRPr="00C5287C" w:rsidRDefault="00C5287C" w:rsidP="00C5287C">
            <w:pPr>
              <w:tabs>
                <w:tab w:val="left" w:leader="dot" w:pos="9498"/>
              </w:tabs>
            </w:pPr>
            <w:r w:rsidRPr="00C5287C">
              <w:t>Nhóm IA là nhóm kim loại kiềm.</w:t>
            </w:r>
          </w:p>
          <w:p w14:paraId="705D4D72" w14:textId="1A983E9D" w:rsidR="00C5287C" w:rsidRPr="00C5287C" w:rsidRDefault="00C5287C" w:rsidP="00C5287C">
            <w:pPr>
              <w:tabs>
                <w:tab w:val="left" w:leader="dot" w:pos="9498"/>
              </w:tabs>
            </w:pPr>
            <w:r w:rsidRPr="00C5287C">
              <w:t>Nhóm VIIA là nhóm halogen.</w:t>
            </w:r>
          </w:p>
          <w:p w14:paraId="081EE9BD" w14:textId="4B833008" w:rsidR="00564E7A" w:rsidRPr="000A6A3D" w:rsidRDefault="006A675E" w:rsidP="000A6A3D">
            <w:pPr>
              <w:tabs>
                <w:tab w:val="left" w:leader="dot" w:pos="9498"/>
              </w:tabs>
              <w:rPr>
                <w:b/>
                <w:bCs/>
              </w:rPr>
            </w:pPr>
            <w:r w:rsidRPr="000A6A3D">
              <w:rPr>
                <w:b/>
                <w:bCs/>
              </w:rPr>
              <w:t>5</w:t>
            </w:r>
            <w:r w:rsidR="00564E7A" w:rsidRPr="000A6A3D">
              <w:rPr>
                <w:b/>
                <w:bCs/>
              </w:rPr>
              <w:t>. Sự biến đổi tuần hoàn tính chất của các nguyên tố hóa học</w:t>
            </w:r>
          </w:p>
          <w:p w14:paraId="24F9B2B5" w14:textId="7765D51C" w:rsidR="00564E7A" w:rsidRPr="00B47028" w:rsidRDefault="006A675E" w:rsidP="00B47028">
            <w:pPr>
              <w:tabs>
                <w:tab w:val="left" w:leader="dot" w:pos="9498"/>
              </w:tabs>
              <w:rPr>
                <w:b/>
                <w:i/>
                <w:iCs/>
              </w:rPr>
            </w:pPr>
            <w:r w:rsidRPr="00B47028">
              <w:rPr>
                <w:b/>
              </w:rPr>
              <w:t>5.</w:t>
            </w:r>
            <w:r w:rsidR="00564E7A" w:rsidRPr="00B47028">
              <w:rPr>
                <w:b/>
              </w:rPr>
              <w:t xml:space="preserve">1. </w:t>
            </w:r>
            <w:r w:rsidR="00564E7A" w:rsidRPr="00B47028">
              <w:rPr>
                <w:b/>
                <w:iCs/>
              </w:rPr>
              <w:t>Tính kim loại, tính phi kim</w:t>
            </w:r>
          </w:p>
          <w:p w14:paraId="1A498254" w14:textId="55CDB49E" w:rsidR="00564E7A" w:rsidRPr="000A6A3D" w:rsidRDefault="006A675E" w:rsidP="00B47028">
            <w:pPr>
              <w:tabs>
                <w:tab w:val="left" w:leader="dot" w:pos="9498"/>
              </w:tabs>
              <w:rPr>
                <w:b/>
                <w:iCs/>
              </w:rPr>
            </w:pPr>
            <w:r w:rsidRPr="000A6A3D">
              <w:rPr>
                <w:iCs/>
              </w:rPr>
              <w:t>5.</w:t>
            </w:r>
            <w:r w:rsidR="00564E7A" w:rsidRPr="000A6A3D">
              <w:rPr>
                <w:iCs/>
              </w:rPr>
              <w:t xml:space="preserve">1.1. Sự biến đổi tính chất trong một chu kỳ </w:t>
            </w:r>
          </w:p>
          <w:p w14:paraId="11198951" w14:textId="6E8015A9" w:rsidR="00564E7A" w:rsidRPr="000A6A3D" w:rsidRDefault="006A675E" w:rsidP="00B47028">
            <w:pPr>
              <w:tabs>
                <w:tab w:val="left" w:leader="dot" w:pos="9498"/>
              </w:tabs>
              <w:rPr>
                <w:b/>
                <w:iCs/>
              </w:rPr>
            </w:pPr>
            <w:r w:rsidRPr="000A6A3D">
              <w:rPr>
                <w:iCs/>
              </w:rPr>
              <w:t>5.</w:t>
            </w:r>
            <w:r w:rsidR="00564E7A" w:rsidRPr="000A6A3D">
              <w:rPr>
                <w:iCs/>
              </w:rPr>
              <w:t>1.2. Sự biến đổi tính chất trong một nhóm A</w:t>
            </w:r>
          </w:p>
          <w:p w14:paraId="528BD970" w14:textId="77777777" w:rsidR="00B47028" w:rsidRDefault="006A675E" w:rsidP="00B47028">
            <w:pPr>
              <w:tabs>
                <w:tab w:val="left" w:leader="dot" w:pos="9498"/>
              </w:tabs>
              <w:rPr>
                <w:b/>
                <w:iCs/>
              </w:rPr>
            </w:pPr>
            <w:r w:rsidRPr="000A6A3D">
              <w:rPr>
                <w:iCs/>
              </w:rPr>
              <w:t>5.</w:t>
            </w:r>
            <w:r w:rsidR="00564E7A" w:rsidRPr="000A6A3D">
              <w:rPr>
                <w:iCs/>
              </w:rPr>
              <w:t>1.3. Độ âm điện</w:t>
            </w:r>
          </w:p>
          <w:p w14:paraId="1DE251D3" w14:textId="77777777" w:rsidR="00B47028" w:rsidRDefault="00564E7A" w:rsidP="00B47028">
            <w:pPr>
              <w:tabs>
                <w:tab w:val="left" w:leader="dot" w:pos="9498"/>
              </w:tabs>
              <w:rPr>
                <w:b/>
                <w:iCs/>
              </w:rPr>
            </w:pPr>
            <w:r w:rsidRPr="000A6A3D">
              <w:rPr>
                <w:i/>
                <w:iCs/>
              </w:rPr>
              <w:t xml:space="preserve"> </w:t>
            </w:r>
            <w:r w:rsidR="006A675E" w:rsidRPr="000A6A3D">
              <w:rPr>
                <w:i/>
                <w:iCs/>
              </w:rPr>
              <w:t xml:space="preserve">- </w:t>
            </w:r>
            <w:r w:rsidRPr="000A6A3D">
              <w:rPr>
                <w:i/>
                <w:iCs/>
              </w:rPr>
              <w:t>Khái niệm</w:t>
            </w:r>
          </w:p>
          <w:p w14:paraId="374F7DF5" w14:textId="0E69DADB" w:rsidR="00564E7A" w:rsidRPr="00B47028" w:rsidRDefault="006A675E" w:rsidP="00B47028">
            <w:pPr>
              <w:tabs>
                <w:tab w:val="left" w:leader="dot" w:pos="9498"/>
              </w:tabs>
              <w:rPr>
                <w:b/>
                <w:iCs/>
              </w:rPr>
            </w:pPr>
            <w:r w:rsidRPr="000A6A3D">
              <w:rPr>
                <w:i/>
                <w:iCs/>
              </w:rPr>
              <w:t>-</w:t>
            </w:r>
            <w:r w:rsidR="00564E7A" w:rsidRPr="000A6A3D">
              <w:rPr>
                <w:i/>
                <w:iCs/>
              </w:rPr>
              <w:t xml:space="preserve"> Bảng độ âm điện</w:t>
            </w:r>
          </w:p>
          <w:p w14:paraId="7F9FFE43" w14:textId="11198FA2" w:rsidR="00564E7A" w:rsidRPr="00B47028" w:rsidRDefault="006A675E" w:rsidP="00B47028">
            <w:pPr>
              <w:tabs>
                <w:tab w:val="left" w:leader="dot" w:pos="9498"/>
              </w:tabs>
              <w:rPr>
                <w:b/>
              </w:rPr>
            </w:pPr>
            <w:r w:rsidRPr="00B47028">
              <w:rPr>
                <w:b/>
              </w:rPr>
              <w:t>5.</w:t>
            </w:r>
            <w:r w:rsidR="00564E7A" w:rsidRPr="00B47028">
              <w:rPr>
                <w:b/>
              </w:rPr>
              <w:t>2. Hóa trị của các nguyên tố</w:t>
            </w:r>
          </w:p>
          <w:p w14:paraId="37EA3D83" w14:textId="7519D537" w:rsidR="00564E7A" w:rsidRPr="00B47028" w:rsidRDefault="006A675E" w:rsidP="00B47028">
            <w:pPr>
              <w:tabs>
                <w:tab w:val="left" w:leader="dot" w:pos="9498"/>
              </w:tabs>
              <w:rPr>
                <w:b/>
              </w:rPr>
            </w:pPr>
            <w:r w:rsidRPr="00B47028">
              <w:rPr>
                <w:b/>
              </w:rPr>
              <w:t>5.</w:t>
            </w:r>
            <w:r w:rsidR="00564E7A" w:rsidRPr="00B47028">
              <w:rPr>
                <w:b/>
              </w:rPr>
              <w:t>3. Oxit và hóa trị của các nguyên tố nhóm A thuộc cùng chu kì</w:t>
            </w:r>
          </w:p>
          <w:p w14:paraId="30469718" w14:textId="080E25B7" w:rsidR="00564E7A" w:rsidRPr="00B47028" w:rsidRDefault="003C3D12" w:rsidP="00B47028">
            <w:pPr>
              <w:tabs>
                <w:tab w:val="left" w:leader="dot" w:pos="9498"/>
              </w:tabs>
              <w:rPr>
                <w:b/>
              </w:rPr>
            </w:pPr>
            <w:r w:rsidRPr="00B47028">
              <w:rPr>
                <w:b/>
              </w:rPr>
              <w:t>5.</w:t>
            </w:r>
            <w:r w:rsidR="00564E7A" w:rsidRPr="00B47028">
              <w:rPr>
                <w:b/>
              </w:rPr>
              <w:t>4. Định luật tuần hoàn</w:t>
            </w:r>
          </w:p>
          <w:p w14:paraId="1F1F38A8" w14:textId="4CA57A5B" w:rsidR="00564E7A" w:rsidRPr="000A6A3D" w:rsidRDefault="003C3D12" w:rsidP="000A6A3D">
            <w:pPr>
              <w:tabs>
                <w:tab w:val="left" w:leader="dot" w:pos="9498"/>
              </w:tabs>
              <w:rPr>
                <w:b/>
                <w:bCs/>
              </w:rPr>
            </w:pPr>
            <w:r w:rsidRPr="000A6A3D">
              <w:rPr>
                <w:b/>
                <w:bCs/>
              </w:rPr>
              <w:t>6</w:t>
            </w:r>
            <w:r w:rsidR="00564E7A" w:rsidRPr="000A6A3D">
              <w:rPr>
                <w:b/>
                <w:bCs/>
              </w:rPr>
              <w:t>. Ý nghĩa của bảng tuần hoàn của các nguyên tố hóa học</w:t>
            </w:r>
          </w:p>
          <w:p w14:paraId="0BCD3CB5" w14:textId="31E8870B" w:rsidR="00564E7A" w:rsidRPr="000A6A3D" w:rsidRDefault="00123225" w:rsidP="000A6A3D">
            <w:pPr>
              <w:tabs>
                <w:tab w:val="left" w:leader="dot" w:pos="9498"/>
              </w:tabs>
              <w:ind w:left="61"/>
              <w:rPr>
                <w:b/>
                <w:i/>
                <w:iCs/>
              </w:rPr>
            </w:pPr>
            <w:r w:rsidRPr="000A6A3D">
              <w:t>6.</w:t>
            </w:r>
            <w:r w:rsidR="00564E7A" w:rsidRPr="000A6A3D">
              <w:t xml:space="preserve">1. </w:t>
            </w:r>
            <w:r w:rsidR="00564E7A" w:rsidRPr="000A6A3D">
              <w:rPr>
                <w:iCs/>
              </w:rPr>
              <w:t xml:space="preserve">Quan hệ giữa vị trí của nguyên tố và cấu tạo nguyên tử </w:t>
            </w:r>
          </w:p>
          <w:p w14:paraId="5B9E9DA8" w14:textId="2A6586F8" w:rsidR="00564E7A" w:rsidRPr="000A6A3D" w:rsidRDefault="00123225" w:rsidP="000A6A3D">
            <w:pPr>
              <w:tabs>
                <w:tab w:val="left" w:leader="dot" w:pos="9498"/>
              </w:tabs>
              <w:ind w:left="61"/>
              <w:rPr>
                <w:b/>
                <w:i/>
                <w:iCs/>
              </w:rPr>
            </w:pPr>
            <w:r w:rsidRPr="000A6A3D">
              <w:t>6.</w:t>
            </w:r>
            <w:r w:rsidR="00564E7A" w:rsidRPr="000A6A3D">
              <w:t xml:space="preserve">2. </w:t>
            </w:r>
            <w:r w:rsidR="00564E7A" w:rsidRPr="000A6A3D">
              <w:rPr>
                <w:iCs/>
              </w:rPr>
              <w:t>Quan hệ giữa vị trí và tính chất của nguyên tố</w:t>
            </w:r>
          </w:p>
          <w:p w14:paraId="5B3D4684" w14:textId="1C4A5F59" w:rsidR="00427579" w:rsidRPr="000A6A3D" w:rsidRDefault="00123225" w:rsidP="000A6A3D">
            <w:pPr>
              <w:tabs>
                <w:tab w:val="left" w:leader="dot" w:pos="9498"/>
              </w:tabs>
              <w:rPr>
                <w:lang w:val="nb-NO"/>
              </w:rPr>
            </w:pPr>
            <w:r w:rsidRPr="000A6A3D">
              <w:t xml:space="preserve"> 6.</w:t>
            </w:r>
            <w:r w:rsidR="00564E7A" w:rsidRPr="000A6A3D">
              <w:t xml:space="preserve">3. </w:t>
            </w:r>
            <w:r w:rsidR="00564E7A" w:rsidRPr="000A6A3D">
              <w:rPr>
                <w:iCs/>
              </w:rPr>
              <w:t>So sánh tính chất hóa học của một nguyên tố với các nguyên tố lân cận.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8C7291E" w14:textId="77777777" w:rsidR="00427579" w:rsidRPr="000A6A3D" w:rsidRDefault="00427579" w:rsidP="000A6A3D">
            <w:pPr>
              <w:rPr>
                <w:lang w:val="nb-NO"/>
              </w:rPr>
            </w:pPr>
          </w:p>
          <w:p w14:paraId="6B8144B4" w14:textId="77777777" w:rsidR="00427579" w:rsidRPr="000A6A3D" w:rsidRDefault="00427579" w:rsidP="000A6A3D">
            <w:pPr>
              <w:rPr>
                <w:lang w:val="nb-NO"/>
              </w:rPr>
            </w:pPr>
          </w:p>
          <w:p w14:paraId="5935A14E" w14:textId="77777777" w:rsidR="00427579" w:rsidRPr="000A6A3D" w:rsidRDefault="00427579" w:rsidP="000A6A3D">
            <w:pPr>
              <w:rPr>
                <w:lang w:val="nb-NO"/>
              </w:rPr>
            </w:pPr>
          </w:p>
          <w:p w14:paraId="797A072C" w14:textId="77777777" w:rsidR="00427579" w:rsidRPr="000A6A3D" w:rsidRDefault="00427579" w:rsidP="000A6A3D">
            <w:pPr>
              <w:rPr>
                <w:lang w:val="de-DE"/>
              </w:rPr>
            </w:pPr>
            <w:r w:rsidRPr="000A6A3D">
              <w:rPr>
                <w:lang w:val="de-DE"/>
              </w:rPr>
              <w:t>Giảng viên trình bày, giải thích nội dung bằng lời và cho thí dụ hình ảnh minh họa.</w:t>
            </w:r>
          </w:p>
          <w:p w14:paraId="59721B05" w14:textId="77777777" w:rsidR="00427579" w:rsidRPr="000A6A3D" w:rsidRDefault="00427579" w:rsidP="000A6A3D">
            <w:pPr>
              <w:rPr>
                <w:lang w:val="nb-NO"/>
              </w:rPr>
            </w:pPr>
          </w:p>
          <w:p w14:paraId="0983685C" w14:textId="77777777" w:rsidR="00427579" w:rsidRPr="000A6A3D" w:rsidRDefault="00427579" w:rsidP="000A6A3D">
            <w:pPr>
              <w:rPr>
                <w:lang w:val="nb-NO"/>
              </w:rPr>
            </w:pPr>
            <w:r w:rsidRPr="000A6A3D">
              <w:rPr>
                <w:lang w:val="nb-NO"/>
              </w:rPr>
              <w:t>GV nêu câu hỏi.</w:t>
            </w:r>
          </w:p>
          <w:p w14:paraId="11474739" w14:textId="77777777" w:rsidR="00427579" w:rsidRPr="000A6A3D" w:rsidRDefault="00427579" w:rsidP="000A6A3D">
            <w:pPr>
              <w:rPr>
                <w:lang w:val="nb-NO"/>
              </w:rPr>
            </w:pPr>
          </w:p>
          <w:p w14:paraId="76841937" w14:textId="77777777" w:rsidR="00427579" w:rsidRPr="000A6A3D" w:rsidRDefault="00427579" w:rsidP="000A6A3D">
            <w:pPr>
              <w:rPr>
                <w:lang w:val="nb-NO"/>
              </w:rPr>
            </w:pPr>
          </w:p>
          <w:p w14:paraId="44C84612" w14:textId="77777777" w:rsidR="00427579" w:rsidRPr="000A6A3D" w:rsidRDefault="00427579" w:rsidP="000A6A3D">
            <w:pPr>
              <w:rPr>
                <w:lang w:val="nb-NO"/>
              </w:rPr>
            </w:pPr>
          </w:p>
          <w:p w14:paraId="5234FA61" w14:textId="77777777" w:rsidR="00427579" w:rsidRPr="000A6A3D" w:rsidRDefault="00427579" w:rsidP="000A6A3D">
            <w:pPr>
              <w:rPr>
                <w:lang w:val="nb-NO"/>
              </w:rPr>
            </w:pPr>
          </w:p>
          <w:p w14:paraId="55762CE9" w14:textId="77777777" w:rsidR="00427579" w:rsidRPr="000A6A3D" w:rsidRDefault="00427579" w:rsidP="000A6A3D">
            <w:pPr>
              <w:rPr>
                <w:lang w:val="nb-NO"/>
              </w:rPr>
            </w:pPr>
          </w:p>
          <w:p w14:paraId="31A5C009" w14:textId="77777777" w:rsidR="00427579" w:rsidRPr="000A6A3D" w:rsidRDefault="00427579" w:rsidP="000A6A3D">
            <w:pPr>
              <w:rPr>
                <w:lang w:val="nb-NO"/>
              </w:rPr>
            </w:pPr>
          </w:p>
          <w:p w14:paraId="3EC4E77F" w14:textId="77777777" w:rsidR="00427579" w:rsidRPr="000A6A3D" w:rsidRDefault="00427579" w:rsidP="000A6A3D">
            <w:pPr>
              <w:rPr>
                <w:lang w:val="nb-NO"/>
              </w:rPr>
            </w:pPr>
          </w:p>
          <w:p w14:paraId="22F1BEE4" w14:textId="77777777" w:rsidR="00427579" w:rsidRPr="000A6A3D" w:rsidRDefault="00427579" w:rsidP="000A6A3D">
            <w:pPr>
              <w:rPr>
                <w:lang w:val="nb-NO"/>
              </w:rPr>
            </w:pPr>
          </w:p>
          <w:p w14:paraId="2F34FCCF" w14:textId="77777777" w:rsidR="00427579" w:rsidRPr="000A6A3D" w:rsidRDefault="00427579" w:rsidP="000A6A3D">
            <w:pPr>
              <w:rPr>
                <w:lang w:val="nb-NO"/>
              </w:rPr>
            </w:pPr>
          </w:p>
          <w:p w14:paraId="1ED34BB8" w14:textId="77777777" w:rsidR="00427579" w:rsidRPr="000A6A3D" w:rsidRDefault="00427579" w:rsidP="000A6A3D">
            <w:pPr>
              <w:rPr>
                <w:lang w:val="nb-NO"/>
              </w:rPr>
            </w:pPr>
          </w:p>
          <w:p w14:paraId="2B0CA65D" w14:textId="77777777" w:rsidR="00427579" w:rsidRPr="000A6A3D" w:rsidRDefault="00427579" w:rsidP="000A6A3D">
            <w:pPr>
              <w:rPr>
                <w:lang w:val="nb-NO"/>
              </w:rPr>
            </w:pPr>
          </w:p>
          <w:p w14:paraId="1F57136E" w14:textId="77777777" w:rsidR="00427579" w:rsidRPr="000A6A3D" w:rsidRDefault="00427579" w:rsidP="000A6A3D">
            <w:pPr>
              <w:rPr>
                <w:lang w:val="nb-NO"/>
              </w:rPr>
            </w:pPr>
          </w:p>
          <w:p w14:paraId="6A912E09" w14:textId="77777777" w:rsidR="00427579" w:rsidRPr="000A6A3D" w:rsidRDefault="00427579" w:rsidP="000A6A3D">
            <w:pPr>
              <w:rPr>
                <w:lang w:val="nb-NO"/>
              </w:rPr>
            </w:pPr>
          </w:p>
          <w:p w14:paraId="5EA00F9F" w14:textId="77777777" w:rsidR="00427579" w:rsidRPr="000A6A3D" w:rsidRDefault="00427579" w:rsidP="000A6A3D">
            <w:pPr>
              <w:rPr>
                <w:lang w:val="nb-NO"/>
              </w:rPr>
            </w:pPr>
          </w:p>
          <w:p w14:paraId="3D84265F" w14:textId="77777777" w:rsidR="00427579" w:rsidRPr="000A6A3D" w:rsidRDefault="00427579" w:rsidP="000A6A3D">
            <w:pPr>
              <w:rPr>
                <w:lang w:val="nb-NO"/>
              </w:rPr>
            </w:pPr>
          </w:p>
          <w:p w14:paraId="11C0DBAA" w14:textId="77777777" w:rsidR="00427579" w:rsidRPr="000A6A3D" w:rsidRDefault="00427579" w:rsidP="000A6A3D">
            <w:pPr>
              <w:rPr>
                <w:lang w:val="nb-NO"/>
              </w:rPr>
            </w:pPr>
          </w:p>
          <w:p w14:paraId="2EB7B15F" w14:textId="77777777" w:rsidR="00427579" w:rsidRPr="000A6A3D" w:rsidRDefault="00427579" w:rsidP="000A6A3D">
            <w:pPr>
              <w:rPr>
                <w:lang w:val="nb-NO"/>
              </w:rPr>
            </w:pPr>
          </w:p>
          <w:p w14:paraId="581C4E38" w14:textId="77777777" w:rsidR="00427579" w:rsidRPr="000A6A3D" w:rsidRDefault="00427579" w:rsidP="000A6A3D">
            <w:pPr>
              <w:rPr>
                <w:lang w:val="nb-NO"/>
              </w:rPr>
            </w:pPr>
          </w:p>
          <w:p w14:paraId="50F1A9D6" w14:textId="77777777" w:rsidR="00427579" w:rsidRPr="000A6A3D" w:rsidRDefault="00427579" w:rsidP="000A6A3D">
            <w:pPr>
              <w:rPr>
                <w:lang w:val="de-DE"/>
              </w:rPr>
            </w:pPr>
            <w:r w:rsidRPr="000A6A3D">
              <w:rPr>
                <w:lang w:val="de-DE"/>
              </w:rPr>
              <w:t>Giảng viên trình bày, giải thích nội dung bằng lời và cho thí dụ minh họa.</w:t>
            </w:r>
          </w:p>
          <w:p w14:paraId="620D5B5E" w14:textId="77777777" w:rsidR="00427579" w:rsidRPr="000A6A3D" w:rsidRDefault="00427579" w:rsidP="000A6A3D">
            <w:pPr>
              <w:rPr>
                <w:lang w:val="nb-NO"/>
              </w:rPr>
            </w:pPr>
          </w:p>
          <w:p w14:paraId="3577232E" w14:textId="77777777" w:rsidR="00427579" w:rsidRPr="000A6A3D" w:rsidRDefault="00427579" w:rsidP="000A6A3D">
            <w:pPr>
              <w:rPr>
                <w:lang w:val="nb-NO"/>
              </w:rPr>
            </w:pPr>
          </w:p>
          <w:p w14:paraId="368D631E" w14:textId="77777777" w:rsidR="00427579" w:rsidRPr="000A6A3D" w:rsidRDefault="00427579" w:rsidP="000A6A3D">
            <w:pPr>
              <w:rPr>
                <w:lang w:val="nb-NO"/>
              </w:rPr>
            </w:pPr>
          </w:p>
          <w:p w14:paraId="1838307B" w14:textId="2449F311" w:rsidR="00427579" w:rsidRPr="000A6A3D" w:rsidRDefault="00427579" w:rsidP="000A6A3D">
            <w:pPr>
              <w:rPr>
                <w:lang w:val="nb-NO"/>
              </w:rPr>
            </w:pPr>
            <w:r w:rsidRPr="000A6A3D">
              <w:rPr>
                <w:lang w:val="nb-NO"/>
              </w:rPr>
              <w:t xml:space="preserve"> </w:t>
            </w:r>
          </w:p>
          <w:p w14:paraId="3EA89D79" w14:textId="77777777" w:rsidR="00427579" w:rsidRPr="000A6A3D" w:rsidRDefault="00427579"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AE0D09" w14:textId="77777777" w:rsidR="00427579" w:rsidRPr="000A6A3D" w:rsidRDefault="00427579" w:rsidP="000A6A3D">
            <w:pPr>
              <w:rPr>
                <w:lang w:val="nb-NO"/>
              </w:rPr>
            </w:pPr>
          </w:p>
          <w:p w14:paraId="6137098E" w14:textId="77777777" w:rsidR="00427579" w:rsidRPr="000A6A3D" w:rsidRDefault="00427579" w:rsidP="000A6A3D">
            <w:pPr>
              <w:rPr>
                <w:lang w:val="nb-NO"/>
              </w:rPr>
            </w:pPr>
          </w:p>
          <w:p w14:paraId="17766D05" w14:textId="77777777" w:rsidR="00427579" w:rsidRPr="000A6A3D" w:rsidRDefault="00427579" w:rsidP="000A6A3D">
            <w:pPr>
              <w:rPr>
                <w:lang w:val="nb-NO"/>
              </w:rPr>
            </w:pPr>
          </w:p>
          <w:p w14:paraId="354129E4" w14:textId="77777777" w:rsidR="00427579" w:rsidRPr="000A6A3D" w:rsidRDefault="00427579" w:rsidP="000A6A3D">
            <w:pPr>
              <w:rPr>
                <w:lang w:val="nb-NO"/>
              </w:rPr>
            </w:pPr>
            <w:r w:rsidRPr="000A6A3D">
              <w:rPr>
                <w:lang w:val="nb-NO"/>
              </w:rPr>
              <w:t>HS theo dõi, ghi bài.</w:t>
            </w:r>
          </w:p>
          <w:p w14:paraId="1FF0D7D6" w14:textId="77777777" w:rsidR="00427579" w:rsidRPr="000A6A3D" w:rsidRDefault="00427579" w:rsidP="000A6A3D">
            <w:pPr>
              <w:rPr>
                <w:lang w:val="nb-NO"/>
              </w:rPr>
            </w:pPr>
          </w:p>
          <w:p w14:paraId="7594F592" w14:textId="77777777" w:rsidR="00427579" w:rsidRPr="000A6A3D" w:rsidRDefault="00427579" w:rsidP="000A6A3D">
            <w:pPr>
              <w:rPr>
                <w:lang w:val="nb-NO"/>
              </w:rPr>
            </w:pPr>
          </w:p>
          <w:p w14:paraId="6E9DD128" w14:textId="77777777" w:rsidR="00427579" w:rsidRPr="000A6A3D" w:rsidRDefault="00427579" w:rsidP="000A6A3D">
            <w:pPr>
              <w:rPr>
                <w:lang w:val="nb-NO"/>
              </w:rPr>
            </w:pPr>
          </w:p>
          <w:p w14:paraId="376DD3C2" w14:textId="77777777" w:rsidR="00427579" w:rsidRPr="000A6A3D" w:rsidRDefault="00427579" w:rsidP="000A6A3D">
            <w:pPr>
              <w:rPr>
                <w:lang w:val="nb-NO"/>
              </w:rPr>
            </w:pPr>
            <w:r w:rsidRPr="000A6A3D">
              <w:rPr>
                <w:lang w:val="nb-NO"/>
              </w:rPr>
              <w:t>HS t</w:t>
            </w:r>
            <w:r w:rsidRPr="000A6A3D">
              <w:rPr>
                <w:lang w:val="de-DE"/>
              </w:rPr>
              <w:t>rả lời các câu hỏi.</w:t>
            </w:r>
          </w:p>
          <w:p w14:paraId="0B61866E" w14:textId="77777777" w:rsidR="00427579" w:rsidRPr="000A6A3D" w:rsidRDefault="00427579" w:rsidP="000A6A3D">
            <w:pPr>
              <w:rPr>
                <w:lang w:val="nb-NO"/>
              </w:rPr>
            </w:pPr>
          </w:p>
          <w:p w14:paraId="376EF258" w14:textId="77777777" w:rsidR="00427579" w:rsidRPr="000A6A3D" w:rsidRDefault="00427579" w:rsidP="000A6A3D">
            <w:pPr>
              <w:rPr>
                <w:lang w:val="nb-NO"/>
              </w:rPr>
            </w:pPr>
          </w:p>
          <w:p w14:paraId="3653DF47" w14:textId="77777777" w:rsidR="00427579" w:rsidRPr="000A6A3D" w:rsidRDefault="00427579" w:rsidP="000A6A3D">
            <w:pPr>
              <w:rPr>
                <w:lang w:val="nb-NO"/>
              </w:rPr>
            </w:pPr>
          </w:p>
          <w:p w14:paraId="4AA9814E" w14:textId="77777777" w:rsidR="00427579" w:rsidRPr="000A6A3D" w:rsidRDefault="00427579" w:rsidP="000A6A3D">
            <w:pPr>
              <w:rPr>
                <w:lang w:val="nb-NO"/>
              </w:rPr>
            </w:pPr>
          </w:p>
          <w:p w14:paraId="63D2775C" w14:textId="77777777" w:rsidR="00427579" w:rsidRPr="000A6A3D" w:rsidRDefault="00427579" w:rsidP="000A6A3D">
            <w:pPr>
              <w:rPr>
                <w:lang w:val="nb-NO"/>
              </w:rPr>
            </w:pPr>
          </w:p>
          <w:p w14:paraId="1C39DF16" w14:textId="77777777" w:rsidR="00427579" w:rsidRPr="000A6A3D" w:rsidRDefault="00427579" w:rsidP="000A6A3D">
            <w:pPr>
              <w:rPr>
                <w:lang w:val="nb-NO"/>
              </w:rPr>
            </w:pPr>
          </w:p>
          <w:p w14:paraId="73302096" w14:textId="77777777" w:rsidR="00427579" w:rsidRPr="000A6A3D" w:rsidRDefault="00427579" w:rsidP="000A6A3D">
            <w:pPr>
              <w:rPr>
                <w:lang w:val="nb-NO"/>
              </w:rPr>
            </w:pPr>
          </w:p>
          <w:p w14:paraId="185F1348" w14:textId="77777777" w:rsidR="00427579" w:rsidRPr="000A6A3D" w:rsidRDefault="00427579" w:rsidP="000A6A3D">
            <w:pPr>
              <w:rPr>
                <w:lang w:val="nb-NO"/>
              </w:rPr>
            </w:pPr>
          </w:p>
          <w:p w14:paraId="12735D24" w14:textId="77777777" w:rsidR="00427579" w:rsidRPr="000A6A3D" w:rsidRDefault="00427579" w:rsidP="000A6A3D">
            <w:pPr>
              <w:rPr>
                <w:lang w:val="nb-NO"/>
              </w:rPr>
            </w:pPr>
          </w:p>
          <w:p w14:paraId="6EC8F974" w14:textId="77777777" w:rsidR="00427579" w:rsidRPr="000A6A3D" w:rsidRDefault="00427579" w:rsidP="000A6A3D">
            <w:pPr>
              <w:rPr>
                <w:lang w:val="nb-NO"/>
              </w:rPr>
            </w:pPr>
          </w:p>
          <w:p w14:paraId="2F16CD01" w14:textId="77777777" w:rsidR="00427579" w:rsidRPr="000A6A3D" w:rsidRDefault="00427579" w:rsidP="000A6A3D">
            <w:pPr>
              <w:rPr>
                <w:lang w:val="nb-NO"/>
              </w:rPr>
            </w:pPr>
          </w:p>
          <w:p w14:paraId="18C36E91" w14:textId="77777777" w:rsidR="00427579" w:rsidRPr="000A6A3D" w:rsidRDefault="00427579" w:rsidP="000A6A3D">
            <w:pPr>
              <w:rPr>
                <w:lang w:val="nb-NO"/>
              </w:rPr>
            </w:pPr>
          </w:p>
          <w:p w14:paraId="1C7563EE" w14:textId="77777777" w:rsidR="00427579" w:rsidRPr="000A6A3D" w:rsidRDefault="00427579" w:rsidP="000A6A3D">
            <w:pPr>
              <w:rPr>
                <w:lang w:val="nb-NO"/>
              </w:rPr>
            </w:pPr>
          </w:p>
          <w:p w14:paraId="5E875E3A" w14:textId="77777777" w:rsidR="00427579" w:rsidRPr="000A6A3D" w:rsidRDefault="00427579" w:rsidP="000A6A3D">
            <w:pPr>
              <w:rPr>
                <w:lang w:val="nb-NO"/>
              </w:rPr>
            </w:pPr>
          </w:p>
          <w:p w14:paraId="0A36BCD4" w14:textId="77777777" w:rsidR="00427579" w:rsidRPr="000A6A3D" w:rsidRDefault="00427579" w:rsidP="000A6A3D">
            <w:pPr>
              <w:rPr>
                <w:lang w:val="nb-NO"/>
              </w:rPr>
            </w:pPr>
          </w:p>
          <w:p w14:paraId="70F6B7C0" w14:textId="77777777" w:rsidR="00427579" w:rsidRPr="000A6A3D" w:rsidRDefault="00427579" w:rsidP="000A6A3D">
            <w:pPr>
              <w:rPr>
                <w:lang w:val="nb-NO"/>
              </w:rPr>
            </w:pPr>
          </w:p>
          <w:p w14:paraId="43F43D6E" w14:textId="77777777" w:rsidR="00427579" w:rsidRPr="000A6A3D" w:rsidRDefault="00427579" w:rsidP="000A6A3D">
            <w:pPr>
              <w:rPr>
                <w:lang w:val="nb-NO"/>
              </w:rPr>
            </w:pPr>
          </w:p>
          <w:p w14:paraId="0BE58865" w14:textId="77777777" w:rsidR="00427579" w:rsidRPr="000A6A3D" w:rsidRDefault="00427579" w:rsidP="000A6A3D">
            <w:pPr>
              <w:rPr>
                <w:lang w:val="nb-NO"/>
              </w:rPr>
            </w:pPr>
          </w:p>
          <w:p w14:paraId="7FAE3F96" w14:textId="77777777" w:rsidR="00427579" w:rsidRPr="000A6A3D" w:rsidRDefault="00427579" w:rsidP="000A6A3D">
            <w:pPr>
              <w:rPr>
                <w:lang w:val="nb-NO"/>
              </w:rPr>
            </w:pPr>
          </w:p>
          <w:p w14:paraId="5ACA66D6" w14:textId="77777777" w:rsidR="00427579" w:rsidRPr="000A6A3D" w:rsidRDefault="00427579" w:rsidP="000A6A3D">
            <w:pPr>
              <w:rPr>
                <w:lang w:val="nb-NO"/>
              </w:rPr>
            </w:pPr>
            <w:r w:rsidRPr="000A6A3D">
              <w:rPr>
                <w:lang w:val="nb-NO"/>
              </w:rPr>
              <w:t xml:space="preserve">HS theo dõi, ghi bài </w:t>
            </w:r>
          </w:p>
          <w:p w14:paraId="21D7F7A3" w14:textId="77777777" w:rsidR="00427579" w:rsidRPr="000A6A3D" w:rsidRDefault="00427579" w:rsidP="000A6A3D">
            <w:pPr>
              <w:rPr>
                <w:lang w:val="nb-NO"/>
              </w:rPr>
            </w:pPr>
          </w:p>
          <w:p w14:paraId="7543DE29" w14:textId="77777777" w:rsidR="00427579" w:rsidRPr="000A6A3D" w:rsidRDefault="00427579" w:rsidP="000A6A3D">
            <w:pPr>
              <w:rPr>
                <w:lang w:val="nb-NO"/>
              </w:rPr>
            </w:pPr>
          </w:p>
          <w:p w14:paraId="47AEC2B4" w14:textId="77777777" w:rsidR="00427579" w:rsidRPr="000A6A3D" w:rsidRDefault="00427579" w:rsidP="000A6A3D">
            <w:pPr>
              <w:rPr>
                <w:lang w:val="nb-NO"/>
              </w:rPr>
            </w:pPr>
          </w:p>
          <w:p w14:paraId="16705E51" w14:textId="77777777" w:rsidR="00427579" w:rsidRPr="000A6A3D" w:rsidRDefault="00427579" w:rsidP="000A6A3D">
            <w:pPr>
              <w:rPr>
                <w:lang w:val="nb-NO"/>
              </w:rPr>
            </w:pPr>
          </w:p>
          <w:p w14:paraId="6FDF049E" w14:textId="77777777" w:rsidR="00427579" w:rsidRPr="000A6A3D" w:rsidRDefault="00427579"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427579" w:rsidRPr="000A6A3D" w:rsidRDefault="00427579" w:rsidP="000A6A3D">
            <w:pPr>
              <w:rPr>
                <w:lang w:val="nb-NO"/>
              </w:rPr>
            </w:pPr>
          </w:p>
          <w:p w14:paraId="502EC05A" w14:textId="77777777" w:rsidR="00BA3279" w:rsidRDefault="00BA3279" w:rsidP="00E55124">
            <w:pPr>
              <w:jc w:val="center"/>
              <w:rPr>
                <w:lang w:val="pt-BR"/>
              </w:rPr>
            </w:pPr>
          </w:p>
          <w:p w14:paraId="50D1EE8B" w14:textId="1787CF77" w:rsidR="00E55124" w:rsidRPr="000A6A3D" w:rsidRDefault="000D5BA5" w:rsidP="00E55124">
            <w:pPr>
              <w:jc w:val="center"/>
              <w:rPr>
                <w:lang w:val="pt-BR"/>
              </w:rPr>
            </w:pPr>
            <w:r>
              <w:rPr>
                <w:lang w:val="pt-BR"/>
              </w:rPr>
              <w:t>1</w:t>
            </w:r>
            <w:r w:rsidR="00CE0A65">
              <w:rPr>
                <w:lang w:val="pt-BR"/>
              </w:rPr>
              <w:t>0</w:t>
            </w:r>
          </w:p>
          <w:p w14:paraId="20B91FD7" w14:textId="77777777" w:rsidR="00E55124" w:rsidRPr="000A6A3D" w:rsidRDefault="00E55124" w:rsidP="00E55124">
            <w:pPr>
              <w:jc w:val="center"/>
              <w:rPr>
                <w:lang w:val="pt-BR"/>
              </w:rPr>
            </w:pPr>
            <w:r w:rsidRPr="000A6A3D">
              <w:rPr>
                <w:lang w:val="pt-BR"/>
              </w:rPr>
              <w:t>phút</w:t>
            </w:r>
          </w:p>
          <w:p w14:paraId="7E7EC92E" w14:textId="77777777" w:rsidR="00427579" w:rsidRPr="000A6A3D" w:rsidRDefault="00427579" w:rsidP="000A6A3D">
            <w:pPr>
              <w:jc w:val="center"/>
              <w:rPr>
                <w:lang w:val="pt-BR"/>
              </w:rPr>
            </w:pPr>
          </w:p>
          <w:p w14:paraId="60F8F66D" w14:textId="77777777" w:rsidR="00427579" w:rsidRPr="000A6A3D" w:rsidRDefault="00427579" w:rsidP="000A6A3D">
            <w:pPr>
              <w:jc w:val="center"/>
              <w:rPr>
                <w:lang w:val="pt-BR"/>
              </w:rPr>
            </w:pPr>
          </w:p>
          <w:p w14:paraId="4A12923B" w14:textId="77777777" w:rsidR="00427579" w:rsidRPr="000A6A3D" w:rsidRDefault="00427579" w:rsidP="000A6A3D">
            <w:pPr>
              <w:jc w:val="center"/>
              <w:rPr>
                <w:lang w:val="pt-BR"/>
              </w:rPr>
            </w:pPr>
          </w:p>
          <w:p w14:paraId="4580CB15" w14:textId="77777777" w:rsidR="00427579" w:rsidRPr="000A6A3D" w:rsidRDefault="00427579" w:rsidP="000A6A3D">
            <w:pPr>
              <w:jc w:val="center"/>
              <w:rPr>
                <w:lang w:val="pt-BR"/>
              </w:rPr>
            </w:pPr>
          </w:p>
          <w:p w14:paraId="78FBC2D0" w14:textId="77777777" w:rsidR="00427579" w:rsidRPr="000A6A3D" w:rsidRDefault="00427579" w:rsidP="000A6A3D">
            <w:pPr>
              <w:jc w:val="center"/>
              <w:rPr>
                <w:lang w:val="pt-BR"/>
              </w:rPr>
            </w:pPr>
          </w:p>
          <w:p w14:paraId="0D29F8A5" w14:textId="1657CF8C" w:rsidR="00E55124" w:rsidRPr="000A6A3D" w:rsidRDefault="00E55124" w:rsidP="00E55124">
            <w:pPr>
              <w:jc w:val="center"/>
              <w:rPr>
                <w:lang w:val="pt-BR"/>
              </w:rPr>
            </w:pPr>
            <w:r>
              <w:rPr>
                <w:lang w:val="pt-BR"/>
              </w:rPr>
              <w:t>1</w:t>
            </w:r>
            <w:r w:rsidR="007B2387">
              <w:rPr>
                <w:lang w:val="pt-BR"/>
              </w:rPr>
              <w:t>5</w:t>
            </w:r>
          </w:p>
          <w:p w14:paraId="1E347C21" w14:textId="77777777" w:rsidR="00E55124" w:rsidRPr="000A6A3D" w:rsidRDefault="00E55124" w:rsidP="00E55124">
            <w:pPr>
              <w:jc w:val="center"/>
              <w:rPr>
                <w:lang w:val="pt-BR"/>
              </w:rPr>
            </w:pPr>
            <w:r w:rsidRPr="000A6A3D">
              <w:rPr>
                <w:lang w:val="pt-BR"/>
              </w:rPr>
              <w:t>phút</w:t>
            </w:r>
          </w:p>
          <w:p w14:paraId="6D6D8BC3" w14:textId="77777777" w:rsidR="00427579" w:rsidRPr="000A6A3D" w:rsidRDefault="00427579" w:rsidP="000A6A3D">
            <w:pPr>
              <w:jc w:val="center"/>
              <w:rPr>
                <w:lang w:val="pt-BR"/>
              </w:rPr>
            </w:pPr>
          </w:p>
          <w:p w14:paraId="1E97AEC1" w14:textId="77777777" w:rsidR="00427579" w:rsidRPr="000A6A3D" w:rsidRDefault="00427579" w:rsidP="000A6A3D">
            <w:pPr>
              <w:jc w:val="center"/>
              <w:rPr>
                <w:lang w:val="pt-BR"/>
              </w:rPr>
            </w:pPr>
          </w:p>
          <w:p w14:paraId="3C17DFC8" w14:textId="77777777" w:rsidR="00427579" w:rsidRPr="000A6A3D" w:rsidRDefault="00427579" w:rsidP="000A6A3D">
            <w:pPr>
              <w:jc w:val="center"/>
              <w:rPr>
                <w:lang w:val="pt-BR"/>
              </w:rPr>
            </w:pPr>
          </w:p>
          <w:p w14:paraId="7AF0C1F0" w14:textId="77777777" w:rsidR="00427579" w:rsidRPr="000A6A3D" w:rsidRDefault="00427579" w:rsidP="000A6A3D">
            <w:pPr>
              <w:jc w:val="center"/>
              <w:rPr>
                <w:lang w:val="pt-BR"/>
              </w:rPr>
            </w:pPr>
          </w:p>
          <w:p w14:paraId="1FDAF64D" w14:textId="060D7B0A" w:rsidR="00E55124" w:rsidRPr="000A6A3D" w:rsidRDefault="000D5BA5" w:rsidP="00E55124">
            <w:pPr>
              <w:jc w:val="center"/>
              <w:rPr>
                <w:lang w:val="pt-BR"/>
              </w:rPr>
            </w:pPr>
            <w:r>
              <w:rPr>
                <w:lang w:val="pt-BR"/>
              </w:rPr>
              <w:t>15</w:t>
            </w:r>
          </w:p>
          <w:p w14:paraId="2E27A4AA" w14:textId="77777777" w:rsidR="00E55124" w:rsidRPr="000A6A3D" w:rsidRDefault="00E55124" w:rsidP="00E55124">
            <w:pPr>
              <w:jc w:val="center"/>
              <w:rPr>
                <w:lang w:val="pt-BR"/>
              </w:rPr>
            </w:pPr>
            <w:r w:rsidRPr="000A6A3D">
              <w:rPr>
                <w:lang w:val="pt-BR"/>
              </w:rPr>
              <w:t>phút</w:t>
            </w:r>
          </w:p>
          <w:p w14:paraId="014CFC91" w14:textId="77777777" w:rsidR="00427579" w:rsidRPr="000A6A3D" w:rsidRDefault="00427579" w:rsidP="000A6A3D">
            <w:pPr>
              <w:jc w:val="center"/>
              <w:rPr>
                <w:lang w:val="pt-BR"/>
              </w:rPr>
            </w:pPr>
          </w:p>
          <w:p w14:paraId="0181FB34" w14:textId="77777777" w:rsidR="00427579" w:rsidRPr="000A6A3D" w:rsidRDefault="00427579" w:rsidP="000A6A3D">
            <w:pPr>
              <w:jc w:val="center"/>
              <w:rPr>
                <w:lang w:val="pt-BR"/>
              </w:rPr>
            </w:pPr>
          </w:p>
          <w:p w14:paraId="728EBA07" w14:textId="77777777" w:rsidR="00427579" w:rsidRPr="000A6A3D" w:rsidRDefault="00427579" w:rsidP="000A6A3D">
            <w:pPr>
              <w:jc w:val="center"/>
              <w:rPr>
                <w:lang w:val="pt-BR"/>
              </w:rPr>
            </w:pPr>
          </w:p>
          <w:p w14:paraId="68839676" w14:textId="77777777" w:rsidR="00427579" w:rsidRPr="000A6A3D" w:rsidRDefault="00427579" w:rsidP="000A6A3D">
            <w:pPr>
              <w:jc w:val="center"/>
              <w:rPr>
                <w:lang w:val="pt-BR"/>
              </w:rPr>
            </w:pPr>
          </w:p>
          <w:p w14:paraId="0CB9F8E3" w14:textId="230C239F" w:rsidR="00B51130" w:rsidRPr="000A6A3D" w:rsidRDefault="00B51130" w:rsidP="00B51130">
            <w:pPr>
              <w:jc w:val="center"/>
              <w:rPr>
                <w:lang w:val="pt-BR"/>
              </w:rPr>
            </w:pPr>
            <w:r>
              <w:rPr>
                <w:lang w:val="pt-BR"/>
              </w:rPr>
              <w:t>15</w:t>
            </w:r>
          </w:p>
          <w:p w14:paraId="558DC24D" w14:textId="77777777" w:rsidR="00B51130" w:rsidRPr="000A6A3D" w:rsidRDefault="00B51130" w:rsidP="00B51130">
            <w:pPr>
              <w:jc w:val="center"/>
              <w:rPr>
                <w:lang w:val="pt-BR"/>
              </w:rPr>
            </w:pPr>
            <w:r w:rsidRPr="000A6A3D">
              <w:rPr>
                <w:lang w:val="pt-BR"/>
              </w:rPr>
              <w:t>phút</w:t>
            </w:r>
          </w:p>
          <w:p w14:paraId="1B301E63" w14:textId="77777777" w:rsidR="00427579" w:rsidRPr="000A6A3D" w:rsidRDefault="00427579" w:rsidP="000A6A3D">
            <w:pPr>
              <w:jc w:val="center"/>
              <w:rPr>
                <w:lang w:val="pt-BR"/>
              </w:rPr>
            </w:pPr>
          </w:p>
          <w:p w14:paraId="200A7690" w14:textId="77777777" w:rsidR="00427579" w:rsidRPr="000A6A3D" w:rsidRDefault="00427579" w:rsidP="000A6A3D">
            <w:pPr>
              <w:jc w:val="center"/>
              <w:rPr>
                <w:lang w:val="pt-BR"/>
              </w:rPr>
            </w:pPr>
          </w:p>
          <w:p w14:paraId="4C732770" w14:textId="77777777" w:rsidR="00427579" w:rsidRPr="000A6A3D" w:rsidRDefault="00427579" w:rsidP="000A6A3D">
            <w:pPr>
              <w:jc w:val="center"/>
              <w:rPr>
                <w:lang w:val="pt-BR"/>
              </w:rPr>
            </w:pPr>
          </w:p>
          <w:p w14:paraId="78BCC535" w14:textId="77777777" w:rsidR="00427579" w:rsidRPr="000A6A3D" w:rsidRDefault="00427579" w:rsidP="000A6A3D">
            <w:pPr>
              <w:jc w:val="center"/>
              <w:rPr>
                <w:lang w:val="pt-BR"/>
              </w:rPr>
            </w:pPr>
          </w:p>
          <w:p w14:paraId="0B6B83CA" w14:textId="756127CE" w:rsidR="00B51130" w:rsidRPr="000A6A3D" w:rsidRDefault="00CE0A65" w:rsidP="00B51130">
            <w:pPr>
              <w:jc w:val="center"/>
              <w:rPr>
                <w:lang w:val="pt-BR"/>
              </w:rPr>
            </w:pPr>
            <w:r>
              <w:rPr>
                <w:lang w:val="pt-BR"/>
              </w:rPr>
              <w:t>28</w:t>
            </w:r>
          </w:p>
          <w:p w14:paraId="36AB96D4" w14:textId="77777777" w:rsidR="00B51130" w:rsidRPr="000A6A3D" w:rsidRDefault="00B51130" w:rsidP="00B51130">
            <w:pPr>
              <w:jc w:val="center"/>
              <w:rPr>
                <w:lang w:val="pt-BR"/>
              </w:rPr>
            </w:pPr>
            <w:r w:rsidRPr="000A6A3D">
              <w:rPr>
                <w:lang w:val="pt-BR"/>
              </w:rPr>
              <w:t>phút</w:t>
            </w:r>
          </w:p>
          <w:p w14:paraId="7CE67411" w14:textId="3B3A425E" w:rsidR="00B51130" w:rsidRDefault="00B51130" w:rsidP="000A6A3D">
            <w:pPr>
              <w:jc w:val="center"/>
              <w:rPr>
                <w:lang w:val="nb-NO"/>
              </w:rPr>
            </w:pPr>
          </w:p>
          <w:p w14:paraId="435B5F0A" w14:textId="77777777" w:rsidR="00B51130" w:rsidRPr="00B51130" w:rsidRDefault="00B51130" w:rsidP="00B51130">
            <w:pPr>
              <w:rPr>
                <w:lang w:val="nb-NO"/>
              </w:rPr>
            </w:pPr>
          </w:p>
          <w:p w14:paraId="49C4FB9F" w14:textId="77777777" w:rsidR="00B51130" w:rsidRPr="00B51130" w:rsidRDefault="00B51130" w:rsidP="00B51130">
            <w:pPr>
              <w:rPr>
                <w:lang w:val="nb-NO"/>
              </w:rPr>
            </w:pPr>
          </w:p>
          <w:p w14:paraId="0525C841" w14:textId="77777777" w:rsidR="00B51130" w:rsidRPr="00B51130" w:rsidRDefault="00B51130" w:rsidP="00B51130">
            <w:pPr>
              <w:rPr>
                <w:lang w:val="nb-NO"/>
              </w:rPr>
            </w:pPr>
          </w:p>
          <w:p w14:paraId="6D16071F" w14:textId="77777777" w:rsidR="00B51130" w:rsidRPr="00B51130" w:rsidRDefault="00B51130" w:rsidP="00B51130">
            <w:pPr>
              <w:rPr>
                <w:lang w:val="nb-NO"/>
              </w:rPr>
            </w:pPr>
          </w:p>
          <w:p w14:paraId="2FBE8AF3" w14:textId="77777777" w:rsidR="00B51130" w:rsidRPr="00B51130" w:rsidRDefault="00B51130" w:rsidP="00B51130">
            <w:pPr>
              <w:rPr>
                <w:lang w:val="nb-NO"/>
              </w:rPr>
            </w:pPr>
          </w:p>
          <w:p w14:paraId="6877A1FF" w14:textId="77777777" w:rsidR="00B51130" w:rsidRPr="00B51130" w:rsidRDefault="00B51130" w:rsidP="00B51130">
            <w:pPr>
              <w:rPr>
                <w:lang w:val="nb-NO"/>
              </w:rPr>
            </w:pPr>
          </w:p>
          <w:p w14:paraId="093DA2D5" w14:textId="77777777" w:rsidR="00B51130" w:rsidRPr="00B51130" w:rsidRDefault="00B51130" w:rsidP="00B51130">
            <w:pPr>
              <w:rPr>
                <w:lang w:val="nb-NO"/>
              </w:rPr>
            </w:pPr>
          </w:p>
          <w:p w14:paraId="374E7854" w14:textId="77777777" w:rsidR="00B51130" w:rsidRPr="00B51130" w:rsidRDefault="00B51130" w:rsidP="00B51130">
            <w:pPr>
              <w:rPr>
                <w:lang w:val="nb-NO"/>
              </w:rPr>
            </w:pPr>
          </w:p>
          <w:p w14:paraId="4510D5C2" w14:textId="586B0E6C" w:rsidR="00B51130" w:rsidRDefault="00B51130" w:rsidP="00B51130">
            <w:pPr>
              <w:rPr>
                <w:lang w:val="nb-NO"/>
              </w:rPr>
            </w:pPr>
          </w:p>
          <w:p w14:paraId="2E35CC78" w14:textId="1875DCCB" w:rsidR="00B51130" w:rsidRPr="000A6A3D" w:rsidRDefault="00CE0A65" w:rsidP="00B51130">
            <w:pPr>
              <w:jc w:val="center"/>
              <w:rPr>
                <w:lang w:val="pt-BR"/>
              </w:rPr>
            </w:pPr>
            <w:r>
              <w:rPr>
                <w:lang w:val="pt-BR"/>
              </w:rPr>
              <w:t>1</w:t>
            </w:r>
            <w:r w:rsidR="00B51130">
              <w:rPr>
                <w:lang w:val="pt-BR"/>
              </w:rPr>
              <w:t>5</w:t>
            </w:r>
          </w:p>
          <w:p w14:paraId="60F1DDCD" w14:textId="77777777" w:rsidR="00B51130" w:rsidRPr="000A6A3D" w:rsidRDefault="00B51130" w:rsidP="00B51130">
            <w:pPr>
              <w:jc w:val="center"/>
              <w:rPr>
                <w:lang w:val="pt-BR"/>
              </w:rPr>
            </w:pPr>
            <w:r w:rsidRPr="000A6A3D">
              <w:rPr>
                <w:lang w:val="pt-BR"/>
              </w:rPr>
              <w:t>phút</w:t>
            </w:r>
          </w:p>
          <w:p w14:paraId="1E153242" w14:textId="77777777" w:rsidR="00427579" w:rsidRPr="00B51130" w:rsidRDefault="00427579" w:rsidP="00B51130">
            <w:pPr>
              <w:rPr>
                <w:lang w:val="nb-NO"/>
              </w:rPr>
            </w:pPr>
          </w:p>
        </w:tc>
      </w:tr>
      <w:tr w:rsidR="00427579"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77777777" w:rsidR="00427579" w:rsidRPr="000A6A3D" w:rsidRDefault="00427579"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427579" w:rsidRPr="000A6A3D" w:rsidRDefault="00427579" w:rsidP="000A6A3D">
            <w:pPr>
              <w:rPr>
                <w:b/>
                <w:bCs/>
                <w:u w:val="single"/>
                <w:lang w:val="nb-NO"/>
              </w:rPr>
            </w:pPr>
            <w:r w:rsidRPr="000A6A3D">
              <w:rPr>
                <w:b/>
                <w:bCs/>
                <w:u w:val="single"/>
                <w:lang w:val="nb-NO"/>
              </w:rPr>
              <w:t>Củng cố kiến thức và kết thúc bài</w:t>
            </w:r>
          </w:p>
          <w:p w14:paraId="5113169D" w14:textId="35DA10DE" w:rsidR="00427579" w:rsidRPr="000A6A3D" w:rsidRDefault="00427579" w:rsidP="000A6A3D">
            <w:pPr>
              <w:rPr>
                <w:bCs/>
                <w:lang w:val="nb-NO"/>
              </w:rPr>
            </w:pPr>
            <w:r w:rsidRPr="000A6A3D">
              <w:rPr>
                <w:bCs/>
                <w:lang w:val="nb-NO"/>
              </w:rPr>
              <w:t xml:space="preserve">1. </w:t>
            </w:r>
            <w:r w:rsidR="002A5DE7" w:rsidRPr="000A6A3D">
              <w:rPr>
                <w:bCs/>
                <w:lang w:val="nb-NO"/>
              </w:rPr>
              <w:t>Cấu tạo của bảng tuần hoàn các nguyên tố hóa học.</w:t>
            </w:r>
          </w:p>
          <w:p w14:paraId="64576098" w14:textId="7C1F7A20" w:rsidR="00427579" w:rsidRPr="000A6A3D" w:rsidRDefault="00427579" w:rsidP="000A6A3D">
            <w:pPr>
              <w:rPr>
                <w:lang w:val="nb-NO"/>
              </w:rPr>
            </w:pPr>
            <w:r w:rsidRPr="000A6A3D">
              <w:rPr>
                <w:lang w:val="nb-NO"/>
              </w:rPr>
              <w:t xml:space="preserve">2. </w:t>
            </w:r>
            <w:r w:rsidR="002A5DE7" w:rsidRPr="000A6A3D">
              <w:rPr>
                <w:lang w:val="nb-NO"/>
              </w:rPr>
              <w:t>Sự biến đổi tuần hoàn tính chất của các nguyên tố hóa học</w:t>
            </w:r>
          </w:p>
          <w:p w14:paraId="0721A613" w14:textId="6C01A509" w:rsidR="00427579" w:rsidRPr="000A6A3D" w:rsidRDefault="00427579" w:rsidP="000A6A3D">
            <w:r w:rsidRPr="000A6A3D">
              <w:rPr>
                <w:lang w:val="vi-VN"/>
              </w:rPr>
              <w:t xml:space="preserve">3. </w:t>
            </w:r>
            <w:r w:rsidR="002A5DE7" w:rsidRPr="000A6A3D">
              <w:rPr>
                <w:lang w:val="vi-VN"/>
              </w:rPr>
              <w:t>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427579" w:rsidRPr="000A6A3D" w:rsidRDefault="00427579" w:rsidP="000A6A3D">
            <w:pPr>
              <w:rPr>
                <w:lang w:val="nb-NO"/>
              </w:rPr>
            </w:pPr>
          </w:p>
          <w:p w14:paraId="0C7C4AA4" w14:textId="004A9466" w:rsidR="00427579" w:rsidRPr="000A6A3D" w:rsidRDefault="00427579"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C22F82" w:rsidRPr="000A6A3D">
              <w:rPr>
                <w:lang w:val="nb-NO"/>
              </w:rPr>
              <w:t>17-18</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427579" w:rsidRPr="000A6A3D" w:rsidRDefault="00427579" w:rsidP="000A6A3D">
            <w:pPr>
              <w:rPr>
                <w:lang w:val="nb-NO"/>
              </w:rPr>
            </w:pPr>
          </w:p>
          <w:p w14:paraId="495B4D3A" w14:textId="77777777" w:rsidR="00427579" w:rsidRPr="000A6A3D" w:rsidRDefault="00427579"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427579" w:rsidRPr="000A6A3D" w:rsidRDefault="00427579" w:rsidP="000A6A3D">
            <w:pPr>
              <w:jc w:val="center"/>
              <w:rPr>
                <w:lang w:val="nb-NO"/>
              </w:rPr>
            </w:pPr>
          </w:p>
          <w:p w14:paraId="19CA9F04" w14:textId="77777777" w:rsidR="00427579" w:rsidRPr="000A6A3D" w:rsidRDefault="00427579" w:rsidP="000A6A3D">
            <w:pPr>
              <w:jc w:val="center"/>
              <w:rPr>
                <w:lang w:val="nb-NO"/>
              </w:rPr>
            </w:pPr>
            <w:r w:rsidRPr="000A6A3D">
              <w:rPr>
                <w:lang w:val="pt-BR"/>
              </w:rPr>
              <w:t>25 phút</w:t>
            </w:r>
          </w:p>
        </w:tc>
      </w:tr>
      <w:tr w:rsidR="00427579"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427579" w:rsidRPr="000A6A3D" w:rsidRDefault="004275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427579" w:rsidRPr="000A6A3D" w:rsidRDefault="00427579" w:rsidP="000A6A3D">
            <w:pPr>
              <w:rPr>
                <w:b/>
                <w:bCs/>
                <w:u w:val="single"/>
                <w:lang w:val="pt-BR"/>
              </w:rPr>
            </w:pPr>
            <w:r w:rsidRPr="000A6A3D">
              <w:rPr>
                <w:b/>
                <w:bCs/>
                <w:u w:val="single"/>
                <w:lang w:val="pt-BR"/>
              </w:rPr>
              <w:t>Hướng dẫn tự học</w:t>
            </w:r>
          </w:p>
          <w:p w14:paraId="15E03807" w14:textId="77777777" w:rsidR="00427579" w:rsidRPr="000A6A3D" w:rsidRDefault="00427579" w:rsidP="000A6A3D">
            <w:pPr>
              <w:rPr>
                <w:b/>
                <w:bCs/>
                <w:u w:val="single"/>
                <w:lang w:val="pt-BR"/>
              </w:rPr>
            </w:pPr>
          </w:p>
          <w:p w14:paraId="55D21253" w14:textId="100858FB" w:rsidR="00427579" w:rsidRPr="000A6A3D" w:rsidRDefault="00427579" w:rsidP="000A6A3D">
            <w:pPr>
              <w:rPr>
                <w:bCs/>
                <w:lang w:val="nb-NO"/>
              </w:rPr>
            </w:pPr>
            <w:r w:rsidRPr="000A6A3D">
              <w:rPr>
                <w:bCs/>
                <w:lang w:val="nb-NO"/>
              </w:rPr>
              <w:t xml:space="preserve">- Bài tập 6 - 11 trang </w:t>
            </w:r>
            <w:r w:rsidR="00C22F82" w:rsidRPr="000A6A3D">
              <w:rPr>
                <w:bCs/>
                <w:lang w:val="nb-NO"/>
              </w:rPr>
              <w:t>18</w:t>
            </w:r>
            <w:r w:rsidRPr="000A6A3D">
              <w:rPr>
                <w:bCs/>
                <w:lang w:val="nb-NO"/>
              </w:rPr>
              <w:t xml:space="preserve"> trong giáo trình. </w:t>
            </w:r>
          </w:p>
          <w:p w14:paraId="7715D350" w14:textId="71A55DDE" w:rsidR="00427579" w:rsidRPr="000A6A3D" w:rsidRDefault="00427579" w:rsidP="000A6A3D">
            <w:r w:rsidRPr="000A6A3D">
              <w:rPr>
                <w:lang w:val="pt-BR"/>
              </w:rPr>
              <w:t xml:space="preserve">- Chuẩn bị </w:t>
            </w:r>
            <w:r w:rsidRPr="000A6A3D">
              <w:rPr>
                <w:bCs/>
              </w:rPr>
              <w:t xml:space="preserve">Bài </w:t>
            </w:r>
            <w:r w:rsidR="00C22F82" w:rsidRPr="000A6A3D">
              <w:rPr>
                <w:bCs/>
              </w:rPr>
              <w:t>6</w:t>
            </w:r>
            <w:r w:rsidRPr="000A6A3D">
              <w:rPr>
                <w:bCs/>
              </w:rPr>
              <w:t xml:space="preserve">. </w:t>
            </w:r>
            <w:r w:rsidRPr="000A6A3D">
              <w:t xml:space="preserve">Ôn tập Chương </w:t>
            </w:r>
            <w:r w:rsidR="00C22F82" w:rsidRPr="000A6A3D">
              <w:t>2</w:t>
            </w:r>
          </w:p>
          <w:p w14:paraId="1B58AA1D" w14:textId="77777777" w:rsidR="00427579" w:rsidRPr="000A6A3D" w:rsidRDefault="00427579" w:rsidP="000A6A3D">
            <w:pPr>
              <w:rPr>
                <w:bCs/>
                <w:u w:val="single"/>
                <w:lang w:val="nb-NO"/>
              </w:rPr>
            </w:pPr>
          </w:p>
          <w:p w14:paraId="3382CC5D" w14:textId="77777777" w:rsidR="00427579" w:rsidRPr="000A6A3D" w:rsidRDefault="00427579" w:rsidP="000A6A3D">
            <w:pPr>
              <w:rPr>
                <w:bCs/>
                <w:u w:val="single"/>
                <w:lang w:val="nb-NO"/>
              </w:rPr>
            </w:pPr>
          </w:p>
          <w:p w14:paraId="3BE6DD9C" w14:textId="77777777" w:rsidR="00427579" w:rsidRPr="000A6A3D" w:rsidRDefault="004275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97B533" w14:textId="77777777" w:rsidR="00427579" w:rsidRPr="000A6A3D" w:rsidRDefault="00427579"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427579" w:rsidRPr="000A6A3D" w:rsidRDefault="00427579"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427579" w:rsidRPr="000A6A3D" w:rsidRDefault="00427579" w:rsidP="000A6A3D">
            <w:pPr>
              <w:jc w:val="center"/>
              <w:rPr>
                <w:lang w:val="pt-BR"/>
              </w:rPr>
            </w:pPr>
          </w:p>
          <w:p w14:paraId="7A652457" w14:textId="77777777" w:rsidR="00427579" w:rsidRPr="000A6A3D" w:rsidRDefault="00427579" w:rsidP="000A6A3D">
            <w:pPr>
              <w:jc w:val="center"/>
              <w:rPr>
                <w:lang w:val="pt-BR"/>
              </w:rPr>
            </w:pPr>
            <w:r w:rsidRPr="000A6A3D">
              <w:rPr>
                <w:lang w:val="pt-BR"/>
              </w:rPr>
              <w:t>2 phút</w:t>
            </w:r>
          </w:p>
        </w:tc>
      </w:tr>
    </w:tbl>
    <w:p w14:paraId="71CC21C1" w14:textId="77777777" w:rsidR="00427579" w:rsidRPr="000A6A3D" w:rsidRDefault="00427579"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8"/>
        <w:gridCol w:w="53"/>
        <w:gridCol w:w="6815"/>
      </w:tblGrid>
      <w:tr w:rsidR="00427579" w:rsidRPr="000A6A3D" w14:paraId="2CACB141" w14:textId="77777777" w:rsidTr="001333C9">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77777777" w:rsidR="00427579" w:rsidRPr="000A6A3D" w:rsidRDefault="00427579" w:rsidP="000A6A3D">
            <w:pPr>
              <w:jc w:val="both"/>
            </w:pPr>
            <w:r w:rsidRPr="000A6A3D">
              <w:t xml:space="preserve">1. </w:t>
            </w:r>
            <w:r w:rsidRPr="000A6A3D">
              <w:rPr>
                <w:i/>
                <w:iCs/>
              </w:rPr>
              <w:t xml:space="preserve">Giáo trình hóa học 1, </w:t>
            </w:r>
            <w:r w:rsidRPr="000A6A3D">
              <w:t>Trường CĐ lý tự trọng Tp. HCM, năm 2018.</w:t>
            </w:r>
          </w:p>
          <w:p w14:paraId="538CE247" w14:textId="7777777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D1AB7D" w14:textId="77777777" w:rsidR="00427579" w:rsidRPr="000A6A3D" w:rsidRDefault="004275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427579" w:rsidRPr="000A6A3D" w14:paraId="4FA1D203" w14:textId="77777777" w:rsidTr="001333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3"/>
            <w:shd w:val="clear" w:color="auto" w:fill="auto"/>
          </w:tcPr>
          <w:p w14:paraId="7818D217" w14:textId="77777777" w:rsidR="00427579" w:rsidRPr="000A6A3D" w:rsidRDefault="00427579" w:rsidP="000A6A3D">
            <w:pPr>
              <w:rPr>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815" w:type="dxa"/>
            <w:shd w:val="clear" w:color="auto" w:fill="auto"/>
          </w:tcPr>
          <w:p w14:paraId="36B95669" w14:textId="77777777" w:rsidR="00427579" w:rsidRPr="000A6A3D" w:rsidRDefault="00427579" w:rsidP="000A6A3D">
            <w:pPr>
              <w:rPr>
                <w:lang w:val="pt-BR"/>
              </w:rPr>
            </w:pPr>
          </w:p>
          <w:p w14:paraId="7F34D960" w14:textId="77777777" w:rsidR="00427579" w:rsidRPr="000A6A3D" w:rsidRDefault="00427579" w:rsidP="000A6A3D">
            <w:pPr>
              <w:ind w:left="1910"/>
              <w:rPr>
                <w:i/>
                <w:lang w:val="pt-BR"/>
              </w:rPr>
            </w:pPr>
            <w:r w:rsidRPr="000A6A3D">
              <w:rPr>
                <w:i/>
                <w:lang w:val="pt-BR"/>
              </w:rPr>
              <w:t xml:space="preserve">Tp. Hồ Chí Minh, ngày      tháng      năm 20 </w:t>
            </w:r>
          </w:p>
          <w:p w14:paraId="298432E9" w14:textId="77777777" w:rsidR="00427579" w:rsidRPr="000A6A3D" w:rsidRDefault="00427579" w:rsidP="000A6A3D">
            <w:pPr>
              <w:jc w:val="center"/>
              <w:rPr>
                <w:lang w:val="pt-BR"/>
              </w:rPr>
            </w:pPr>
            <w:r w:rsidRPr="000A6A3D">
              <w:rPr>
                <w:b/>
                <w:lang w:val="pt-BR"/>
              </w:rPr>
              <w:t>Giảng viên</w:t>
            </w:r>
          </w:p>
        </w:tc>
      </w:tr>
      <w:tr w:rsidR="001333C9" w:rsidRPr="000A6A3D" w14:paraId="26B5D0A4" w14:textId="77777777" w:rsidTr="001333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0"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868" w:type="dxa"/>
            <w:gridSpan w:val="2"/>
            <w:shd w:val="clear" w:color="auto" w:fill="auto"/>
          </w:tcPr>
          <w:p w14:paraId="0F023390" w14:textId="77777777" w:rsidR="001333C9" w:rsidRPr="000A6A3D" w:rsidRDefault="001333C9" w:rsidP="000A6A3D">
            <w:r w:rsidRPr="000A6A3D">
              <w:t>Thời gian thực hiện: 3 tiết</w:t>
            </w:r>
          </w:p>
          <w:p w14:paraId="6280C798" w14:textId="23B793B7" w:rsidR="001333C9" w:rsidRPr="000A6A3D" w:rsidRDefault="001333C9" w:rsidP="000A6A3D">
            <w:pPr>
              <w:tabs>
                <w:tab w:val="right" w:leader="dot" w:pos="3331"/>
              </w:tabs>
            </w:pPr>
            <w:r w:rsidRPr="000A6A3D">
              <w:t xml:space="preserve">Tên chương: </w:t>
            </w:r>
            <w:r w:rsidRPr="000A6A3D">
              <w:rPr>
                <w:b/>
                <w:bCs/>
              </w:rPr>
              <w:t xml:space="preserve">CHƯƠNG 2:  </w:t>
            </w:r>
            <w:r w:rsidRPr="000A6A3D">
              <w:rPr>
                <w:b/>
              </w:rPr>
              <w:t>BẢNG TUẦN HOÀN CÁC NGUYÊN TỐ HÓA HỌC VÀ ĐỊNH LUẬT TUẦN HOÀN</w:t>
            </w:r>
          </w:p>
          <w:p w14:paraId="0175F979" w14:textId="77777777" w:rsidR="001333C9" w:rsidRPr="000A6A3D" w:rsidRDefault="001333C9" w:rsidP="000A6A3D">
            <w:r w:rsidRPr="000A6A3D">
              <w:t xml:space="preserve">Thực hiện ngày     tháng     năm 20 </w:t>
            </w:r>
          </w:p>
          <w:p w14:paraId="16D93AEA" w14:textId="77777777" w:rsidR="001333C9" w:rsidRPr="000A6A3D" w:rsidRDefault="001333C9" w:rsidP="000A6A3D"/>
        </w:tc>
      </w:tr>
    </w:tbl>
    <w:p w14:paraId="2811EECF" w14:textId="627142A4" w:rsidR="008619A1" w:rsidRPr="000A6A3D" w:rsidRDefault="008619A1" w:rsidP="000A6A3D">
      <w:pPr>
        <w:rPr>
          <w:lang w:val="it-IT"/>
        </w:rPr>
      </w:pPr>
      <w:r w:rsidRPr="000A6A3D">
        <w:rPr>
          <w:lang w:val="it-IT"/>
        </w:rPr>
        <w:t xml:space="preserve">Tên bài: </w:t>
      </w:r>
      <w:r w:rsidRPr="000A6A3D">
        <w:rPr>
          <w:lang w:val="it-IT"/>
        </w:rPr>
        <w:tab/>
      </w:r>
      <w:r w:rsidRPr="000A6A3D">
        <w:rPr>
          <w:lang w:val="it-IT"/>
        </w:rPr>
        <w:tab/>
      </w:r>
      <w:r w:rsidR="006058B3">
        <w:rPr>
          <w:lang w:val="it-IT"/>
        </w:rPr>
        <w:tab/>
      </w:r>
      <w:r w:rsidR="006058B3">
        <w:rPr>
          <w:lang w:val="it-IT"/>
        </w:rPr>
        <w:tab/>
      </w:r>
      <w:r w:rsidRPr="000A6A3D">
        <w:rPr>
          <w:b/>
          <w:i/>
        </w:rPr>
        <w:t xml:space="preserve">Bài </w:t>
      </w:r>
      <w:r w:rsidR="001333C9" w:rsidRPr="000A6A3D">
        <w:rPr>
          <w:b/>
          <w:i/>
        </w:rPr>
        <w:t>6</w:t>
      </w:r>
      <w:r w:rsidRPr="000A6A3D">
        <w:rPr>
          <w:b/>
          <w:i/>
        </w:rPr>
        <w:t xml:space="preserve">: </w:t>
      </w:r>
      <w:r w:rsidRPr="000A6A3D">
        <w:rPr>
          <w:b/>
        </w:rPr>
        <w:t xml:space="preserve">Ôn tập Chương </w:t>
      </w:r>
      <w:r w:rsidR="001333C9" w:rsidRPr="000A6A3D">
        <w:rPr>
          <w:b/>
        </w:rPr>
        <w:t>2</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391DB588" w14:textId="43C9EA6A" w:rsidR="00B66AFC" w:rsidRPr="000A6A3D" w:rsidRDefault="008619A1" w:rsidP="000A6A3D">
      <w:pPr>
        <w:tabs>
          <w:tab w:val="left" w:leader="dot" w:pos="9540"/>
        </w:tabs>
        <w:jc w:val="both"/>
        <w:rPr>
          <w:b/>
          <w:lang w:val="de-DE"/>
        </w:rPr>
      </w:pPr>
      <w:r w:rsidRPr="000A6A3D">
        <w:rPr>
          <w:color w:val="000000"/>
        </w:rPr>
        <w:t xml:space="preserve">Sinh viên </w:t>
      </w:r>
      <w:r w:rsidRPr="000A6A3D">
        <w:rPr>
          <w:lang w:val="it-IT"/>
        </w:rPr>
        <w:t xml:space="preserve">hiểu được </w:t>
      </w:r>
      <w:r w:rsidR="00B66AFC" w:rsidRPr="000A6A3D">
        <w:rPr>
          <w:lang w:val="de-DE"/>
        </w:rPr>
        <w:t>cấu tạo của bảng tuần hoàn, sự biến đổi tuần hoàn cấu hình electron nguyên tử của các nguyên tố.</w:t>
      </w:r>
    </w:p>
    <w:p w14:paraId="6FF32E4E" w14:textId="7953305E" w:rsidR="008619A1" w:rsidRPr="000A6A3D" w:rsidRDefault="008619A1" w:rsidP="000A6A3D">
      <w:r w:rsidRPr="000A6A3D">
        <w:rPr>
          <w:b/>
          <w:bCs/>
        </w:rPr>
        <w:t xml:space="preserve">2. </w:t>
      </w:r>
      <w:r w:rsidR="004D3139" w:rsidRPr="000A6A3D">
        <w:rPr>
          <w:b/>
          <w:bCs/>
        </w:rPr>
        <w:t>Kỹ năng</w:t>
      </w:r>
      <w:r w:rsidRPr="000A6A3D">
        <w:rPr>
          <w:b/>
          <w:bCs/>
        </w:rPr>
        <w:t xml:space="preserve">: </w:t>
      </w:r>
    </w:p>
    <w:p w14:paraId="744E641C" w14:textId="6CEBB83E" w:rsidR="00B66AFC" w:rsidRPr="000A6A3D" w:rsidRDefault="00B66AFC" w:rsidP="000A6A3D">
      <w:pPr>
        <w:rPr>
          <w:color w:val="000000"/>
        </w:rPr>
      </w:pPr>
      <w:r w:rsidRPr="000A6A3D">
        <w:rPr>
          <w:color w:val="000000"/>
        </w:rPr>
        <w:t>Sinh viên sử dụng được bảng tuần hoàn để giải các bài tập liên quan đến bảng tuần hoàn.</w:t>
      </w:r>
    </w:p>
    <w:p w14:paraId="5C30241F" w14:textId="0B3E68FD" w:rsidR="008619A1" w:rsidRPr="000A6A3D" w:rsidRDefault="008619A1" w:rsidP="000A6A3D">
      <w:pPr>
        <w:rPr>
          <w:lang w:val="vi-VN"/>
        </w:rPr>
      </w:pPr>
      <w:r w:rsidRPr="000A6A3D">
        <w:rPr>
          <w:b/>
          <w:bCs/>
        </w:rPr>
        <w:t>3. Thái độ</w:t>
      </w:r>
      <w:r w:rsidR="0018687E" w:rsidRPr="000A6A3D">
        <w:rPr>
          <w:b/>
          <w:bCs/>
        </w:rPr>
        <w:t>:</w:t>
      </w:r>
    </w:p>
    <w:p w14:paraId="3DE6ABE7" w14:textId="61B236CF" w:rsidR="008619A1" w:rsidRPr="000A6A3D" w:rsidRDefault="008619A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Pr="000A6A3D" w:rsidRDefault="008619A1" w:rsidP="000A6A3D">
            <w:pPr>
              <w:rPr>
                <w:lang w:val="de-DE"/>
              </w:rPr>
            </w:pPr>
            <w:r w:rsidRPr="000A6A3D">
              <w:rPr>
                <w:b/>
                <w:bCs/>
                <w:u w:val="single"/>
                <w:lang w:val="de-DE"/>
              </w:rPr>
              <w:t>Dẫn nhập</w:t>
            </w:r>
          </w:p>
          <w:p w14:paraId="6ED25886" w14:textId="77777777" w:rsidR="002C1F04" w:rsidRPr="000A6A3D" w:rsidRDefault="008619A1"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2C1F04" w:rsidRPr="000A6A3D">
              <w:t>2</w:t>
            </w:r>
            <w:r w:rsidRPr="000A6A3D">
              <w:t xml:space="preserve"> </w:t>
            </w:r>
            <w:r w:rsidRPr="000A6A3D">
              <w:rPr>
                <w:iCs/>
                <w:lang w:val="de-DE"/>
              </w:rPr>
              <w:t xml:space="preserve">về: </w:t>
            </w:r>
            <w:r w:rsidR="002C1F04" w:rsidRPr="000A6A3D">
              <w:rPr>
                <w:lang w:val="de-DE"/>
              </w:rPr>
              <w:t>cấu tạo của bảng tuần hoàn, sự biến đổi tuần hoàn cấu hình electron nguyên tử của các nguyên tố.</w:t>
            </w:r>
          </w:p>
          <w:p w14:paraId="5D861353" w14:textId="77777777" w:rsidR="008619A1" w:rsidRPr="000A6A3D" w:rsidRDefault="008619A1"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0A6A3D">
            <w:pPr>
              <w:rPr>
                <w:lang w:val="de-DE"/>
              </w:rPr>
            </w:pPr>
          </w:p>
          <w:p w14:paraId="503B9BA1" w14:textId="77777777" w:rsidR="008619A1" w:rsidRPr="000A6A3D" w:rsidRDefault="008619A1" w:rsidP="000A6A3D">
            <w:pPr>
              <w:rPr>
                <w:lang w:val="de-DE"/>
              </w:rPr>
            </w:pPr>
            <w:r w:rsidRPr="000A6A3D">
              <w:rPr>
                <w:lang w:val="de-DE"/>
              </w:rPr>
              <w:t>- Đặt câu hỏi kiểm tra bài cũ.</w:t>
            </w:r>
          </w:p>
          <w:p w14:paraId="19CE4489" w14:textId="77777777" w:rsidR="008619A1" w:rsidRPr="000A6A3D" w:rsidRDefault="008619A1" w:rsidP="000A6A3D">
            <w:pPr>
              <w:rPr>
                <w:lang w:val="de-DE"/>
              </w:rPr>
            </w:pPr>
            <w:r w:rsidRPr="000A6A3D">
              <w:rPr>
                <w:lang w:val="de-DE"/>
              </w:rPr>
              <w:t>- Nhận xét câu trả lời của học sinh.</w:t>
            </w:r>
          </w:p>
          <w:p w14:paraId="1927F578" w14:textId="77777777" w:rsidR="008619A1" w:rsidRPr="000A6A3D" w:rsidRDefault="008619A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0A6A3D">
            <w:pPr>
              <w:rPr>
                <w:lang w:val="de-DE"/>
              </w:rPr>
            </w:pPr>
          </w:p>
          <w:p w14:paraId="0DA63D44" w14:textId="77777777" w:rsidR="008619A1" w:rsidRPr="000A6A3D" w:rsidRDefault="008619A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D8920A9" w14:textId="77777777" w:rsidR="008619A1" w:rsidRPr="000A6A3D" w:rsidRDefault="008619A1" w:rsidP="000A6A3D">
            <w:pPr>
              <w:rPr>
                <w:lang w:val="nb-NO"/>
              </w:rPr>
            </w:pPr>
          </w:p>
          <w:p w14:paraId="50B6CDC2" w14:textId="77777777" w:rsidR="008619A1" w:rsidRPr="000A6A3D" w:rsidRDefault="008619A1" w:rsidP="000A6A3D">
            <w:pPr>
              <w:rPr>
                <w:lang w:val="de-DE"/>
              </w:rPr>
            </w:pPr>
          </w:p>
          <w:p w14:paraId="10006791" w14:textId="77777777" w:rsidR="008619A1" w:rsidRPr="000A6A3D" w:rsidRDefault="008619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77777777" w:rsidR="008619A1" w:rsidRPr="000A6A3D" w:rsidRDefault="008619A1" w:rsidP="000A6A3D">
            <w:pPr>
              <w:jc w:val="center"/>
              <w:rPr>
                <w:lang w:val="pt-BR"/>
              </w:rPr>
            </w:pPr>
            <w:r w:rsidRPr="000A6A3D">
              <w:rPr>
                <w:lang w:val="pt-BR"/>
              </w:rPr>
              <w:t>5</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0A6A3D" w:rsidRDefault="008619A1" w:rsidP="000A6A3D">
            <w:pPr>
              <w:rPr>
                <w:b/>
                <w:bCs/>
                <w:u w:val="single"/>
                <w:lang w:val="nb-NO"/>
              </w:rPr>
            </w:pPr>
            <w:r w:rsidRPr="000A6A3D">
              <w:rPr>
                <w:b/>
                <w:bCs/>
                <w:u w:val="single"/>
                <w:lang w:val="nb-NO"/>
              </w:rPr>
              <w:t>Giảng bài mới</w:t>
            </w:r>
          </w:p>
          <w:p w14:paraId="3D33971D" w14:textId="0DB62700" w:rsidR="008619A1" w:rsidRPr="000A6A3D" w:rsidRDefault="008619A1" w:rsidP="000A6A3D">
            <w:pPr>
              <w:tabs>
                <w:tab w:val="left" w:leader="dot" w:pos="9498"/>
              </w:tabs>
              <w:rPr>
                <w:b/>
                <w:bCs/>
              </w:rPr>
            </w:pPr>
            <w:r w:rsidRPr="000A6A3D">
              <w:rPr>
                <w:b/>
                <w:bCs/>
              </w:rPr>
              <w:t xml:space="preserve">1. Hệ thống kiến thức Chương </w:t>
            </w:r>
            <w:r w:rsidR="00253EBE" w:rsidRPr="000A6A3D">
              <w:rPr>
                <w:b/>
                <w:bCs/>
              </w:rPr>
              <w:t>2</w:t>
            </w:r>
          </w:p>
          <w:p w14:paraId="593C5EC4" w14:textId="06A3C315" w:rsidR="00BC2F9A" w:rsidRPr="00EE4321" w:rsidRDefault="00BC2F9A" w:rsidP="000A6A3D">
            <w:pPr>
              <w:tabs>
                <w:tab w:val="left" w:leader="dot" w:pos="9498"/>
              </w:tabs>
              <w:rPr>
                <w:b/>
                <w:bCs/>
              </w:rPr>
            </w:pPr>
            <w:r w:rsidRPr="00EE4321">
              <w:rPr>
                <w:b/>
                <w:bCs/>
              </w:rPr>
              <w:t>1.1. Cấu tạo bảng tuần hoàn</w:t>
            </w:r>
          </w:p>
          <w:p w14:paraId="7C0C6FE6" w14:textId="77777777" w:rsidR="00BC2F9A" w:rsidRPr="000A6A3D" w:rsidRDefault="00BC2F9A" w:rsidP="000A6A3D">
            <w:pPr>
              <w:tabs>
                <w:tab w:val="left" w:leader="dot" w:pos="9498"/>
              </w:tabs>
              <w:rPr>
                <w:bCs/>
              </w:rPr>
            </w:pPr>
            <w:r w:rsidRPr="000A6A3D">
              <w:rPr>
                <w:bCs/>
              </w:rPr>
              <w:t>- Các nguyên tố được sắp xếp theo chiều tăng dần của điện tích hạt nhân nguyên tử.</w:t>
            </w:r>
          </w:p>
          <w:p w14:paraId="042DBD93" w14:textId="77777777" w:rsidR="00BC2F9A" w:rsidRPr="000A6A3D" w:rsidRDefault="00BC2F9A" w:rsidP="000A6A3D">
            <w:pPr>
              <w:tabs>
                <w:tab w:val="left" w:leader="dot" w:pos="9498"/>
              </w:tabs>
              <w:rPr>
                <w:bCs/>
              </w:rPr>
            </w:pPr>
            <w:r w:rsidRPr="000A6A3D">
              <w:rPr>
                <w:bCs/>
              </w:rPr>
              <w:t>- Các nguyên tố có cùng số lớp electron trong nguyên tử được xếp thành một hàng.</w:t>
            </w:r>
          </w:p>
          <w:p w14:paraId="69CE5CFC" w14:textId="77777777" w:rsidR="00BC2F9A" w:rsidRPr="000A6A3D" w:rsidRDefault="00BC2F9A" w:rsidP="000A6A3D">
            <w:pPr>
              <w:tabs>
                <w:tab w:val="left" w:leader="dot" w:pos="9498"/>
              </w:tabs>
              <w:rPr>
                <w:bCs/>
              </w:rPr>
            </w:pPr>
            <w:r w:rsidRPr="000A6A3D">
              <w:rPr>
                <w:bCs/>
              </w:rPr>
              <w:t>- Các nguyên tố có số electron hóa trị trong nguyên tử như nhau được xếp thành một cột.</w:t>
            </w:r>
          </w:p>
          <w:p w14:paraId="2CD20C4F" w14:textId="77777777" w:rsidR="00BC2F9A" w:rsidRPr="000A6A3D" w:rsidRDefault="00BC2F9A" w:rsidP="000A6A3D">
            <w:pPr>
              <w:tabs>
                <w:tab w:val="left" w:leader="dot" w:pos="9498"/>
              </w:tabs>
              <w:rPr>
                <w:bCs/>
              </w:rPr>
            </w:pPr>
            <w:r w:rsidRPr="000A6A3D">
              <w:rPr>
                <w:b/>
                <w:bCs/>
              </w:rPr>
              <w:t>Ô nguyên tố:</w:t>
            </w:r>
            <w:r w:rsidRPr="000A6A3D">
              <w:rPr>
                <w:bCs/>
              </w:rPr>
              <w:t xml:space="preserve"> Mỗi nguyên tố xếp vào một ô.</w:t>
            </w:r>
          </w:p>
          <w:p w14:paraId="112F0799" w14:textId="77777777" w:rsidR="00BC2F9A" w:rsidRPr="000A6A3D" w:rsidRDefault="00BC2F9A" w:rsidP="000A6A3D">
            <w:pPr>
              <w:tabs>
                <w:tab w:val="left" w:leader="dot" w:pos="9498"/>
              </w:tabs>
              <w:rPr>
                <w:bCs/>
              </w:rPr>
            </w:pPr>
            <w:r w:rsidRPr="000A6A3D">
              <w:rPr>
                <w:b/>
                <w:bCs/>
              </w:rPr>
              <w:t>Chu kì:</w:t>
            </w:r>
            <w:r w:rsidRPr="000A6A3D">
              <w:rPr>
                <w:bCs/>
              </w:rPr>
              <w:t xml:space="preserve"> Mỗi hàng là một chu kì</w:t>
            </w:r>
          </w:p>
          <w:p w14:paraId="54432457" w14:textId="77777777" w:rsidR="00BC2F9A" w:rsidRPr="000A6A3D" w:rsidRDefault="00BC2F9A" w:rsidP="000A6A3D">
            <w:pPr>
              <w:tabs>
                <w:tab w:val="left" w:leader="dot" w:pos="9498"/>
              </w:tabs>
              <w:rPr>
                <w:bCs/>
              </w:rPr>
            </w:pPr>
            <w:r w:rsidRPr="000A6A3D">
              <w:rPr>
                <w:bCs/>
              </w:rPr>
              <w:t>- Bảng tuần hoàn có 7 chu kì: 3 chu kì nhỏ (chu kì 1, 2, 3); 4 chu kì lớn (chu kì 4, 5, 6, 7).</w:t>
            </w:r>
          </w:p>
          <w:p w14:paraId="2ED5FA71" w14:textId="77777777" w:rsidR="00BC2F9A" w:rsidRPr="000A6A3D" w:rsidRDefault="00BC2F9A" w:rsidP="000A6A3D">
            <w:pPr>
              <w:tabs>
                <w:tab w:val="left" w:leader="dot" w:pos="9498"/>
              </w:tabs>
              <w:rPr>
                <w:bCs/>
              </w:rPr>
            </w:pPr>
            <w:r w:rsidRPr="000A6A3D">
              <w:rPr>
                <w:bCs/>
              </w:rPr>
              <w:t>- Nguyên tử các nguyên tố thuộc một chu kì có số lớp electron như nhau.</w:t>
            </w:r>
          </w:p>
          <w:p w14:paraId="61F59CE9" w14:textId="77777777" w:rsidR="00BC2F9A" w:rsidRPr="000A6A3D" w:rsidRDefault="00BC2F9A" w:rsidP="000A6A3D">
            <w:pPr>
              <w:tabs>
                <w:tab w:val="left" w:leader="dot" w:pos="9498"/>
              </w:tabs>
              <w:rPr>
                <w:bCs/>
              </w:rPr>
            </w:pPr>
            <w:r w:rsidRPr="000A6A3D">
              <w:rPr>
                <w:bCs/>
              </w:rPr>
              <w:t>- Số thứ tự của chu kì bằng số lớp electron của nguyên tử các nguyên tố trong chu kì đó.</w:t>
            </w:r>
          </w:p>
          <w:p w14:paraId="26918B03" w14:textId="77777777" w:rsidR="00BC2F9A" w:rsidRPr="000A6A3D" w:rsidRDefault="00BC2F9A" w:rsidP="000A6A3D">
            <w:pPr>
              <w:tabs>
                <w:tab w:val="left" w:leader="dot" w:pos="9498"/>
              </w:tabs>
              <w:rPr>
                <w:b/>
                <w:bCs/>
              </w:rPr>
            </w:pPr>
            <w:r w:rsidRPr="000A6A3D">
              <w:rPr>
                <w:b/>
                <w:bCs/>
              </w:rPr>
              <w:t>Nhóm A:</w:t>
            </w:r>
          </w:p>
          <w:p w14:paraId="388EA8F0" w14:textId="77777777" w:rsidR="00BC2F9A" w:rsidRPr="000A6A3D" w:rsidRDefault="00BC2F9A" w:rsidP="000A6A3D">
            <w:pPr>
              <w:tabs>
                <w:tab w:val="left" w:leader="dot" w:pos="9498"/>
              </w:tabs>
              <w:rPr>
                <w:bCs/>
              </w:rPr>
            </w:pPr>
            <w:r w:rsidRPr="000A6A3D">
              <w:rPr>
                <w:bCs/>
              </w:rPr>
              <w:t>Các nguyên tố nhóm A có số electron hóa trị bằng nhau và bằng số thứ tự nhóm.</w:t>
            </w:r>
          </w:p>
          <w:p w14:paraId="6B4552F0" w14:textId="77777777" w:rsidR="004670FF" w:rsidRDefault="00002B89" w:rsidP="000A6A3D">
            <w:pPr>
              <w:tabs>
                <w:tab w:val="left" w:leader="dot" w:pos="9498"/>
              </w:tabs>
              <w:rPr>
                <w:b/>
                <w:bCs/>
              </w:rPr>
            </w:pPr>
            <w:r w:rsidRPr="00EE4321">
              <w:rPr>
                <w:b/>
                <w:bCs/>
              </w:rPr>
              <w:lastRenderedPageBreak/>
              <w:t>1.</w:t>
            </w:r>
            <w:r w:rsidR="00BC2F9A" w:rsidRPr="00EE4321">
              <w:rPr>
                <w:b/>
                <w:bCs/>
              </w:rPr>
              <w:t xml:space="preserve">2. </w:t>
            </w:r>
            <w:r w:rsidR="004670FF" w:rsidRPr="004670FF">
              <w:rPr>
                <w:b/>
                <w:bCs/>
              </w:rPr>
              <w:t xml:space="preserve">Sự biến đổi tuần hoàn tính chất của các nguyên tố hóa học </w:t>
            </w:r>
          </w:p>
          <w:p w14:paraId="342C8EDC" w14:textId="2570965E" w:rsidR="008619A1" w:rsidRDefault="00BC2F9A" w:rsidP="000A6A3D">
            <w:pPr>
              <w:tabs>
                <w:tab w:val="left" w:leader="dot" w:pos="9498"/>
              </w:tabs>
              <w:rPr>
                <w:bCs/>
              </w:rPr>
            </w:pPr>
            <w:r w:rsidRPr="000A6A3D">
              <w:rPr>
                <w:bCs/>
              </w:rPr>
              <w:t>Số electron lớp ngoài cùng của nguyên tử các nguyên tố ở mỗi chu kì tăng từ 1 đến 8 thuộc các nhóm từ IA đến VIIIA. Cấu hình electron nguyên tử của các nguyên tố biến đổi tuần hoàn.</w:t>
            </w:r>
          </w:p>
          <w:p w14:paraId="2CF73EAD" w14:textId="76367A71" w:rsidR="00B773C6" w:rsidRDefault="00B773C6" w:rsidP="00B773C6">
            <w:pPr>
              <w:tabs>
                <w:tab w:val="left" w:leader="dot" w:pos="9498"/>
              </w:tabs>
              <w:rPr>
                <w:bCs/>
              </w:rPr>
            </w:pPr>
            <w:r w:rsidRPr="00B773C6">
              <w:rPr>
                <w:bCs/>
              </w:rPr>
              <w:t>Sự biến đổi tính chất trong một chu kỳ</w:t>
            </w:r>
            <w:r>
              <w:rPr>
                <w:bCs/>
              </w:rPr>
              <w:t xml:space="preserve">: </w:t>
            </w:r>
            <w:r w:rsidRPr="00B773C6">
              <w:rPr>
                <w:bCs/>
              </w:rPr>
              <w:t>Trong một chu kì theo chiều tăng dần của điện tích hạt nhân, tính kim loại của các nguyên tố yếu dần, đồng thời tính phi kim mạnh dần.</w:t>
            </w:r>
          </w:p>
          <w:p w14:paraId="230426A8" w14:textId="1ABE4FD8" w:rsidR="00B773C6" w:rsidRDefault="00B773C6" w:rsidP="00B773C6">
            <w:pPr>
              <w:tabs>
                <w:tab w:val="left" w:leader="dot" w:pos="9498"/>
              </w:tabs>
              <w:rPr>
                <w:bCs/>
              </w:rPr>
            </w:pPr>
            <w:r w:rsidRPr="00B773C6">
              <w:rPr>
                <w:bCs/>
              </w:rPr>
              <w:t>Sự biến đổi tính chất trong một nhóm A</w:t>
            </w:r>
            <w:r>
              <w:rPr>
                <w:bCs/>
              </w:rPr>
              <w:t xml:space="preserve">: </w:t>
            </w:r>
            <w:r w:rsidRPr="00B773C6">
              <w:rPr>
                <w:bCs/>
              </w:rPr>
              <w:t>Trong một nhóm A, theo chiều tăng của điện tích hạt nhân, tính kim loại của nguyên tố mạnh dần, đồng thời tính phi kim yếu dần.</w:t>
            </w:r>
          </w:p>
          <w:p w14:paraId="6EB4D2BB" w14:textId="77777777" w:rsidR="00B773C6" w:rsidRDefault="00B773C6" w:rsidP="00B773C6">
            <w:pPr>
              <w:tabs>
                <w:tab w:val="left" w:leader="dot" w:pos="9498"/>
              </w:tabs>
              <w:rPr>
                <w:bCs/>
              </w:rPr>
            </w:pPr>
          </w:p>
          <w:p w14:paraId="50DB4B07" w14:textId="27F63FB8" w:rsidR="00BC2F9A" w:rsidRPr="00EE4321" w:rsidRDefault="00002B89" w:rsidP="00B773C6">
            <w:pPr>
              <w:tabs>
                <w:tab w:val="left" w:leader="dot" w:pos="9498"/>
              </w:tabs>
              <w:rPr>
                <w:b/>
                <w:bCs/>
              </w:rPr>
            </w:pPr>
            <w:r w:rsidRPr="00EE4321">
              <w:rPr>
                <w:b/>
                <w:bCs/>
              </w:rPr>
              <w:t>1.</w:t>
            </w:r>
            <w:r w:rsidR="00BC2F9A" w:rsidRPr="00EE4321">
              <w:rPr>
                <w:b/>
                <w:bCs/>
              </w:rPr>
              <w:t>3. Định luật tuần hoàn</w:t>
            </w:r>
          </w:p>
          <w:p w14:paraId="4B41CA6E" w14:textId="6F70A7C6" w:rsidR="00BC2F9A" w:rsidRDefault="00BC2F9A" w:rsidP="000A6A3D">
            <w:pPr>
              <w:tabs>
                <w:tab w:val="left" w:leader="dot" w:pos="9498"/>
              </w:tabs>
              <w:rPr>
                <w:bCs/>
              </w:rPr>
            </w:pPr>
            <w:r w:rsidRPr="000A6A3D">
              <w:rPr>
                <w:bCs/>
              </w:rPr>
              <w:t>Tính chất của nguyên tố và đơn chất, cũng như thành phần và tính chất của các hợp chất tạo nên từ các nguyên tố đó biến đổi tuần hoàn theo chiều tăng của điện tích hạt nhân nguyên tử.</w:t>
            </w:r>
          </w:p>
          <w:p w14:paraId="4FE1411A" w14:textId="77777777" w:rsidR="00FD52EC" w:rsidRPr="000A6A3D" w:rsidRDefault="00FD52EC" w:rsidP="000A6A3D">
            <w:pPr>
              <w:tabs>
                <w:tab w:val="left" w:leader="dot" w:pos="9498"/>
              </w:tabs>
              <w:rPr>
                <w:bCs/>
              </w:rPr>
            </w:pPr>
          </w:p>
          <w:p w14:paraId="2C716FB4" w14:textId="77777777" w:rsidR="008619A1" w:rsidRPr="000A6A3D" w:rsidRDefault="008619A1" w:rsidP="000A6A3D">
            <w:pPr>
              <w:tabs>
                <w:tab w:val="left" w:leader="dot" w:pos="9498"/>
              </w:tabs>
              <w:rPr>
                <w:b/>
                <w:bCs/>
              </w:rPr>
            </w:pPr>
            <w:r w:rsidRPr="000A6A3D">
              <w:rPr>
                <w:b/>
                <w:bCs/>
              </w:rPr>
              <w:t>2. Bài tập</w:t>
            </w:r>
          </w:p>
          <w:p w14:paraId="16D727CE" w14:textId="77777777" w:rsidR="008619A1" w:rsidRPr="000A6A3D" w:rsidRDefault="008619A1"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0A6A3D">
            <w:pPr>
              <w:rPr>
                <w:lang w:val="nb-NO"/>
              </w:rPr>
            </w:pPr>
          </w:p>
          <w:p w14:paraId="54C6CFE7" w14:textId="77777777" w:rsidR="008619A1" w:rsidRPr="000A6A3D" w:rsidRDefault="008619A1" w:rsidP="000A6A3D">
            <w:pPr>
              <w:rPr>
                <w:lang w:val="nb-NO"/>
              </w:rPr>
            </w:pPr>
          </w:p>
          <w:p w14:paraId="6A22A702" w14:textId="77777777" w:rsidR="008619A1" w:rsidRPr="000A6A3D" w:rsidRDefault="008619A1" w:rsidP="000A6A3D">
            <w:pPr>
              <w:rPr>
                <w:lang w:val="nb-NO"/>
              </w:rPr>
            </w:pPr>
          </w:p>
          <w:p w14:paraId="4E6DEC9D" w14:textId="77777777" w:rsidR="008619A1" w:rsidRPr="000A6A3D" w:rsidRDefault="008619A1" w:rsidP="000A6A3D">
            <w:pPr>
              <w:rPr>
                <w:lang w:val="de-DE"/>
              </w:rPr>
            </w:pPr>
            <w:r w:rsidRPr="000A6A3D">
              <w:rPr>
                <w:lang w:val="de-DE"/>
              </w:rPr>
              <w:t>Giảng viên trình bày, giải thích nội dung bằng lời và cho thí dụ minh họa.</w:t>
            </w:r>
          </w:p>
          <w:p w14:paraId="6A1B2AA9" w14:textId="77777777" w:rsidR="008619A1" w:rsidRPr="000A6A3D" w:rsidRDefault="008619A1" w:rsidP="000A6A3D">
            <w:pPr>
              <w:rPr>
                <w:lang w:val="nb-NO"/>
              </w:rPr>
            </w:pPr>
          </w:p>
          <w:p w14:paraId="2F407741" w14:textId="77777777" w:rsidR="008619A1" w:rsidRPr="000A6A3D" w:rsidRDefault="008619A1" w:rsidP="000A6A3D">
            <w:pPr>
              <w:rPr>
                <w:lang w:val="nb-NO"/>
              </w:rPr>
            </w:pPr>
            <w:r w:rsidRPr="000A6A3D">
              <w:rPr>
                <w:lang w:val="nb-NO"/>
              </w:rPr>
              <w:t>GV nêu câu hỏi.</w:t>
            </w:r>
          </w:p>
          <w:p w14:paraId="572BB4A1" w14:textId="77777777" w:rsidR="008619A1" w:rsidRPr="000A6A3D" w:rsidRDefault="008619A1" w:rsidP="000A6A3D">
            <w:pPr>
              <w:rPr>
                <w:lang w:val="nb-NO"/>
              </w:rPr>
            </w:pPr>
          </w:p>
          <w:p w14:paraId="42BD7149" w14:textId="77777777" w:rsidR="008619A1" w:rsidRPr="000A6A3D" w:rsidRDefault="008619A1" w:rsidP="000A6A3D">
            <w:pPr>
              <w:rPr>
                <w:lang w:val="nb-NO"/>
              </w:rPr>
            </w:pPr>
          </w:p>
          <w:p w14:paraId="78AFCD77" w14:textId="77777777" w:rsidR="008619A1" w:rsidRPr="000A6A3D" w:rsidRDefault="008619A1" w:rsidP="000A6A3D">
            <w:pPr>
              <w:rPr>
                <w:lang w:val="nb-NO"/>
              </w:rPr>
            </w:pPr>
          </w:p>
          <w:p w14:paraId="0B6A472B" w14:textId="77777777" w:rsidR="008619A1" w:rsidRPr="000A6A3D" w:rsidRDefault="008619A1" w:rsidP="000A6A3D">
            <w:pPr>
              <w:rPr>
                <w:lang w:val="nb-NO"/>
              </w:rPr>
            </w:pPr>
          </w:p>
          <w:p w14:paraId="0738F6B2" w14:textId="77777777" w:rsidR="008619A1" w:rsidRPr="000A6A3D" w:rsidRDefault="008619A1" w:rsidP="000A6A3D">
            <w:pPr>
              <w:rPr>
                <w:lang w:val="nb-NO"/>
              </w:rPr>
            </w:pPr>
          </w:p>
          <w:p w14:paraId="2F5CB560" w14:textId="77777777" w:rsidR="008619A1" w:rsidRPr="000A6A3D" w:rsidRDefault="008619A1" w:rsidP="000A6A3D">
            <w:pPr>
              <w:rPr>
                <w:lang w:val="nb-NO"/>
              </w:rPr>
            </w:pPr>
          </w:p>
          <w:p w14:paraId="12A6EBE2" w14:textId="77777777" w:rsidR="008619A1" w:rsidRPr="000A6A3D" w:rsidRDefault="008619A1" w:rsidP="000A6A3D">
            <w:pPr>
              <w:rPr>
                <w:lang w:val="nb-NO"/>
              </w:rPr>
            </w:pPr>
          </w:p>
          <w:p w14:paraId="28B405EF" w14:textId="77777777" w:rsidR="008619A1" w:rsidRPr="000A6A3D" w:rsidRDefault="008619A1" w:rsidP="000A6A3D">
            <w:pPr>
              <w:rPr>
                <w:lang w:val="nb-NO"/>
              </w:rPr>
            </w:pPr>
          </w:p>
          <w:p w14:paraId="1D546A95" w14:textId="77777777" w:rsidR="008619A1" w:rsidRPr="000A6A3D" w:rsidRDefault="008619A1" w:rsidP="000A6A3D">
            <w:pPr>
              <w:rPr>
                <w:lang w:val="nb-NO"/>
              </w:rPr>
            </w:pPr>
          </w:p>
          <w:p w14:paraId="4A8997EA" w14:textId="77777777" w:rsidR="008619A1" w:rsidRPr="000A6A3D" w:rsidRDefault="008619A1" w:rsidP="000A6A3D">
            <w:pPr>
              <w:rPr>
                <w:lang w:val="nb-NO"/>
              </w:rPr>
            </w:pPr>
          </w:p>
          <w:p w14:paraId="1B95D848" w14:textId="77777777" w:rsidR="008619A1" w:rsidRPr="000A6A3D" w:rsidRDefault="008619A1" w:rsidP="000A6A3D">
            <w:pPr>
              <w:rPr>
                <w:lang w:val="nb-NO"/>
              </w:rPr>
            </w:pPr>
          </w:p>
          <w:p w14:paraId="5E9707B0" w14:textId="77777777" w:rsidR="008619A1" w:rsidRPr="000A6A3D" w:rsidRDefault="008619A1" w:rsidP="000A6A3D">
            <w:pPr>
              <w:rPr>
                <w:lang w:val="nb-NO"/>
              </w:rPr>
            </w:pPr>
          </w:p>
          <w:p w14:paraId="1D4A21C9" w14:textId="77777777" w:rsidR="00A51EFF" w:rsidRDefault="00A51EFF" w:rsidP="000A6A3D">
            <w:pPr>
              <w:rPr>
                <w:lang w:val="de-DE"/>
              </w:rPr>
            </w:pPr>
          </w:p>
          <w:p w14:paraId="31EE98D2" w14:textId="77777777" w:rsidR="00A51EFF" w:rsidRDefault="00A51EFF" w:rsidP="000A6A3D">
            <w:pPr>
              <w:rPr>
                <w:lang w:val="de-DE"/>
              </w:rPr>
            </w:pPr>
          </w:p>
          <w:p w14:paraId="1EE11C2A" w14:textId="3FFEED9E" w:rsidR="008619A1" w:rsidRPr="000A6A3D" w:rsidRDefault="008619A1" w:rsidP="000A6A3D">
            <w:pPr>
              <w:rPr>
                <w:lang w:val="de-DE"/>
              </w:rPr>
            </w:pPr>
            <w:r w:rsidRPr="000A6A3D">
              <w:rPr>
                <w:lang w:val="de-DE"/>
              </w:rPr>
              <w:t>Giảng viên trình bày, giải thích nội dung bằng lời và cho thí dụ minh họa.</w:t>
            </w:r>
          </w:p>
          <w:p w14:paraId="3D024496" w14:textId="1F091A56" w:rsidR="008619A1" w:rsidRPr="000A6A3D" w:rsidRDefault="008619A1" w:rsidP="000A6A3D">
            <w:pPr>
              <w:rPr>
                <w:lang w:val="nb-NO"/>
              </w:rPr>
            </w:pPr>
          </w:p>
          <w:p w14:paraId="3B441408" w14:textId="3DC158FD" w:rsidR="00002B89" w:rsidRPr="000A6A3D" w:rsidRDefault="00002B89" w:rsidP="000A6A3D">
            <w:pPr>
              <w:rPr>
                <w:lang w:val="nb-NO"/>
              </w:rPr>
            </w:pPr>
          </w:p>
          <w:p w14:paraId="3D7FB2D5" w14:textId="66FC75CF" w:rsidR="00002B89" w:rsidRPr="000A6A3D" w:rsidRDefault="00002B89" w:rsidP="000A6A3D">
            <w:pPr>
              <w:rPr>
                <w:lang w:val="nb-NO"/>
              </w:rPr>
            </w:pPr>
          </w:p>
          <w:p w14:paraId="7E407DA2" w14:textId="0B209E39" w:rsidR="00002B89" w:rsidRPr="000A6A3D" w:rsidRDefault="00002B89" w:rsidP="000A6A3D">
            <w:pPr>
              <w:rPr>
                <w:lang w:val="nb-NO"/>
              </w:rPr>
            </w:pPr>
          </w:p>
          <w:p w14:paraId="7D62B99C" w14:textId="4F778BC2" w:rsidR="00002B89" w:rsidRPr="000A6A3D" w:rsidRDefault="00002B89" w:rsidP="000A6A3D">
            <w:pPr>
              <w:rPr>
                <w:lang w:val="nb-NO"/>
              </w:rPr>
            </w:pPr>
          </w:p>
          <w:p w14:paraId="38397582" w14:textId="77777777" w:rsidR="00002B89" w:rsidRPr="000A6A3D" w:rsidRDefault="00002B89" w:rsidP="000A6A3D">
            <w:pPr>
              <w:rPr>
                <w:lang w:val="nb-NO"/>
              </w:rPr>
            </w:pPr>
          </w:p>
          <w:p w14:paraId="1B0DF35B" w14:textId="77777777" w:rsidR="008619A1" w:rsidRPr="000A6A3D" w:rsidRDefault="008619A1" w:rsidP="000A6A3D">
            <w:pPr>
              <w:rPr>
                <w:lang w:val="nb-NO"/>
              </w:rPr>
            </w:pPr>
          </w:p>
          <w:p w14:paraId="1288489F" w14:textId="77777777" w:rsidR="00A51EFF" w:rsidRDefault="008619A1" w:rsidP="000A6A3D">
            <w:pPr>
              <w:rPr>
                <w:lang w:val="nb-NO"/>
              </w:rPr>
            </w:pPr>
            <w:r w:rsidRPr="000A6A3D">
              <w:rPr>
                <w:lang w:val="nb-NO"/>
              </w:rPr>
              <w:t xml:space="preserve"> </w:t>
            </w:r>
          </w:p>
          <w:p w14:paraId="44BBB246" w14:textId="77777777" w:rsidR="00A51EFF" w:rsidRDefault="00A51EFF" w:rsidP="000A6A3D">
            <w:pPr>
              <w:rPr>
                <w:lang w:val="de-DE"/>
              </w:rPr>
            </w:pPr>
          </w:p>
          <w:p w14:paraId="404A70FD" w14:textId="77777777" w:rsidR="00A51EFF" w:rsidRDefault="00A51EFF" w:rsidP="000A6A3D">
            <w:pPr>
              <w:rPr>
                <w:lang w:val="de-DE"/>
              </w:rPr>
            </w:pPr>
          </w:p>
          <w:p w14:paraId="069CC82E" w14:textId="77777777" w:rsidR="00A51EFF" w:rsidRDefault="00A51EFF" w:rsidP="000A6A3D">
            <w:pPr>
              <w:rPr>
                <w:lang w:val="de-DE"/>
              </w:rPr>
            </w:pPr>
          </w:p>
          <w:p w14:paraId="05747839" w14:textId="77777777" w:rsidR="00A51EFF" w:rsidRDefault="00A51EFF" w:rsidP="000A6A3D">
            <w:pPr>
              <w:rPr>
                <w:lang w:val="de-DE"/>
              </w:rPr>
            </w:pPr>
          </w:p>
          <w:p w14:paraId="673D2CE8" w14:textId="77777777" w:rsidR="00A51EFF" w:rsidRDefault="00A51EFF" w:rsidP="000A6A3D">
            <w:pPr>
              <w:rPr>
                <w:lang w:val="de-DE"/>
              </w:rPr>
            </w:pPr>
          </w:p>
          <w:p w14:paraId="1C2CA837" w14:textId="77777777" w:rsidR="00A51EFF" w:rsidRDefault="00A51EFF" w:rsidP="000A6A3D">
            <w:pPr>
              <w:rPr>
                <w:lang w:val="de-DE"/>
              </w:rPr>
            </w:pPr>
          </w:p>
          <w:p w14:paraId="3367073A" w14:textId="30F0AD14" w:rsidR="008619A1" w:rsidRPr="000A6A3D" w:rsidRDefault="008619A1" w:rsidP="000A6A3D">
            <w:pPr>
              <w:rPr>
                <w:lang w:val="nb-NO"/>
              </w:rPr>
            </w:pPr>
            <w:r w:rsidRPr="000A6A3D">
              <w:rPr>
                <w:lang w:val="de-DE"/>
              </w:rPr>
              <w:t>Giảng viên giải thích và hướng dẫn giải b</w:t>
            </w:r>
            <w:r w:rsidRPr="000A6A3D">
              <w:t xml:space="preserve">ài tập 1 – </w:t>
            </w:r>
            <w:r w:rsidR="00A50296" w:rsidRPr="000A6A3D">
              <w:t>15</w:t>
            </w:r>
            <w:r w:rsidRPr="000A6A3D">
              <w:t xml:space="preserve"> trang </w:t>
            </w:r>
            <w:r w:rsidR="00A50296" w:rsidRPr="000A6A3D">
              <w:t>19-</w:t>
            </w:r>
            <w:r w:rsidR="00CC0511" w:rsidRPr="000A6A3D">
              <w:t>2</w:t>
            </w:r>
            <w:r w:rsidR="00A50296" w:rsidRPr="000A6A3D">
              <w:t>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0A6A3D">
            <w:pPr>
              <w:rPr>
                <w:lang w:val="nb-NO"/>
              </w:rPr>
            </w:pPr>
          </w:p>
          <w:p w14:paraId="4957CB46" w14:textId="77777777" w:rsidR="008619A1" w:rsidRPr="000A6A3D" w:rsidRDefault="008619A1" w:rsidP="000A6A3D">
            <w:pPr>
              <w:rPr>
                <w:lang w:val="nb-NO"/>
              </w:rPr>
            </w:pPr>
          </w:p>
          <w:p w14:paraId="481E260A" w14:textId="77777777" w:rsidR="008619A1" w:rsidRPr="000A6A3D" w:rsidRDefault="008619A1" w:rsidP="000A6A3D">
            <w:pPr>
              <w:rPr>
                <w:lang w:val="nb-NO"/>
              </w:rPr>
            </w:pPr>
          </w:p>
          <w:p w14:paraId="47A63B7A" w14:textId="77777777" w:rsidR="008619A1" w:rsidRPr="000A6A3D" w:rsidRDefault="008619A1" w:rsidP="000A6A3D">
            <w:pPr>
              <w:rPr>
                <w:lang w:val="nb-NO"/>
              </w:rPr>
            </w:pPr>
            <w:r w:rsidRPr="000A6A3D">
              <w:rPr>
                <w:lang w:val="nb-NO"/>
              </w:rPr>
              <w:t>HS theo dõi, ghi bài.</w:t>
            </w:r>
          </w:p>
          <w:p w14:paraId="4F449C19" w14:textId="77777777" w:rsidR="008619A1" w:rsidRPr="000A6A3D" w:rsidRDefault="008619A1" w:rsidP="000A6A3D">
            <w:pPr>
              <w:rPr>
                <w:lang w:val="nb-NO"/>
              </w:rPr>
            </w:pPr>
          </w:p>
          <w:p w14:paraId="162550B0" w14:textId="77777777" w:rsidR="008619A1" w:rsidRPr="000A6A3D" w:rsidRDefault="008619A1" w:rsidP="000A6A3D">
            <w:pPr>
              <w:rPr>
                <w:lang w:val="nb-NO"/>
              </w:rPr>
            </w:pPr>
          </w:p>
          <w:p w14:paraId="753634AC" w14:textId="77777777" w:rsidR="00A51EFF" w:rsidRDefault="00A51EFF" w:rsidP="000A6A3D">
            <w:pPr>
              <w:rPr>
                <w:lang w:val="nb-NO"/>
              </w:rPr>
            </w:pPr>
          </w:p>
          <w:p w14:paraId="30952F1A" w14:textId="5ADD41E7" w:rsidR="008619A1" w:rsidRPr="000A6A3D" w:rsidRDefault="008619A1" w:rsidP="000A6A3D">
            <w:pPr>
              <w:rPr>
                <w:lang w:val="nb-NO"/>
              </w:rPr>
            </w:pPr>
            <w:r w:rsidRPr="000A6A3D">
              <w:rPr>
                <w:lang w:val="nb-NO"/>
              </w:rPr>
              <w:t>HS t</w:t>
            </w:r>
            <w:r w:rsidRPr="000A6A3D">
              <w:rPr>
                <w:lang w:val="de-DE"/>
              </w:rPr>
              <w:t>rả lời các câu hỏi.</w:t>
            </w:r>
          </w:p>
          <w:p w14:paraId="663CD701" w14:textId="77777777" w:rsidR="008619A1" w:rsidRPr="000A6A3D" w:rsidRDefault="008619A1" w:rsidP="000A6A3D">
            <w:pPr>
              <w:rPr>
                <w:lang w:val="nb-NO"/>
              </w:rPr>
            </w:pPr>
          </w:p>
          <w:p w14:paraId="4711240B" w14:textId="77777777" w:rsidR="008619A1" w:rsidRPr="000A6A3D" w:rsidRDefault="008619A1" w:rsidP="000A6A3D">
            <w:pPr>
              <w:rPr>
                <w:lang w:val="nb-NO"/>
              </w:rPr>
            </w:pPr>
          </w:p>
          <w:p w14:paraId="77A09C4D" w14:textId="77777777" w:rsidR="008619A1" w:rsidRPr="000A6A3D" w:rsidRDefault="008619A1" w:rsidP="000A6A3D">
            <w:pPr>
              <w:rPr>
                <w:lang w:val="nb-NO"/>
              </w:rPr>
            </w:pPr>
          </w:p>
          <w:p w14:paraId="67991BCC" w14:textId="77777777" w:rsidR="008619A1" w:rsidRPr="000A6A3D" w:rsidRDefault="008619A1" w:rsidP="000A6A3D">
            <w:pPr>
              <w:rPr>
                <w:lang w:val="nb-NO"/>
              </w:rPr>
            </w:pPr>
          </w:p>
          <w:p w14:paraId="77CC5B9D" w14:textId="77777777" w:rsidR="008619A1" w:rsidRPr="000A6A3D" w:rsidRDefault="008619A1" w:rsidP="000A6A3D">
            <w:pPr>
              <w:rPr>
                <w:lang w:val="nb-NO"/>
              </w:rPr>
            </w:pPr>
          </w:p>
          <w:p w14:paraId="75E3958F" w14:textId="77777777" w:rsidR="008619A1" w:rsidRPr="000A6A3D" w:rsidRDefault="008619A1" w:rsidP="000A6A3D">
            <w:pPr>
              <w:rPr>
                <w:lang w:val="nb-NO"/>
              </w:rPr>
            </w:pPr>
          </w:p>
          <w:p w14:paraId="36ED9526" w14:textId="77777777" w:rsidR="008619A1" w:rsidRPr="000A6A3D" w:rsidRDefault="008619A1" w:rsidP="000A6A3D">
            <w:pPr>
              <w:rPr>
                <w:lang w:val="nb-NO"/>
              </w:rPr>
            </w:pPr>
          </w:p>
          <w:p w14:paraId="537F9291" w14:textId="77777777" w:rsidR="008619A1" w:rsidRPr="000A6A3D" w:rsidRDefault="008619A1" w:rsidP="000A6A3D">
            <w:pPr>
              <w:rPr>
                <w:lang w:val="nb-NO"/>
              </w:rPr>
            </w:pPr>
          </w:p>
          <w:p w14:paraId="6026B49E" w14:textId="77777777" w:rsidR="008619A1" w:rsidRPr="000A6A3D" w:rsidRDefault="008619A1" w:rsidP="000A6A3D">
            <w:pPr>
              <w:rPr>
                <w:lang w:val="nb-NO"/>
              </w:rPr>
            </w:pPr>
          </w:p>
          <w:p w14:paraId="47EBF979" w14:textId="77777777" w:rsidR="008619A1" w:rsidRPr="000A6A3D" w:rsidRDefault="008619A1" w:rsidP="000A6A3D">
            <w:pPr>
              <w:rPr>
                <w:lang w:val="nb-NO"/>
              </w:rPr>
            </w:pPr>
          </w:p>
          <w:p w14:paraId="42CE7C43" w14:textId="77777777" w:rsidR="008619A1" w:rsidRPr="000A6A3D" w:rsidRDefault="008619A1" w:rsidP="000A6A3D">
            <w:pPr>
              <w:rPr>
                <w:lang w:val="nb-NO"/>
              </w:rPr>
            </w:pPr>
          </w:p>
          <w:p w14:paraId="0681E000" w14:textId="296982A3" w:rsidR="008619A1" w:rsidRDefault="008619A1" w:rsidP="000A6A3D">
            <w:pPr>
              <w:rPr>
                <w:lang w:val="nb-NO"/>
              </w:rPr>
            </w:pPr>
          </w:p>
          <w:p w14:paraId="4FC57298" w14:textId="77777777" w:rsidR="00A51EFF" w:rsidRPr="000A6A3D" w:rsidRDefault="00A51EFF" w:rsidP="000A6A3D">
            <w:pPr>
              <w:rPr>
                <w:lang w:val="nb-NO"/>
              </w:rPr>
            </w:pPr>
          </w:p>
          <w:p w14:paraId="3F7B0251" w14:textId="77777777" w:rsidR="008619A1" w:rsidRPr="000A6A3D" w:rsidRDefault="008619A1" w:rsidP="000A6A3D">
            <w:pPr>
              <w:rPr>
                <w:lang w:val="nb-NO"/>
              </w:rPr>
            </w:pPr>
          </w:p>
          <w:p w14:paraId="2C05BD06" w14:textId="77777777" w:rsidR="008619A1" w:rsidRPr="000A6A3D" w:rsidRDefault="008619A1" w:rsidP="000A6A3D">
            <w:pPr>
              <w:rPr>
                <w:lang w:val="nb-NO"/>
              </w:rPr>
            </w:pPr>
            <w:r w:rsidRPr="000A6A3D">
              <w:rPr>
                <w:lang w:val="nb-NO"/>
              </w:rPr>
              <w:t xml:space="preserve">HS theo dõi, ghi bài </w:t>
            </w:r>
          </w:p>
          <w:p w14:paraId="73316472" w14:textId="77777777" w:rsidR="008619A1" w:rsidRPr="000A6A3D" w:rsidRDefault="008619A1" w:rsidP="000A6A3D">
            <w:pPr>
              <w:rPr>
                <w:lang w:val="nb-NO"/>
              </w:rPr>
            </w:pPr>
          </w:p>
          <w:p w14:paraId="48E75E60" w14:textId="77777777" w:rsidR="008619A1" w:rsidRPr="000A6A3D" w:rsidRDefault="008619A1" w:rsidP="000A6A3D">
            <w:pPr>
              <w:rPr>
                <w:lang w:val="nb-NO"/>
              </w:rPr>
            </w:pPr>
          </w:p>
          <w:p w14:paraId="6F1C778B" w14:textId="77777777" w:rsidR="008619A1" w:rsidRPr="000A6A3D" w:rsidRDefault="008619A1" w:rsidP="000A6A3D">
            <w:pPr>
              <w:rPr>
                <w:lang w:val="nb-NO"/>
              </w:rPr>
            </w:pPr>
          </w:p>
          <w:p w14:paraId="3222F433" w14:textId="77777777" w:rsidR="008619A1" w:rsidRPr="000A6A3D" w:rsidRDefault="008619A1" w:rsidP="000A6A3D">
            <w:pPr>
              <w:rPr>
                <w:lang w:val="nb-NO"/>
              </w:rPr>
            </w:pPr>
          </w:p>
          <w:p w14:paraId="01FF272A" w14:textId="0F5DC283" w:rsidR="008619A1" w:rsidRPr="000A6A3D" w:rsidRDefault="008619A1" w:rsidP="000A6A3D">
            <w:pPr>
              <w:rPr>
                <w:lang w:val="nb-NO"/>
              </w:rPr>
            </w:pPr>
          </w:p>
          <w:p w14:paraId="1AFBDD9B" w14:textId="4B7137C2" w:rsidR="00002B89" w:rsidRPr="000A6A3D" w:rsidRDefault="00002B89" w:rsidP="000A6A3D">
            <w:pPr>
              <w:rPr>
                <w:lang w:val="nb-NO"/>
              </w:rPr>
            </w:pPr>
          </w:p>
          <w:p w14:paraId="5174ED02" w14:textId="0DB55646" w:rsidR="00002B89" w:rsidRPr="000A6A3D" w:rsidRDefault="00002B89" w:rsidP="000A6A3D">
            <w:pPr>
              <w:rPr>
                <w:lang w:val="nb-NO"/>
              </w:rPr>
            </w:pPr>
          </w:p>
          <w:p w14:paraId="00BB682B" w14:textId="3097D798" w:rsidR="00002B89" w:rsidRPr="000A6A3D" w:rsidRDefault="00002B89" w:rsidP="000A6A3D">
            <w:pPr>
              <w:rPr>
                <w:lang w:val="nb-NO"/>
              </w:rPr>
            </w:pPr>
          </w:p>
          <w:p w14:paraId="4C36AEDF" w14:textId="68DF7F62" w:rsidR="00002B89" w:rsidRPr="000A6A3D" w:rsidRDefault="00002B89" w:rsidP="000A6A3D">
            <w:pPr>
              <w:rPr>
                <w:lang w:val="nb-NO"/>
              </w:rPr>
            </w:pPr>
          </w:p>
          <w:p w14:paraId="6126B701" w14:textId="77777777" w:rsidR="00002B89" w:rsidRPr="000A6A3D" w:rsidRDefault="00002B89" w:rsidP="000A6A3D">
            <w:pPr>
              <w:rPr>
                <w:lang w:val="nb-NO"/>
              </w:rPr>
            </w:pPr>
          </w:p>
          <w:p w14:paraId="0140B982" w14:textId="77777777" w:rsidR="00A51EFF" w:rsidRDefault="00A51EFF" w:rsidP="000A6A3D">
            <w:pPr>
              <w:rPr>
                <w:lang w:val="nb-NO"/>
              </w:rPr>
            </w:pPr>
          </w:p>
          <w:p w14:paraId="0A6E66E9" w14:textId="77777777" w:rsidR="00A51EFF" w:rsidRDefault="00A51EFF" w:rsidP="000A6A3D">
            <w:pPr>
              <w:rPr>
                <w:lang w:val="nb-NO"/>
              </w:rPr>
            </w:pPr>
          </w:p>
          <w:p w14:paraId="573FD4D8" w14:textId="77777777" w:rsidR="00A51EFF" w:rsidRDefault="00A51EFF" w:rsidP="000A6A3D">
            <w:pPr>
              <w:rPr>
                <w:lang w:val="nb-NO"/>
              </w:rPr>
            </w:pPr>
          </w:p>
          <w:p w14:paraId="7F90FC2F" w14:textId="77777777" w:rsidR="00A51EFF" w:rsidRDefault="00A51EFF" w:rsidP="000A6A3D">
            <w:pPr>
              <w:rPr>
                <w:lang w:val="nb-NO"/>
              </w:rPr>
            </w:pPr>
          </w:p>
          <w:p w14:paraId="2150B710" w14:textId="77777777" w:rsidR="00A51EFF" w:rsidRDefault="00A51EFF" w:rsidP="000A6A3D">
            <w:pPr>
              <w:rPr>
                <w:lang w:val="nb-NO"/>
              </w:rPr>
            </w:pPr>
          </w:p>
          <w:p w14:paraId="78768D83" w14:textId="77777777" w:rsidR="00A51EFF" w:rsidRDefault="00A51EFF" w:rsidP="000A6A3D">
            <w:pPr>
              <w:rPr>
                <w:lang w:val="nb-NO"/>
              </w:rPr>
            </w:pPr>
          </w:p>
          <w:p w14:paraId="348E398B" w14:textId="308BA646" w:rsidR="008619A1" w:rsidRPr="000A6A3D" w:rsidRDefault="008619A1"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6DAB797C" w:rsidR="0085592B" w:rsidRPr="000A6A3D" w:rsidRDefault="0085592B" w:rsidP="0085592B">
            <w:pPr>
              <w:jc w:val="center"/>
              <w:rPr>
                <w:lang w:val="pt-BR"/>
              </w:rPr>
            </w:pPr>
            <w:r>
              <w:rPr>
                <w:lang w:val="pt-BR"/>
              </w:rPr>
              <w:t>30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6262220D" w14:textId="2122CF9D" w:rsidR="00FC51BA" w:rsidRDefault="00FC51BA" w:rsidP="000A6A3D">
            <w:pPr>
              <w:jc w:val="center"/>
              <w:rPr>
                <w:lang w:val="nb-NO"/>
              </w:rPr>
            </w:pPr>
          </w:p>
          <w:p w14:paraId="50133D55" w14:textId="77777777" w:rsidR="00FC51BA" w:rsidRPr="00FC51BA" w:rsidRDefault="00FC51BA" w:rsidP="00FC51BA">
            <w:pPr>
              <w:rPr>
                <w:lang w:val="nb-NO"/>
              </w:rPr>
            </w:pP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39F939A5" w14:textId="77777777" w:rsidR="00FC51BA" w:rsidRPr="00FC51BA" w:rsidRDefault="00FC51BA" w:rsidP="00FC51BA">
            <w:pPr>
              <w:rPr>
                <w:lang w:val="nb-NO"/>
              </w:rPr>
            </w:pPr>
          </w:p>
          <w:p w14:paraId="15747D32" w14:textId="77777777" w:rsidR="00FC51BA" w:rsidRPr="00FC51BA" w:rsidRDefault="00FC51BA" w:rsidP="00FC51BA">
            <w:pPr>
              <w:rPr>
                <w:lang w:val="nb-NO"/>
              </w:rPr>
            </w:pPr>
          </w:p>
          <w:p w14:paraId="0C91967A" w14:textId="77777777" w:rsidR="00FC51BA" w:rsidRPr="00FC51BA" w:rsidRDefault="00FC51BA" w:rsidP="00FC51BA">
            <w:pPr>
              <w:rPr>
                <w:lang w:val="nb-NO"/>
              </w:rPr>
            </w:pPr>
          </w:p>
          <w:p w14:paraId="54B54205" w14:textId="77777777" w:rsidR="00FC51BA" w:rsidRPr="00FC51BA" w:rsidRDefault="00FC51BA" w:rsidP="00FC51BA">
            <w:pPr>
              <w:rPr>
                <w:lang w:val="nb-NO"/>
              </w:rPr>
            </w:pPr>
          </w:p>
          <w:p w14:paraId="06502046" w14:textId="77777777" w:rsidR="00FC51BA" w:rsidRPr="00FC51BA" w:rsidRDefault="00FC51BA" w:rsidP="00FC51BA">
            <w:pPr>
              <w:rPr>
                <w:lang w:val="nb-NO"/>
              </w:rPr>
            </w:pPr>
          </w:p>
          <w:p w14:paraId="63028665" w14:textId="77777777" w:rsidR="00FC51BA" w:rsidRPr="00FC51BA" w:rsidRDefault="00FC51BA" w:rsidP="00FC51BA">
            <w:pPr>
              <w:rPr>
                <w:lang w:val="nb-NO"/>
              </w:rPr>
            </w:pPr>
          </w:p>
          <w:p w14:paraId="3415019C" w14:textId="77777777" w:rsidR="00FC51BA" w:rsidRPr="00FC51BA" w:rsidRDefault="00FC51BA" w:rsidP="00FC51BA">
            <w:pPr>
              <w:rPr>
                <w:lang w:val="nb-NO"/>
              </w:rPr>
            </w:pPr>
          </w:p>
          <w:p w14:paraId="78B980F4" w14:textId="77777777" w:rsidR="00FC51BA" w:rsidRPr="00FC51BA" w:rsidRDefault="00FC51BA" w:rsidP="00FC51BA">
            <w:pPr>
              <w:rPr>
                <w:lang w:val="nb-NO"/>
              </w:rPr>
            </w:pPr>
          </w:p>
          <w:p w14:paraId="4F838257" w14:textId="7F951496" w:rsidR="00FC51BA" w:rsidRDefault="00FC51BA" w:rsidP="00FC51BA">
            <w:pPr>
              <w:rPr>
                <w:lang w:val="nb-NO"/>
              </w:rPr>
            </w:pPr>
          </w:p>
          <w:p w14:paraId="1543B9C1" w14:textId="6239CCF2" w:rsidR="00FC51BA" w:rsidRDefault="00FC51BA" w:rsidP="00FC51BA">
            <w:pPr>
              <w:rPr>
                <w:lang w:val="nb-NO"/>
              </w:rPr>
            </w:pPr>
          </w:p>
          <w:p w14:paraId="46CAC196" w14:textId="7C64CB2E" w:rsidR="00FC51BA" w:rsidRPr="000A6A3D" w:rsidRDefault="00FC51BA" w:rsidP="00FC51BA">
            <w:pPr>
              <w:jc w:val="center"/>
              <w:rPr>
                <w:lang w:val="pt-BR"/>
              </w:rPr>
            </w:pPr>
            <w:r>
              <w:rPr>
                <w:lang w:val="pt-BR"/>
              </w:rPr>
              <w:t>83</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77777777"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08C2FDB8" w14:textId="77777777" w:rsidR="00C14C49" w:rsidRPr="000A6A3D" w:rsidRDefault="00C14C49" w:rsidP="000A6A3D">
            <w:pPr>
              <w:rPr>
                <w:bCs/>
                <w:lang w:val="nb-NO"/>
              </w:rPr>
            </w:pPr>
            <w:r w:rsidRPr="000A6A3D">
              <w:rPr>
                <w:bCs/>
                <w:lang w:val="nb-NO"/>
              </w:rPr>
              <w:t>1. Cấu tạo của bảng tuần hoàn các nguyên tố hóa học.</w:t>
            </w:r>
          </w:p>
          <w:p w14:paraId="3B8C2894" w14:textId="77777777" w:rsidR="00C14C49" w:rsidRPr="000A6A3D" w:rsidRDefault="00C14C49" w:rsidP="000A6A3D">
            <w:pPr>
              <w:rPr>
                <w:lang w:val="nb-NO"/>
              </w:rPr>
            </w:pPr>
            <w:r w:rsidRPr="000A6A3D">
              <w:rPr>
                <w:lang w:val="nb-NO"/>
              </w:rPr>
              <w:t>2. Sự biến đổi tuần hoàn tính chất của các nguyên tố hóa học</w:t>
            </w:r>
          </w:p>
          <w:p w14:paraId="54F1F3AA" w14:textId="0AFD887B" w:rsidR="008619A1" w:rsidRPr="000A6A3D" w:rsidRDefault="00C14C49" w:rsidP="000A6A3D">
            <w:r w:rsidRPr="000A6A3D">
              <w:rPr>
                <w:lang w:val="vi-VN"/>
              </w:rPr>
              <w:t>3. 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0A6A3D">
            <w:pPr>
              <w:rPr>
                <w:lang w:val="nb-NO"/>
              </w:rPr>
            </w:pPr>
          </w:p>
          <w:p w14:paraId="4878A8FA" w14:textId="77777777" w:rsidR="008619A1" w:rsidRPr="000A6A3D" w:rsidRDefault="008619A1"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0A6A3D">
            <w:pPr>
              <w:rPr>
                <w:lang w:val="nb-NO"/>
              </w:rPr>
            </w:pPr>
          </w:p>
          <w:p w14:paraId="47B7D591" w14:textId="77777777" w:rsidR="008619A1" w:rsidRPr="000A6A3D" w:rsidRDefault="008619A1"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767DF876" w:rsidR="008619A1" w:rsidRPr="000A6A3D" w:rsidRDefault="008619A1" w:rsidP="000A6A3D">
            <w:pPr>
              <w:rPr>
                <w:bCs/>
                <w:lang w:val="nb-NO"/>
              </w:rPr>
            </w:pPr>
            <w:r w:rsidRPr="000A6A3D">
              <w:rPr>
                <w:bCs/>
                <w:lang w:val="nb-NO"/>
              </w:rPr>
              <w:t xml:space="preserve">- Bài tập </w:t>
            </w:r>
            <w:r w:rsidR="00A50296" w:rsidRPr="000A6A3D">
              <w:rPr>
                <w:bCs/>
                <w:lang w:val="nb-NO"/>
              </w:rPr>
              <w:t>16</w:t>
            </w:r>
            <w:r w:rsidRPr="000A6A3D">
              <w:rPr>
                <w:bCs/>
                <w:lang w:val="nb-NO"/>
              </w:rPr>
              <w:t xml:space="preserve"> - </w:t>
            </w:r>
            <w:r w:rsidR="00A50296" w:rsidRPr="000A6A3D">
              <w:rPr>
                <w:bCs/>
                <w:lang w:val="nb-NO"/>
              </w:rPr>
              <w:t>20</w:t>
            </w:r>
            <w:r w:rsidRPr="000A6A3D">
              <w:rPr>
                <w:bCs/>
                <w:lang w:val="nb-NO"/>
              </w:rPr>
              <w:t xml:space="preserve"> trang 2</w:t>
            </w:r>
            <w:r w:rsidR="00A50296" w:rsidRPr="000A6A3D">
              <w:rPr>
                <w:bCs/>
                <w:lang w:val="nb-NO"/>
              </w:rPr>
              <w:t>0</w:t>
            </w:r>
            <w:r w:rsidR="00680FBA">
              <w:rPr>
                <w:bCs/>
                <w:lang w:val="nb-NO"/>
              </w:rPr>
              <w:t xml:space="preserve"> </w:t>
            </w:r>
            <w:r w:rsidR="00A50296" w:rsidRPr="000A6A3D">
              <w:rPr>
                <w:bCs/>
                <w:lang w:val="nb-NO"/>
              </w:rPr>
              <w:t>-</w:t>
            </w:r>
            <w:r w:rsidR="00680FBA">
              <w:rPr>
                <w:bCs/>
                <w:lang w:val="nb-NO"/>
              </w:rPr>
              <w:t xml:space="preserve"> </w:t>
            </w:r>
            <w:r w:rsidR="00A50296" w:rsidRPr="000A6A3D">
              <w:rPr>
                <w:bCs/>
                <w:lang w:val="nb-NO"/>
              </w:rPr>
              <w:t>21</w:t>
            </w:r>
            <w:r w:rsidRPr="000A6A3D">
              <w:rPr>
                <w:bCs/>
                <w:lang w:val="nb-NO"/>
              </w:rPr>
              <w:t xml:space="preserve"> trong giáo trình. </w:t>
            </w:r>
          </w:p>
          <w:p w14:paraId="0562BDD2" w14:textId="3CBC93D2" w:rsidR="008619A1" w:rsidRPr="000A6A3D" w:rsidRDefault="008619A1" w:rsidP="000A6A3D">
            <w:pPr>
              <w:rPr>
                <w:bCs/>
                <w:u w:val="single"/>
                <w:lang w:val="nb-NO"/>
              </w:rPr>
            </w:pPr>
            <w:r w:rsidRPr="000A6A3D">
              <w:rPr>
                <w:lang w:val="pt-BR"/>
              </w:rPr>
              <w:t xml:space="preserve">- Chuẩn bị </w:t>
            </w:r>
            <w:r w:rsidRPr="000A6A3D">
              <w:rPr>
                <w:bCs/>
              </w:rPr>
              <w:t xml:space="preserve">Bài </w:t>
            </w:r>
            <w:r w:rsidR="0065658A" w:rsidRPr="000A6A3D">
              <w:rPr>
                <w:bCs/>
              </w:rPr>
              <w:t>7</w:t>
            </w:r>
            <w:r w:rsidRPr="000A6A3D">
              <w:rPr>
                <w:bCs/>
              </w:rPr>
              <w:t>.</w:t>
            </w:r>
            <w:r w:rsidRPr="000A6A3D">
              <w:t xml:space="preserve"> </w:t>
            </w:r>
            <w:r w:rsidR="0065658A" w:rsidRPr="000A6A3D">
              <w:t xml:space="preserve">Liên kết ion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0A6A3D">
            <w:pPr>
              <w:rPr>
                <w:lang w:val="pt-BR"/>
              </w:rPr>
            </w:pPr>
          </w:p>
          <w:p w14:paraId="4254110A" w14:textId="77777777" w:rsidR="008619A1" w:rsidRPr="000A6A3D" w:rsidRDefault="008619A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0A6A3D">
            <w:pPr>
              <w:rPr>
                <w:lang w:val="de-DE"/>
              </w:rPr>
            </w:pPr>
          </w:p>
          <w:p w14:paraId="630B6DC9" w14:textId="77777777" w:rsidR="008619A1" w:rsidRPr="000A6A3D" w:rsidRDefault="008619A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0410BDD3" w14:textId="77777777" w:rsidR="008619A1" w:rsidRPr="000A6A3D" w:rsidRDefault="008619A1"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298"/>
        <w:gridCol w:w="6159"/>
      </w:tblGrid>
      <w:tr w:rsidR="008619A1" w:rsidRPr="000A6A3D" w14:paraId="4BDD3E57" w14:textId="77777777" w:rsidTr="007A6F0B">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114EEB8C" w14:textId="77777777" w:rsidR="008619A1" w:rsidRPr="000A6A3D" w:rsidRDefault="008619A1" w:rsidP="000A6A3D">
            <w:pPr>
              <w:rPr>
                <w:u w:val="single"/>
                <w:lang w:val="pt-BR"/>
              </w:rPr>
            </w:pPr>
          </w:p>
          <w:p w14:paraId="1BAF0D90" w14:textId="77777777" w:rsidR="008619A1" w:rsidRPr="000A6A3D" w:rsidRDefault="008619A1" w:rsidP="000A6A3D">
            <w:pPr>
              <w:rPr>
                <w:u w:val="single"/>
                <w:lang w:val="pt-BR"/>
              </w:rPr>
            </w:pPr>
          </w:p>
          <w:p w14:paraId="25A80D87" w14:textId="77777777" w:rsidR="008619A1" w:rsidRPr="000A6A3D" w:rsidRDefault="008619A1" w:rsidP="000A6A3D">
            <w:pPr>
              <w:rPr>
                <w:b/>
                <w:u w:val="single"/>
                <w:lang w:val="pt-BR"/>
              </w:rPr>
            </w:pPr>
            <w:r w:rsidRPr="000A6A3D">
              <w:rPr>
                <w:b/>
                <w:u w:val="single"/>
                <w:lang w:val="pt-BR"/>
              </w:rPr>
              <w:t xml:space="preserve">Nguồn tài liệu tham khảo </w:t>
            </w:r>
          </w:p>
        </w:tc>
        <w:tc>
          <w:tcPr>
            <w:tcW w:w="7457" w:type="dxa"/>
            <w:gridSpan w:val="2"/>
            <w:tcBorders>
              <w:top w:val="single" w:sz="4" w:space="0" w:color="auto"/>
              <w:left w:val="single" w:sz="4" w:space="0" w:color="auto"/>
              <w:bottom w:val="single" w:sz="4" w:space="0" w:color="auto"/>
              <w:right w:val="single" w:sz="4" w:space="0" w:color="auto"/>
            </w:tcBorders>
            <w:shd w:val="clear" w:color="auto" w:fill="auto"/>
          </w:tcPr>
          <w:p w14:paraId="3B1BC112" w14:textId="77777777" w:rsidR="008619A1" w:rsidRPr="000A6A3D" w:rsidRDefault="008619A1" w:rsidP="000A6A3D">
            <w:pPr>
              <w:jc w:val="both"/>
            </w:pPr>
            <w:r w:rsidRPr="000A6A3D">
              <w:t xml:space="preserve">1. </w:t>
            </w:r>
            <w:r w:rsidRPr="000A6A3D">
              <w:rPr>
                <w:i/>
                <w:iCs/>
              </w:rPr>
              <w:t xml:space="preserve">Giáo trình hóa học 1, </w:t>
            </w:r>
            <w:r w:rsidRPr="000A6A3D">
              <w:t>Trường CĐ lý tự trọng Tp. HCM, năm 2018.</w:t>
            </w:r>
          </w:p>
          <w:p w14:paraId="32CA9EE4" w14:textId="77777777" w:rsidR="008619A1" w:rsidRPr="000A6A3D" w:rsidRDefault="008619A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23E5205" w14:textId="77777777" w:rsidR="008619A1" w:rsidRPr="000A6A3D" w:rsidRDefault="008619A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619A1" w:rsidRPr="000A6A3D" w14:paraId="74107822" w14:textId="77777777" w:rsidTr="007A6F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01AD761D" w14:textId="77777777" w:rsidR="008619A1" w:rsidRPr="000A6A3D" w:rsidRDefault="008619A1" w:rsidP="000A6A3D">
            <w:pPr>
              <w:rPr>
                <w:lang w:val="pt-BR"/>
              </w:rPr>
            </w:pPr>
          </w:p>
          <w:p w14:paraId="7698D63A" w14:textId="77777777" w:rsidR="008619A1" w:rsidRPr="000A6A3D" w:rsidRDefault="008619A1" w:rsidP="000A6A3D">
            <w:pPr>
              <w:jc w:val="center"/>
              <w:rPr>
                <w:b/>
                <w:bCs/>
                <w:lang w:val="pt-BR"/>
              </w:rPr>
            </w:pPr>
            <w:r w:rsidRPr="000A6A3D">
              <w:rPr>
                <w:b/>
                <w:bCs/>
                <w:lang w:val="pt-BR"/>
              </w:rPr>
              <w:t>Trưởng tổ môn</w:t>
            </w:r>
          </w:p>
          <w:p w14:paraId="605F68E8" w14:textId="77777777" w:rsidR="008619A1" w:rsidRPr="000A6A3D" w:rsidRDefault="008619A1" w:rsidP="000A6A3D">
            <w:pPr>
              <w:jc w:val="center"/>
              <w:rPr>
                <w:b/>
                <w:bCs/>
                <w:lang w:val="pt-BR"/>
              </w:rPr>
            </w:pPr>
            <w:r w:rsidRPr="000A6A3D">
              <w:rPr>
                <w:b/>
                <w:bCs/>
                <w:lang w:val="vi-VN"/>
              </w:rPr>
              <w:t xml:space="preserve">   </w:t>
            </w:r>
            <w:r w:rsidRPr="000A6A3D">
              <w:rPr>
                <w:b/>
                <w:bCs/>
                <w:lang w:val="pt-BR"/>
              </w:rPr>
              <w:t>Nguyễn Thị Huyền Nga</w:t>
            </w:r>
          </w:p>
          <w:p w14:paraId="4748642C" w14:textId="77777777" w:rsidR="008619A1" w:rsidRPr="000A6A3D" w:rsidRDefault="008619A1" w:rsidP="000A6A3D">
            <w:pPr>
              <w:rPr>
                <w:b/>
                <w:bCs/>
                <w:lang w:val="vi-VN"/>
              </w:rPr>
            </w:pPr>
          </w:p>
          <w:p w14:paraId="3F37C84C" w14:textId="77777777" w:rsidR="008619A1" w:rsidRPr="000A6A3D" w:rsidRDefault="008619A1" w:rsidP="000A6A3D">
            <w:pPr>
              <w:rPr>
                <w:b/>
                <w:bCs/>
                <w:lang w:val="vi-VN"/>
              </w:rPr>
            </w:pPr>
          </w:p>
        </w:tc>
        <w:tc>
          <w:tcPr>
            <w:tcW w:w="6159" w:type="dxa"/>
            <w:shd w:val="clear" w:color="auto" w:fill="auto"/>
          </w:tcPr>
          <w:p w14:paraId="5A0BDD0E" w14:textId="77777777" w:rsidR="008619A1" w:rsidRPr="000A6A3D" w:rsidRDefault="008619A1" w:rsidP="000A6A3D">
            <w:pPr>
              <w:rPr>
                <w:lang w:val="pt-BR"/>
              </w:rPr>
            </w:pPr>
          </w:p>
          <w:p w14:paraId="142C4CF0" w14:textId="77777777" w:rsidR="008619A1" w:rsidRPr="000A6A3D" w:rsidRDefault="008619A1" w:rsidP="000A6A3D">
            <w:pPr>
              <w:ind w:left="1250"/>
              <w:rPr>
                <w:i/>
                <w:lang w:val="pt-BR"/>
              </w:rPr>
            </w:pPr>
            <w:r w:rsidRPr="000A6A3D">
              <w:rPr>
                <w:i/>
                <w:lang w:val="pt-BR"/>
              </w:rPr>
              <w:t xml:space="preserve">Tp. Hồ Chí Minh, ngày      tháng      năm 20 </w:t>
            </w:r>
          </w:p>
          <w:p w14:paraId="0290476B" w14:textId="77777777" w:rsidR="008619A1" w:rsidRPr="000A6A3D" w:rsidRDefault="008619A1" w:rsidP="000A6A3D">
            <w:pPr>
              <w:jc w:val="center"/>
              <w:rPr>
                <w:lang w:val="pt-BR"/>
              </w:rPr>
            </w:pPr>
            <w:r w:rsidRPr="000A6A3D">
              <w:rPr>
                <w:b/>
                <w:lang w:val="pt-BR"/>
              </w:rPr>
              <w:t>Giảng viên</w:t>
            </w:r>
          </w:p>
        </w:tc>
      </w:tr>
    </w:tbl>
    <w:p w14:paraId="575EFEA3" w14:textId="77777777" w:rsidR="000151E8" w:rsidRPr="000A6A3D" w:rsidRDefault="000151E8" w:rsidP="000A6A3D">
      <w:r w:rsidRPr="000A6A3D">
        <w:br w:type="page"/>
      </w:r>
    </w:p>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lastRenderedPageBreak/>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09DC5882" w14:textId="77294204" w:rsidR="007A6F0B" w:rsidRPr="000A6A3D" w:rsidRDefault="007A6F0B"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653C19F6" w14:textId="77777777" w:rsidR="007A6F0B" w:rsidRPr="000A6A3D" w:rsidRDefault="007A6F0B" w:rsidP="000A6A3D">
            <w:r w:rsidRPr="000A6A3D">
              <w:t xml:space="preserve">Thực hiện ngày     tháng     năm 20 </w:t>
            </w:r>
          </w:p>
          <w:p w14:paraId="4DBCEF0C" w14:textId="77777777" w:rsidR="007A6F0B" w:rsidRPr="000A6A3D" w:rsidRDefault="007A6F0B" w:rsidP="000A6A3D"/>
        </w:tc>
      </w:tr>
    </w:tbl>
    <w:p w14:paraId="74455AA5" w14:textId="4475D295"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00E65F98">
        <w:rPr>
          <w:lang w:val="it-IT"/>
        </w:rPr>
        <w:tab/>
      </w:r>
      <w:r w:rsidR="00E65F98">
        <w:rPr>
          <w:lang w:val="it-IT"/>
        </w:rPr>
        <w:tab/>
      </w:r>
      <w:r w:rsidRPr="000A6A3D">
        <w:rPr>
          <w:b/>
          <w:i/>
        </w:rPr>
        <w:t xml:space="preserve">Bài </w:t>
      </w:r>
      <w:r w:rsidR="00963BCB" w:rsidRPr="000A6A3D">
        <w:rPr>
          <w:b/>
          <w:i/>
        </w:rPr>
        <w:t>7</w:t>
      </w:r>
      <w:r w:rsidRPr="000A6A3D">
        <w:rPr>
          <w:b/>
          <w:i/>
        </w:rPr>
        <w:t xml:space="preserve">: </w:t>
      </w:r>
      <w:r w:rsidR="00963BCB" w:rsidRPr="000A6A3D">
        <w:rPr>
          <w:b/>
        </w:rPr>
        <w:t>Liên kết ion</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6E1796D8" w14:textId="05113D3E" w:rsidR="00E200C3" w:rsidRPr="000A6A3D" w:rsidRDefault="007A6F0B" w:rsidP="000A6A3D">
      <w:pPr>
        <w:rPr>
          <w:b/>
          <w:bCs/>
        </w:rPr>
      </w:pPr>
      <w:r w:rsidRPr="000A6A3D">
        <w:rPr>
          <w:color w:val="000000"/>
        </w:rPr>
        <w:t xml:space="preserve">Sinh viên </w:t>
      </w:r>
      <w:r w:rsidRPr="000A6A3D">
        <w:rPr>
          <w:lang w:val="it-IT"/>
        </w:rPr>
        <w:t xml:space="preserve">hiểu </w:t>
      </w:r>
      <w:r w:rsidRPr="000A6A3D">
        <w:rPr>
          <w:lang w:val="de-DE"/>
        </w:rPr>
        <w:t xml:space="preserve">được </w:t>
      </w:r>
      <w:r w:rsidR="00E200C3" w:rsidRPr="000A6A3D">
        <w:t>xu hướng tạo liên kết hóa học của các nguyên tử, biết được sự hình thành ion và liên kết ion.</w:t>
      </w:r>
    </w:p>
    <w:p w14:paraId="6FB6B232" w14:textId="73D6B4F5" w:rsidR="007A6F0B" w:rsidRPr="000A6A3D" w:rsidRDefault="007A6F0B" w:rsidP="000A6A3D">
      <w:r w:rsidRPr="000A6A3D">
        <w:rPr>
          <w:b/>
          <w:bCs/>
        </w:rPr>
        <w:t xml:space="preserve">2. </w:t>
      </w:r>
      <w:r w:rsidR="004D3139" w:rsidRPr="000A6A3D">
        <w:rPr>
          <w:b/>
          <w:bCs/>
        </w:rPr>
        <w:t>Kỹ năng</w:t>
      </w:r>
      <w:r w:rsidRPr="000A6A3D">
        <w:rPr>
          <w:b/>
          <w:bCs/>
        </w:rPr>
        <w:t xml:space="preserve">: </w:t>
      </w:r>
    </w:p>
    <w:p w14:paraId="1F29742C" w14:textId="77777777" w:rsidR="0028097D" w:rsidRPr="000A6A3D" w:rsidRDefault="007A6F0B" w:rsidP="000A6A3D">
      <w:r w:rsidRPr="000A6A3D">
        <w:rPr>
          <w:color w:val="000000"/>
        </w:rPr>
        <w:t xml:space="preserve">Sinh viên </w:t>
      </w:r>
      <w:r w:rsidR="0028097D" w:rsidRPr="000A6A3D">
        <w:t>viết được phương trình tạo ion.</w:t>
      </w:r>
    </w:p>
    <w:p w14:paraId="623EEE57" w14:textId="76260EF3" w:rsidR="007A6F0B" w:rsidRPr="000A6A3D" w:rsidRDefault="007A6F0B" w:rsidP="000A6A3D">
      <w:pPr>
        <w:rPr>
          <w:lang w:val="vi-VN"/>
        </w:rPr>
      </w:pPr>
      <w:r w:rsidRPr="000A6A3D">
        <w:rPr>
          <w:b/>
          <w:bCs/>
        </w:rPr>
        <w:t>3. Thái độ</w:t>
      </w:r>
      <w:r w:rsidR="00A24ACE" w:rsidRPr="000A6A3D">
        <w:rPr>
          <w:b/>
          <w:bCs/>
        </w:rPr>
        <w:t>:</w:t>
      </w:r>
    </w:p>
    <w:p w14:paraId="234A7B3D" w14:textId="105B1DDB" w:rsidR="007A6F0B" w:rsidRPr="000A6A3D" w:rsidRDefault="007A6F0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Pr="000A6A3D" w:rsidRDefault="007A6F0B" w:rsidP="000A6A3D">
            <w:pPr>
              <w:rPr>
                <w:lang w:val="de-DE"/>
              </w:rPr>
            </w:pPr>
            <w:r w:rsidRPr="000A6A3D">
              <w:rPr>
                <w:b/>
                <w:bCs/>
                <w:u w:val="single"/>
                <w:lang w:val="de-DE"/>
              </w:rPr>
              <w:t>Dẫn nhập</w:t>
            </w:r>
          </w:p>
          <w:p w14:paraId="4762BC1F" w14:textId="501130D8" w:rsidR="007A6F0B" w:rsidRPr="000A6A3D" w:rsidRDefault="007A6F0B"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31D7D8BD" w14:textId="77777777" w:rsidR="007A6F0B" w:rsidRPr="000A6A3D" w:rsidRDefault="007A6F0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0A6A3D">
            <w:pPr>
              <w:rPr>
                <w:lang w:val="de-DE"/>
              </w:rPr>
            </w:pPr>
          </w:p>
          <w:p w14:paraId="39AA7E64" w14:textId="77777777" w:rsidR="007A6F0B" w:rsidRPr="000A6A3D" w:rsidRDefault="007A6F0B" w:rsidP="000A6A3D">
            <w:pPr>
              <w:rPr>
                <w:lang w:val="de-DE"/>
              </w:rPr>
            </w:pPr>
            <w:r w:rsidRPr="000A6A3D">
              <w:rPr>
                <w:lang w:val="de-DE"/>
              </w:rPr>
              <w:t>- Đặt câu hỏi kiểm tra bài cũ.</w:t>
            </w:r>
          </w:p>
          <w:p w14:paraId="5CBF8803" w14:textId="77777777" w:rsidR="007A6F0B" w:rsidRPr="000A6A3D" w:rsidRDefault="007A6F0B" w:rsidP="000A6A3D">
            <w:pPr>
              <w:rPr>
                <w:lang w:val="de-DE"/>
              </w:rPr>
            </w:pPr>
            <w:r w:rsidRPr="000A6A3D">
              <w:rPr>
                <w:lang w:val="de-DE"/>
              </w:rPr>
              <w:t>- Nhận xét câu trả lời của học sinh.</w:t>
            </w:r>
          </w:p>
          <w:p w14:paraId="3AD1B215" w14:textId="77777777" w:rsidR="007A6F0B" w:rsidRPr="000A6A3D" w:rsidRDefault="007A6F0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0A6A3D">
            <w:pPr>
              <w:rPr>
                <w:lang w:val="de-DE"/>
              </w:rPr>
            </w:pPr>
          </w:p>
          <w:p w14:paraId="1C2D99E6" w14:textId="77777777" w:rsidR="007A6F0B" w:rsidRPr="000A6A3D" w:rsidRDefault="007A6F0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C75CC8C" w14:textId="77777777" w:rsidR="007A6F0B" w:rsidRPr="000A6A3D" w:rsidRDefault="007A6F0B" w:rsidP="000A6A3D">
            <w:pPr>
              <w:rPr>
                <w:lang w:val="nb-NO"/>
              </w:rPr>
            </w:pPr>
          </w:p>
          <w:p w14:paraId="6E34CEFA" w14:textId="77777777" w:rsidR="007A6F0B" w:rsidRPr="000A6A3D" w:rsidRDefault="007A6F0B" w:rsidP="000A6A3D">
            <w:pPr>
              <w:rPr>
                <w:lang w:val="de-DE"/>
              </w:rPr>
            </w:pPr>
          </w:p>
          <w:p w14:paraId="7AF54EE4" w14:textId="77777777" w:rsidR="007A6F0B" w:rsidRPr="000A6A3D" w:rsidRDefault="007A6F0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7777777" w:rsidR="007A6F0B" w:rsidRPr="000A6A3D" w:rsidRDefault="007A6F0B" w:rsidP="000A6A3D">
            <w:pPr>
              <w:jc w:val="center"/>
              <w:rPr>
                <w:lang w:val="pt-BR"/>
              </w:rPr>
            </w:pPr>
            <w:r w:rsidRPr="000A6A3D">
              <w:rPr>
                <w:lang w:val="pt-BR"/>
              </w:rPr>
              <w:t>5</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7A6F0B"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7A6F0B" w:rsidRPr="000A6A3D" w:rsidRDefault="007A6F0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7A6F0B" w:rsidRPr="000A6A3D" w:rsidRDefault="007A6F0B" w:rsidP="000A6A3D">
            <w:pPr>
              <w:rPr>
                <w:b/>
                <w:bCs/>
                <w:u w:val="single"/>
                <w:lang w:val="nb-NO"/>
              </w:rPr>
            </w:pPr>
            <w:r w:rsidRPr="000A6A3D">
              <w:rPr>
                <w:b/>
                <w:bCs/>
                <w:u w:val="single"/>
                <w:lang w:val="nb-NO"/>
              </w:rPr>
              <w:t>Giảng bài mới</w:t>
            </w:r>
          </w:p>
          <w:p w14:paraId="484108C8" w14:textId="2FDB46E1" w:rsidR="00A42BBB" w:rsidRPr="000A6A3D" w:rsidRDefault="00A42BBB" w:rsidP="000A6A3D">
            <w:pPr>
              <w:tabs>
                <w:tab w:val="left" w:leader="dot" w:pos="9498"/>
              </w:tabs>
              <w:rPr>
                <w:b/>
                <w:bCs/>
              </w:rPr>
            </w:pPr>
            <w:r w:rsidRPr="000A6A3D">
              <w:rPr>
                <w:b/>
                <w:bCs/>
              </w:rPr>
              <w:t>1. Sự hình thành ion, cation, anion</w:t>
            </w:r>
          </w:p>
          <w:p w14:paraId="01FAAD89" w14:textId="72C3BE5C" w:rsidR="00A42BBB" w:rsidRPr="000A6A3D" w:rsidRDefault="00A42BBB" w:rsidP="000A6A3D">
            <w:pPr>
              <w:tabs>
                <w:tab w:val="left" w:leader="dot" w:pos="9498"/>
              </w:tabs>
              <w:rPr>
                <w:b/>
              </w:rPr>
            </w:pPr>
            <w:r w:rsidRPr="000A6A3D">
              <w:rPr>
                <w:b/>
              </w:rPr>
              <w:t>1.1. Ion, cation, anion</w:t>
            </w:r>
          </w:p>
          <w:p w14:paraId="198C2E82" w14:textId="199BB907" w:rsidR="00A42BBB" w:rsidRPr="000A6A3D" w:rsidRDefault="00A42BBB" w:rsidP="000A6A3D">
            <w:pPr>
              <w:pStyle w:val="NormalWeb"/>
              <w:spacing w:before="0" w:beforeAutospacing="0" w:after="0" w:afterAutospacing="0"/>
              <w:jc w:val="both"/>
            </w:pPr>
            <w:r w:rsidRPr="000A6A3D">
              <w:t>Khi nguyên tử nhường hay nhận electron, trở thành phần tử mang điện gọi là ion.</w:t>
            </w:r>
            <w:r w:rsidRPr="000A6A3D">
              <w:br/>
              <w:t xml:space="preserve">Các </w:t>
            </w:r>
            <w:hyperlink r:id="rId18" w:anchor="55" w:tgtFrame="_blank" w:history="1">
              <w:r w:rsidRPr="000A6A3D">
                <w:t xml:space="preserve">nguyên tử </w:t>
              </w:r>
            </w:hyperlink>
            <w:r w:rsidRPr="000A6A3D">
              <w:t>kim loại, có 1, 2, 3 electron lớp ngoài cùng đều dễ nhường electron để trở thành ion dương, gọi là Cation.</w:t>
            </w:r>
          </w:p>
          <w:p w14:paraId="31E0FBFF" w14:textId="203BD9C7" w:rsidR="00A42BBB" w:rsidRPr="00180AD7" w:rsidRDefault="00A42BBB" w:rsidP="00180AD7">
            <w:pPr>
              <w:pStyle w:val="NormalWeb"/>
              <w:spacing w:before="0" w:beforeAutospacing="0" w:after="0" w:afterAutospacing="0"/>
              <w:ind w:left="720"/>
            </w:pPr>
            <w:r w:rsidRPr="00180AD7">
              <w:t xml:space="preserve">Na </w:t>
            </w:r>
            <w:r w:rsidRPr="00180AD7">
              <w:sym w:font="Symbol" w:char="F0AE"/>
            </w:r>
            <w:r w:rsidRPr="00180AD7">
              <w:t xml:space="preserve"> Na</w:t>
            </w:r>
            <w:r w:rsidRPr="00180AD7">
              <w:rPr>
                <w:vertAlign w:val="superscript"/>
              </w:rPr>
              <w:t>+</w:t>
            </w:r>
            <w:r w:rsidRPr="00180AD7">
              <w:t xml:space="preserve"> + 1 e</w:t>
            </w:r>
            <w:r w:rsidRPr="00180AD7">
              <w:br/>
              <w:t xml:space="preserve">Mg </w:t>
            </w:r>
            <w:r w:rsidRPr="00180AD7">
              <w:sym w:font="Symbol" w:char="F0AE"/>
            </w:r>
            <w:r w:rsidRPr="00180AD7">
              <w:t xml:space="preserve"> Mg</w:t>
            </w:r>
            <w:r w:rsidRPr="00180AD7">
              <w:rPr>
                <w:vertAlign w:val="superscript"/>
              </w:rPr>
              <w:t>2+</w:t>
            </w:r>
            <w:r w:rsidRPr="00180AD7">
              <w:t xml:space="preserve"> + 2e</w:t>
            </w:r>
          </w:p>
          <w:p w14:paraId="33BFED5D" w14:textId="77777777" w:rsidR="00180AD7" w:rsidRPr="00180AD7" w:rsidRDefault="00180AD7" w:rsidP="00180AD7">
            <w:pPr>
              <w:pStyle w:val="NormalWeb"/>
              <w:spacing w:before="0" w:beforeAutospacing="0" w:after="0" w:afterAutospacing="0"/>
              <w:ind w:firstLine="720"/>
              <w:jc w:val="both"/>
            </w:pPr>
            <w:r w:rsidRPr="00180AD7">
              <w:t xml:space="preserve">Al </w:t>
            </w:r>
            <w:r w:rsidRPr="00180AD7">
              <w:sym w:font="Symbol" w:char="F0AE"/>
            </w:r>
            <w:r w:rsidRPr="00180AD7">
              <w:t xml:space="preserve"> Al</w:t>
            </w:r>
            <w:r w:rsidRPr="00180AD7">
              <w:rPr>
                <w:vertAlign w:val="superscript"/>
              </w:rPr>
              <w:t>3+</w:t>
            </w:r>
            <w:r w:rsidRPr="00180AD7">
              <w:t xml:space="preserve"> + 3e</w:t>
            </w:r>
          </w:p>
          <w:p w14:paraId="331E7D76" w14:textId="77777777" w:rsidR="00180AD7" w:rsidRPr="000A6A3D" w:rsidRDefault="00180AD7" w:rsidP="000A6A3D">
            <w:pPr>
              <w:pStyle w:val="NormalWeb"/>
              <w:spacing w:before="0" w:beforeAutospacing="0" w:after="0" w:afterAutospacing="0"/>
              <w:ind w:left="720"/>
            </w:pPr>
          </w:p>
          <w:p w14:paraId="184F34F3" w14:textId="33F92248" w:rsidR="00A42BBB" w:rsidRPr="000A6A3D" w:rsidRDefault="00322E48" w:rsidP="000A6A3D">
            <w:pPr>
              <w:pStyle w:val="NormalWeb"/>
              <w:spacing w:before="0" w:beforeAutospacing="0" w:after="0" w:afterAutospacing="0"/>
              <w:jc w:val="both"/>
            </w:pPr>
            <w:r>
              <w:t>T</w:t>
            </w:r>
            <w:r w:rsidR="00A42BBB" w:rsidRPr="000A6A3D">
              <w:t>rong các phản ứng hóa học, để đạt cấu hình electron bền của khí hiếm, nguyên tử phi kim có khuynh hướng nhận electron trở thành ion âm, gọi là anion.</w:t>
            </w:r>
          </w:p>
          <w:p w14:paraId="31AF0563" w14:textId="126A7D00" w:rsidR="00A42BBB" w:rsidRPr="00180AD7" w:rsidRDefault="00A42BBB" w:rsidP="00180AD7">
            <w:pPr>
              <w:pStyle w:val="NormalWeb"/>
              <w:spacing w:before="0" w:beforeAutospacing="0" w:after="0" w:afterAutospacing="0"/>
              <w:ind w:left="720"/>
              <w:rPr>
                <w:vertAlign w:val="superscript"/>
              </w:rPr>
            </w:pPr>
            <w:r w:rsidRPr="00180AD7">
              <w:t>C</w:t>
            </w:r>
            <w:r w:rsidR="00322E48" w:rsidRPr="00180AD7">
              <w:t>l</w:t>
            </w:r>
            <w:r w:rsidRPr="00180AD7">
              <w:t xml:space="preserve"> + 1 e </w:t>
            </w:r>
            <w:r w:rsidRPr="00180AD7">
              <w:sym w:font="Symbol" w:char="F0AE"/>
            </w:r>
            <w:r w:rsidRPr="00180AD7">
              <w:t xml:space="preserve"> Cl</w:t>
            </w:r>
            <w:r w:rsidRPr="00180AD7">
              <w:rPr>
                <w:vertAlign w:val="superscript"/>
              </w:rPr>
              <w:t xml:space="preserve"> – </w:t>
            </w:r>
            <w:r w:rsidRPr="00180AD7">
              <w:br/>
              <w:t xml:space="preserve">O + 2 e </w:t>
            </w:r>
            <w:r w:rsidRPr="00180AD7">
              <w:sym w:font="Symbol" w:char="F0AE"/>
            </w:r>
            <w:r w:rsidRPr="00180AD7">
              <w:t xml:space="preserve"> O</w:t>
            </w:r>
            <w:r w:rsidRPr="00180AD7">
              <w:rPr>
                <w:vertAlign w:val="superscript"/>
              </w:rPr>
              <w:t xml:space="preserve"> 2– </w:t>
            </w:r>
          </w:p>
          <w:p w14:paraId="5B936EFB" w14:textId="77777777" w:rsidR="00180AD7" w:rsidRPr="00180AD7" w:rsidRDefault="00180AD7" w:rsidP="00180AD7">
            <w:pPr>
              <w:pStyle w:val="NormalWeb"/>
              <w:spacing w:before="0" w:beforeAutospacing="0" w:after="0" w:afterAutospacing="0"/>
              <w:ind w:left="720"/>
              <w:rPr>
                <w:vertAlign w:val="superscript"/>
              </w:rPr>
            </w:pPr>
            <w:r w:rsidRPr="00180AD7">
              <w:t xml:space="preserve">F + 1 e </w:t>
            </w:r>
            <w:r w:rsidRPr="00180AD7">
              <w:sym w:font="Symbol" w:char="F0AE"/>
            </w:r>
            <w:r w:rsidRPr="00180AD7">
              <w:t xml:space="preserve"> F</w:t>
            </w:r>
            <w:r w:rsidRPr="00180AD7">
              <w:rPr>
                <w:vertAlign w:val="superscript"/>
              </w:rPr>
              <w:t xml:space="preserve"> – </w:t>
            </w:r>
          </w:p>
          <w:p w14:paraId="1A4A29F7" w14:textId="77777777" w:rsidR="00180AD7" w:rsidRPr="000A6A3D" w:rsidRDefault="00180AD7" w:rsidP="000A6A3D">
            <w:pPr>
              <w:pStyle w:val="NormalWeb"/>
              <w:spacing w:before="0" w:beforeAutospacing="0" w:after="0" w:afterAutospacing="0"/>
              <w:ind w:left="720"/>
            </w:pPr>
          </w:p>
          <w:p w14:paraId="04DE7A1C" w14:textId="77777777" w:rsidR="00A42BBB" w:rsidRPr="000A6A3D" w:rsidRDefault="00A42BBB" w:rsidP="000A6A3D">
            <w:pPr>
              <w:pStyle w:val="NormalWeb"/>
              <w:spacing w:before="0" w:beforeAutospacing="0" w:after="0" w:afterAutospacing="0"/>
              <w:rPr>
                <w:rStyle w:val="Strong"/>
              </w:rPr>
            </w:pPr>
            <w:r w:rsidRPr="000A6A3D">
              <w:rPr>
                <w:rStyle w:val="Strong"/>
              </w:rPr>
              <w:lastRenderedPageBreak/>
              <w:t>Cách gọi tên:</w:t>
            </w:r>
          </w:p>
          <w:p w14:paraId="65FF3E34"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dương: cation + tên kim loại</w:t>
            </w:r>
          </w:p>
          <w:p w14:paraId="0C0231AA"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âm: anion + tên gốc axit (trừ O</w:t>
            </w:r>
            <w:r w:rsidRPr="000A6A3D">
              <w:rPr>
                <w:rStyle w:val="Strong"/>
                <w:b w:val="0"/>
                <w:vertAlign w:val="superscript"/>
              </w:rPr>
              <w:t>2-</w:t>
            </w:r>
            <w:r w:rsidRPr="000A6A3D">
              <w:rPr>
                <w:rStyle w:val="Strong"/>
                <w:b w:val="0"/>
              </w:rPr>
              <w:t xml:space="preserve"> được gọi là anion oxit)</w:t>
            </w:r>
          </w:p>
          <w:p w14:paraId="4B37FD9B" w14:textId="52C1A957" w:rsidR="00A42BBB" w:rsidRPr="000A6A3D" w:rsidRDefault="00252853" w:rsidP="000A6A3D">
            <w:pPr>
              <w:tabs>
                <w:tab w:val="left" w:leader="dot" w:pos="9498"/>
              </w:tabs>
              <w:rPr>
                <w:b/>
              </w:rPr>
            </w:pPr>
            <w:r w:rsidRPr="000A6A3D">
              <w:rPr>
                <w:b/>
              </w:rPr>
              <w:t>1.</w:t>
            </w:r>
            <w:r w:rsidR="00A42BBB" w:rsidRPr="000A6A3D">
              <w:rPr>
                <w:b/>
              </w:rPr>
              <w:t>2. Ion đơn nguyên tử và ion đa nguyên tử</w:t>
            </w:r>
          </w:p>
          <w:p w14:paraId="3E08FBA6" w14:textId="77777777" w:rsidR="00A42BBB" w:rsidRPr="000A6A3D" w:rsidRDefault="00A42BBB" w:rsidP="000A6A3D">
            <w:pPr>
              <w:pStyle w:val="NormalWeb"/>
              <w:spacing w:before="0" w:beforeAutospacing="0" w:after="0" w:afterAutospacing="0"/>
            </w:pPr>
            <w:r w:rsidRPr="000A6A3D">
              <w:t>Ion đơn nguyên tử là các ion tạo nên từ một nguyên tử.</w:t>
            </w:r>
          </w:p>
          <w:p w14:paraId="79AAEF0F" w14:textId="67EAEC29" w:rsidR="00A42BBB" w:rsidRPr="000A6A3D" w:rsidRDefault="00A42BBB" w:rsidP="000A6A3D">
            <w:pPr>
              <w:pStyle w:val="NormalWeb"/>
              <w:spacing w:before="0" w:beforeAutospacing="0" w:after="0" w:afterAutospacing="0"/>
              <w:rPr>
                <w:lang w:val="it-IT"/>
              </w:rPr>
            </w:pPr>
            <w:r w:rsidRPr="000A6A3D">
              <w:rPr>
                <w:i/>
                <w:lang w:val="it-IT"/>
              </w:rPr>
              <w:t>Thí dụ:</w:t>
            </w:r>
            <w:r w:rsidRPr="000A6A3D">
              <w:rPr>
                <w:lang w:val="it-IT"/>
              </w:rPr>
              <w:t xml:space="preserve"> </w:t>
            </w:r>
            <w:r w:rsidRPr="000A6A3D">
              <w:t>cation</w:t>
            </w:r>
            <w:r w:rsidRPr="000A6A3D">
              <w:rPr>
                <w:lang w:val="it-IT"/>
              </w:rPr>
              <w:t xml:space="preserve"> Li</w:t>
            </w:r>
            <w:r w:rsidRPr="000A6A3D">
              <w:rPr>
                <w:vertAlign w:val="superscript"/>
                <w:lang w:val="it-IT"/>
              </w:rPr>
              <w:t>+</w:t>
            </w:r>
            <w:r w:rsidRPr="000A6A3D">
              <w:rPr>
                <w:lang w:val="it-IT"/>
              </w:rPr>
              <w:t>, Na</w:t>
            </w:r>
            <w:r w:rsidRPr="000A6A3D">
              <w:rPr>
                <w:vertAlign w:val="superscript"/>
                <w:lang w:val="it-IT"/>
              </w:rPr>
              <w:t>+</w:t>
            </w:r>
            <w:r w:rsidRPr="000A6A3D">
              <w:rPr>
                <w:lang w:val="it-IT"/>
              </w:rPr>
              <w:t xml:space="preserve"> và </w:t>
            </w:r>
            <w:r w:rsidRPr="000A6A3D">
              <w:rPr>
                <w:rStyle w:val="Strong"/>
                <w:b w:val="0"/>
              </w:rPr>
              <w:t>anion</w:t>
            </w:r>
            <w:r w:rsidRPr="000A6A3D">
              <w:rPr>
                <w:lang w:val="it-IT"/>
              </w:rPr>
              <w:t xml:space="preserve"> F</w:t>
            </w:r>
            <w:r w:rsidRPr="000A6A3D">
              <w:rPr>
                <w:vertAlign w:val="superscript"/>
                <w:lang w:val="it-IT"/>
              </w:rPr>
              <w:t>-</w:t>
            </w:r>
            <w:r w:rsidRPr="000A6A3D">
              <w:rPr>
                <w:lang w:val="it-IT"/>
              </w:rPr>
              <w:t>, S</w:t>
            </w:r>
            <w:r w:rsidRPr="000A6A3D">
              <w:rPr>
                <w:vertAlign w:val="superscript"/>
                <w:lang w:val="it-IT"/>
              </w:rPr>
              <w:t>2-</w:t>
            </w:r>
            <w:r w:rsidRPr="000A6A3D">
              <w:rPr>
                <w:lang w:val="it-IT"/>
              </w:rPr>
              <w:t>.</w:t>
            </w:r>
          </w:p>
          <w:p w14:paraId="2DA217E6" w14:textId="77777777" w:rsidR="00A42BBB" w:rsidRPr="000A6A3D" w:rsidRDefault="00A42BBB" w:rsidP="000A6A3D">
            <w:pPr>
              <w:pStyle w:val="NormalWeb"/>
              <w:spacing w:before="0" w:beforeAutospacing="0" w:after="0" w:afterAutospacing="0"/>
              <w:rPr>
                <w:vertAlign w:val="superscript"/>
                <w:lang w:val="it-IT"/>
              </w:rPr>
            </w:pPr>
            <w:r w:rsidRPr="000A6A3D">
              <w:rPr>
                <w:lang w:val="it-IT"/>
              </w:rPr>
              <w:t xml:space="preserve">Ion đa nguyên tử là những nhóm nguyên tử mang điện tích dương hay âm. </w:t>
            </w:r>
            <w:r w:rsidRPr="000A6A3D">
              <w:rPr>
                <w:lang w:val="it-IT"/>
              </w:rPr>
              <w:br/>
              <w:t>Cation amoni NH</w:t>
            </w:r>
            <w:r w:rsidRPr="000A6A3D">
              <w:rPr>
                <w:vertAlign w:val="subscript"/>
                <w:lang w:val="it-IT"/>
              </w:rPr>
              <w:t>4</w:t>
            </w:r>
            <w:r w:rsidRPr="000A6A3D">
              <w:rPr>
                <w:vertAlign w:val="superscript"/>
                <w:lang w:val="it-IT"/>
              </w:rPr>
              <w:t>+</w:t>
            </w:r>
            <w:r w:rsidRPr="000A6A3D">
              <w:rPr>
                <w:lang w:val="it-IT"/>
              </w:rPr>
              <w:t xml:space="preserve">, </w:t>
            </w:r>
            <w:r w:rsidRPr="000A6A3D">
              <w:rPr>
                <w:rStyle w:val="Strong"/>
                <w:b w:val="0"/>
              </w:rPr>
              <w:t>anion</w:t>
            </w:r>
            <w:r w:rsidRPr="000A6A3D">
              <w:rPr>
                <w:lang w:val="it-IT"/>
              </w:rPr>
              <w:t xml:space="preserve"> hiđroxit OH</w:t>
            </w:r>
            <w:r w:rsidRPr="000A6A3D">
              <w:rPr>
                <w:vertAlign w:val="superscript"/>
                <w:lang w:val="it-IT"/>
              </w:rPr>
              <w:t>-</w:t>
            </w:r>
            <w:r w:rsidRPr="000A6A3D">
              <w:rPr>
                <w:lang w:val="it-IT"/>
              </w:rPr>
              <w:t xml:space="preserve">, </w:t>
            </w:r>
            <w:r w:rsidRPr="000A6A3D">
              <w:rPr>
                <w:rStyle w:val="Strong"/>
                <w:b w:val="0"/>
              </w:rPr>
              <w:t>anion sunfat</w:t>
            </w:r>
            <w:r w:rsidRPr="000A6A3D">
              <w:rPr>
                <w:lang w:val="it-IT"/>
              </w:rPr>
              <w:t xml:space="preserve"> SO</w:t>
            </w:r>
            <w:r w:rsidRPr="000A6A3D">
              <w:rPr>
                <w:vertAlign w:val="subscript"/>
                <w:lang w:val="it-IT"/>
              </w:rPr>
              <w:t>4</w:t>
            </w:r>
            <w:r w:rsidRPr="000A6A3D">
              <w:rPr>
                <w:vertAlign w:val="superscript"/>
                <w:lang w:val="it-IT"/>
              </w:rPr>
              <w:t>2-</w:t>
            </w:r>
          </w:p>
          <w:p w14:paraId="3E7B995D" w14:textId="55FE8F9A" w:rsidR="00A42BBB" w:rsidRPr="000A6A3D" w:rsidRDefault="00252853" w:rsidP="000A6A3D">
            <w:pPr>
              <w:tabs>
                <w:tab w:val="left" w:leader="dot" w:pos="9498"/>
              </w:tabs>
              <w:rPr>
                <w:b/>
                <w:bCs/>
                <w:lang w:val="it-IT"/>
              </w:rPr>
            </w:pPr>
            <w:r w:rsidRPr="000A6A3D">
              <w:rPr>
                <w:b/>
                <w:bCs/>
                <w:lang w:val="it-IT"/>
              </w:rPr>
              <w:t>2</w:t>
            </w:r>
            <w:r w:rsidR="00A42BBB" w:rsidRPr="000A6A3D">
              <w:rPr>
                <w:b/>
                <w:bCs/>
                <w:lang w:val="it-IT"/>
              </w:rPr>
              <w:t>. Sự tạo thành liên kết ion</w:t>
            </w:r>
          </w:p>
          <w:p w14:paraId="26B75137" w14:textId="77777777" w:rsidR="00A42BBB" w:rsidRPr="000A6A3D" w:rsidRDefault="00A42BBB" w:rsidP="000A6A3D">
            <w:pPr>
              <w:pStyle w:val="NormalWeb"/>
              <w:spacing w:before="0" w:beforeAutospacing="0" w:after="0" w:afterAutospacing="0"/>
              <w:rPr>
                <w:lang w:val="it-IT"/>
              </w:rPr>
            </w:pPr>
            <w:r w:rsidRPr="000A6A3D">
              <w:rPr>
                <w:i/>
                <w:lang w:val="it-IT"/>
              </w:rPr>
              <w:t xml:space="preserve">Thí dụ: </w:t>
            </w:r>
            <w:r w:rsidRPr="000A6A3D">
              <w:rPr>
                <w:lang w:val="it-IT"/>
              </w:rPr>
              <w:t>Xét sự hình thành liên kết giữa nguyên tử Na và nguyên tử Cl.</w:t>
            </w:r>
          </w:p>
          <w:p w14:paraId="61B368F2" w14:textId="2FE4DF55" w:rsidR="00A42BBB" w:rsidRPr="000A6A3D" w:rsidRDefault="00A42BBB" w:rsidP="000A6A3D">
            <w:pPr>
              <w:pStyle w:val="NormalWeb"/>
              <w:spacing w:before="0" w:beforeAutospacing="0" w:after="0" w:afterAutospacing="0"/>
              <w:ind w:firstLine="720"/>
              <w:rPr>
                <w:lang w:val="it-IT"/>
              </w:rPr>
            </w:pPr>
            <w:r w:rsidRPr="000A6A3D">
              <w:rPr>
                <w:lang w:val="it-IT"/>
              </w:rPr>
              <w:t>Na</w:t>
            </w:r>
            <w:r w:rsidRPr="000A6A3D">
              <w:rPr>
                <w:lang w:val="it-IT"/>
              </w:rPr>
              <w:tab/>
            </w:r>
            <w:r w:rsidR="00412A8E" w:rsidRPr="000A6A3D">
              <w:rPr>
                <w:lang w:val="it-IT"/>
              </w:rPr>
              <w:t xml:space="preserve">  </w:t>
            </w:r>
            <w:r w:rsidRPr="000A6A3D">
              <w:sym w:font="Symbol" w:char="F0AE"/>
            </w:r>
            <w:r w:rsidRPr="000A6A3D">
              <w:rPr>
                <w:lang w:val="it-IT"/>
              </w:rPr>
              <w:t xml:space="preserve"> Na</w:t>
            </w:r>
            <w:r w:rsidRPr="000A6A3D">
              <w:rPr>
                <w:vertAlign w:val="superscript"/>
                <w:lang w:val="it-IT"/>
              </w:rPr>
              <w:t>+</w:t>
            </w:r>
            <w:r w:rsidRPr="000A6A3D">
              <w:rPr>
                <w:lang w:val="it-IT"/>
              </w:rPr>
              <w:t xml:space="preserve"> + 1 e</w:t>
            </w:r>
            <w:r w:rsidRPr="000A6A3D">
              <w:rPr>
                <w:lang w:val="it-IT"/>
              </w:rPr>
              <w:tab/>
            </w:r>
            <w:r w:rsidRPr="000A6A3D">
              <w:rPr>
                <w:lang w:val="it-IT"/>
              </w:rPr>
              <w:tab/>
            </w:r>
            <w:r w:rsidRPr="000A6A3D">
              <w:rPr>
                <w:lang w:val="it-IT"/>
              </w:rPr>
              <w:tab/>
            </w:r>
            <w:r w:rsidRPr="000A6A3D">
              <w:t xml:space="preserve">Cl + 1 e </w:t>
            </w:r>
            <w:r w:rsidRPr="000A6A3D">
              <w:sym w:font="Symbol" w:char="F0AE"/>
            </w:r>
            <w:r w:rsidRPr="000A6A3D">
              <w:t xml:space="preserve"> Cl</w:t>
            </w:r>
            <w:r w:rsidRPr="000A6A3D">
              <w:rPr>
                <w:vertAlign w:val="superscript"/>
              </w:rPr>
              <w:t xml:space="preserve"> – </w:t>
            </w:r>
          </w:p>
          <w:p w14:paraId="3ACDEE12" w14:textId="77777777" w:rsidR="00A42BBB" w:rsidRPr="000A6A3D" w:rsidRDefault="00A42BBB" w:rsidP="000A6A3D">
            <w:pPr>
              <w:pStyle w:val="NormalWeb"/>
              <w:spacing w:before="0" w:beforeAutospacing="0" w:after="0" w:afterAutospacing="0"/>
              <w:rPr>
                <w:lang w:val="pt-BR"/>
              </w:rPr>
            </w:pPr>
            <w:r w:rsidRPr="000A6A3D">
              <w:rPr>
                <w:lang w:val="pt-BR"/>
              </w:rPr>
              <w:t>Hai ion được tạo thành mang điện tích ngược dấu hút nhau bằng lực hút tĩnh điện, tạo nên phân tử NaCl.</w:t>
            </w:r>
          </w:p>
          <w:p w14:paraId="6C1A4F22" w14:textId="77777777" w:rsidR="007A6F0B" w:rsidRDefault="00A42BBB" w:rsidP="000A6A3D">
            <w:pPr>
              <w:pStyle w:val="NormalWeb"/>
              <w:spacing w:before="0" w:beforeAutospacing="0" w:after="0" w:afterAutospacing="0"/>
              <w:ind w:left="720"/>
              <w:rPr>
                <w:lang w:val="pt-BR"/>
              </w:rPr>
            </w:pPr>
            <w:r w:rsidRPr="000A6A3D">
              <w:rPr>
                <w:lang w:val="pt-BR"/>
              </w:rPr>
              <w:t>Na</w:t>
            </w:r>
            <w:r w:rsidRPr="000A6A3D">
              <w:rPr>
                <w:vertAlign w:val="superscript"/>
                <w:lang w:val="pt-BR"/>
              </w:rPr>
              <w:t>+</w:t>
            </w:r>
            <w:r w:rsidRPr="000A6A3D">
              <w:rPr>
                <w:lang w:val="pt-BR"/>
              </w:rPr>
              <w:t xml:space="preserve"> + Cl</w:t>
            </w:r>
            <w:r w:rsidRPr="000A6A3D">
              <w:rPr>
                <w:vertAlign w:val="superscript"/>
                <w:lang w:val="pt-BR"/>
              </w:rPr>
              <w:t xml:space="preserve"> - </w:t>
            </w:r>
            <w:r w:rsidRPr="000A6A3D">
              <w:rPr>
                <w:lang w:val="pt-BR"/>
              </w:rPr>
              <w:t xml:space="preserve"> </w:t>
            </w:r>
            <w:r w:rsidRPr="000A6A3D">
              <w:rPr>
                <w:lang w:val="pt-BR"/>
              </w:rPr>
              <w:sym w:font="Symbol" w:char="F0AE"/>
            </w:r>
            <w:r w:rsidRPr="000A6A3D">
              <w:rPr>
                <w:lang w:val="pt-BR"/>
              </w:rPr>
              <w:t xml:space="preserve"> NaCl</w:t>
            </w:r>
          </w:p>
          <w:p w14:paraId="440FDFF1" w14:textId="77777777" w:rsidR="00462B57" w:rsidRPr="002D6435" w:rsidRDefault="00462B57" w:rsidP="00462B57">
            <w:pPr>
              <w:pStyle w:val="NormalWeb"/>
              <w:spacing w:before="120" w:beforeAutospacing="0" w:after="0" w:afterAutospacing="0"/>
              <w:rPr>
                <w:sz w:val="26"/>
                <w:szCs w:val="26"/>
                <w:lang w:val="pt-BR"/>
              </w:rPr>
            </w:pPr>
            <w:r>
              <w:rPr>
                <w:lang w:val="nb-NO"/>
              </w:rPr>
              <w:t xml:space="preserve">Vậy: </w:t>
            </w:r>
            <w:r w:rsidRPr="002D6435">
              <w:rPr>
                <w:sz w:val="26"/>
                <w:szCs w:val="26"/>
                <w:lang w:val="pt-BR"/>
              </w:rPr>
              <w:t>Liên kết ion là liên kết được hình thành bởi lực hút tĩnh điện giữa các ion mang điện tích trái dấu.</w:t>
            </w:r>
          </w:p>
          <w:p w14:paraId="395371F7" w14:textId="0AFDC233" w:rsidR="00462B57" w:rsidRPr="000A6A3D" w:rsidRDefault="00462B57" w:rsidP="00462B57">
            <w:pPr>
              <w:pStyle w:val="NormalWeb"/>
              <w:spacing w:before="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47DA3C" w14:textId="77777777" w:rsidR="007A6F0B" w:rsidRPr="000A6A3D" w:rsidRDefault="007A6F0B" w:rsidP="000A6A3D">
            <w:pPr>
              <w:rPr>
                <w:lang w:val="nb-NO"/>
              </w:rPr>
            </w:pPr>
          </w:p>
          <w:p w14:paraId="4C8C10E7" w14:textId="77777777" w:rsidR="007A6F0B" w:rsidRPr="000A6A3D" w:rsidRDefault="007A6F0B" w:rsidP="000A6A3D">
            <w:pPr>
              <w:rPr>
                <w:lang w:val="nb-NO"/>
              </w:rPr>
            </w:pPr>
          </w:p>
          <w:p w14:paraId="34715758" w14:textId="77777777" w:rsidR="007A6F0B" w:rsidRPr="000A6A3D" w:rsidRDefault="007A6F0B" w:rsidP="000A6A3D">
            <w:pPr>
              <w:rPr>
                <w:lang w:val="nb-NO"/>
              </w:rPr>
            </w:pPr>
          </w:p>
          <w:p w14:paraId="7B30943F" w14:textId="77777777" w:rsidR="007A6F0B" w:rsidRPr="000A6A3D" w:rsidRDefault="007A6F0B" w:rsidP="000A6A3D">
            <w:pPr>
              <w:rPr>
                <w:lang w:val="de-DE"/>
              </w:rPr>
            </w:pPr>
            <w:r w:rsidRPr="000A6A3D">
              <w:rPr>
                <w:lang w:val="de-DE"/>
              </w:rPr>
              <w:t>Giảng viên trình bày, giải thích nội dung bằng lời và cho thí dụ hình ảnh minh họa.</w:t>
            </w:r>
          </w:p>
          <w:p w14:paraId="11B42775" w14:textId="77777777" w:rsidR="007A6F0B" w:rsidRPr="000A6A3D" w:rsidRDefault="007A6F0B" w:rsidP="000A6A3D">
            <w:pPr>
              <w:rPr>
                <w:lang w:val="nb-NO"/>
              </w:rPr>
            </w:pPr>
          </w:p>
          <w:p w14:paraId="475A5CA4" w14:textId="77777777" w:rsidR="007A6F0B" w:rsidRPr="000A6A3D" w:rsidRDefault="007A6F0B" w:rsidP="000A6A3D">
            <w:pPr>
              <w:rPr>
                <w:lang w:val="nb-NO"/>
              </w:rPr>
            </w:pPr>
            <w:r w:rsidRPr="000A6A3D">
              <w:rPr>
                <w:lang w:val="nb-NO"/>
              </w:rPr>
              <w:t>GV nêu câu hỏi.</w:t>
            </w:r>
          </w:p>
          <w:p w14:paraId="70A0CEB3" w14:textId="77777777" w:rsidR="007A6F0B" w:rsidRPr="000A6A3D" w:rsidRDefault="007A6F0B" w:rsidP="000A6A3D">
            <w:pPr>
              <w:rPr>
                <w:lang w:val="nb-NO"/>
              </w:rPr>
            </w:pPr>
          </w:p>
          <w:p w14:paraId="6426A209" w14:textId="77777777" w:rsidR="007A6F0B" w:rsidRPr="000A6A3D" w:rsidRDefault="007A6F0B" w:rsidP="000A6A3D">
            <w:pPr>
              <w:rPr>
                <w:lang w:val="nb-NO"/>
              </w:rPr>
            </w:pPr>
          </w:p>
          <w:p w14:paraId="39231A99" w14:textId="77777777" w:rsidR="007A6F0B" w:rsidRPr="000A6A3D" w:rsidRDefault="007A6F0B" w:rsidP="000A6A3D">
            <w:pPr>
              <w:rPr>
                <w:lang w:val="nb-NO"/>
              </w:rPr>
            </w:pPr>
          </w:p>
          <w:p w14:paraId="12C02591" w14:textId="77777777" w:rsidR="007A6F0B" w:rsidRPr="000A6A3D" w:rsidRDefault="007A6F0B" w:rsidP="000A6A3D">
            <w:pPr>
              <w:rPr>
                <w:lang w:val="nb-NO"/>
              </w:rPr>
            </w:pPr>
          </w:p>
          <w:p w14:paraId="706DF82D" w14:textId="77777777" w:rsidR="007A6F0B" w:rsidRPr="000A6A3D" w:rsidRDefault="007A6F0B" w:rsidP="000A6A3D">
            <w:pPr>
              <w:rPr>
                <w:lang w:val="nb-NO"/>
              </w:rPr>
            </w:pPr>
          </w:p>
          <w:p w14:paraId="45D6C1A5" w14:textId="77777777" w:rsidR="007A6F0B" w:rsidRPr="000A6A3D" w:rsidRDefault="007A6F0B" w:rsidP="000A6A3D">
            <w:pPr>
              <w:rPr>
                <w:lang w:val="nb-NO"/>
              </w:rPr>
            </w:pPr>
          </w:p>
          <w:p w14:paraId="5ACFB4FA" w14:textId="77777777" w:rsidR="007A6F0B" w:rsidRPr="000A6A3D" w:rsidRDefault="007A6F0B" w:rsidP="000A6A3D">
            <w:pPr>
              <w:rPr>
                <w:lang w:val="nb-NO"/>
              </w:rPr>
            </w:pPr>
          </w:p>
          <w:p w14:paraId="6D5EB315" w14:textId="24EB25AA" w:rsidR="007A6F0B" w:rsidRDefault="007A6F0B" w:rsidP="000A6A3D">
            <w:pPr>
              <w:rPr>
                <w:lang w:val="nb-NO"/>
              </w:rPr>
            </w:pPr>
          </w:p>
          <w:p w14:paraId="6C10AEA4" w14:textId="5708B925" w:rsidR="005859D4" w:rsidRDefault="005859D4" w:rsidP="000A6A3D">
            <w:pPr>
              <w:rPr>
                <w:lang w:val="nb-NO"/>
              </w:rPr>
            </w:pPr>
          </w:p>
          <w:p w14:paraId="04B3AC1E" w14:textId="7BDEAF0C" w:rsidR="005859D4" w:rsidRDefault="005859D4" w:rsidP="000A6A3D">
            <w:pPr>
              <w:rPr>
                <w:lang w:val="nb-NO"/>
              </w:rPr>
            </w:pPr>
          </w:p>
          <w:p w14:paraId="28EE4962" w14:textId="77777777" w:rsidR="005859D4" w:rsidRPr="000A6A3D" w:rsidRDefault="005859D4" w:rsidP="000A6A3D">
            <w:pPr>
              <w:rPr>
                <w:lang w:val="nb-NO"/>
              </w:rPr>
            </w:pPr>
          </w:p>
          <w:p w14:paraId="65092BC8" w14:textId="77777777" w:rsidR="007A6F0B" w:rsidRPr="000A6A3D" w:rsidRDefault="007A6F0B" w:rsidP="000A6A3D">
            <w:pPr>
              <w:rPr>
                <w:lang w:val="nb-NO"/>
              </w:rPr>
            </w:pPr>
          </w:p>
          <w:p w14:paraId="154C56C1" w14:textId="77777777" w:rsidR="005859D4" w:rsidRDefault="005859D4" w:rsidP="000A6A3D">
            <w:pPr>
              <w:rPr>
                <w:lang w:val="de-DE"/>
              </w:rPr>
            </w:pPr>
          </w:p>
          <w:p w14:paraId="691B0F8E" w14:textId="6CD8453C" w:rsidR="005859D4" w:rsidRDefault="005859D4" w:rsidP="000A6A3D">
            <w:pPr>
              <w:rPr>
                <w:lang w:val="de-DE"/>
              </w:rPr>
            </w:pPr>
          </w:p>
          <w:p w14:paraId="3FE4F9F2" w14:textId="77777777" w:rsidR="00B54B71" w:rsidRDefault="00B54B71" w:rsidP="000A6A3D">
            <w:pPr>
              <w:rPr>
                <w:lang w:val="de-DE"/>
              </w:rPr>
            </w:pPr>
          </w:p>
          <w:p w14:paraId="6A1AA31B" w14:textId="2CA8F711" w:rsidR="007A6F0B" w:rsidRPr="000A6A3D" w:rsidRDefault="007A6F0B" w:rsidP="000A6A3D">
            <w:pPr>
              <w:rPr>
                <w:lang w:val="de-DE"/>
              </w:rPr>
            </w:pPr>
            <w:r w:rsidRPr="000A6A3D">
              <w:rPr>
                <w:lang w:val="de-DE"/>
              </w:rPr>
              <w:t>Giảng viên trình bày, giải thích nội dung bằng lời và cho thí dụ minh họa.</w:t>
            </w:r>
          </w:p>
          <w:p w14:paraId="1AF0365A" w14:textId="77777777" w:rsidR="007A6F0B" w:rsidRPr="000A6A3D" w:rsidRDefault="007A6F0B" w:rsidP="000A6A3D">
            <w:pPr>
              <w:rPr>
                <w:lang w:val="nb-NO"/>
              </w:rPr>
            </w:pPr>
          </w:p>
          <w:p w14:paraId="13230BCA" w14:textId="436C952F" w:rsidR="007A6F0B" w:rsidRPr="000A6A3D" w:rsidRDefault="007A6F0B" w:rsidP="000A6A3D">
            <w:pPr>
              <w:rPr>
                <w:lang w:val="nb-NO"/>
              </w:rPr>
            </w:pPr>
            <w:r w:rsidRPr="000A6A3D">
              <w:rPr>
                <w:lang w:val="nb-NO"/>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2880798" w14:textId="77777777" w:rsidR="007A6F0B" w:rsidRPr="000A6A3D" w:rsidRDefault="007A6F0B" w:rsidP="000A6A3D">
            <w:pPr>
              <w:rPr>
                <w:lang w:val="nb-NO"/>
              </w:rPr>
            </w:pPr>
          </w:p>
          <w:p w14:paraId="7798296F" w14:textId="77777777" w:rsidR="007A6F0B" w:rsidRPr="000A6A3D" w:rsidRDefault="007A6F0B" w:rsidP="000A6A3D">
            <w:pPr>
              <w:rPr>
                <w:lang w:val="nb-NO"/>
              </w:rPr>
            </w:pPr>
          </w:p>
          <w:p w14:paraId="237A71A6" w14:textId="77777777" w:rsidR="007A6F0B" w:rsidRPr="000A6A3D" w:rsidRDefault="007A6F0B" w:rsidP="000A6A3D">
            <w:pPr>
              <w:rPr>
                <w:lang w:val="nb-NO"/>
              </w:rPr>
            </w:pPr>
          </w:p>
          <w:p w14:paraId="2B66BD8E" w14:textId="77777777" w:rsidR="007A6F0B" w:rsidRPr="000A6A3D" w:rsidRDefault="007A6F0B" w:rsidP="000A6A3D">
            <w:pPr>
              <w:rPr>
                <w:lang w:val="nb-NO"/>
              </w:rPr>
            </w:pPr>
            <w:r w:rsidRPr="000A6A3D">
              <w:rPr>
                <w:lang w:val="nb-NO"/>
              </w:rPr>
              <w:t>HS theo dõi, ghi bài.</w:t>
            </w:r>
          </w:p>
          <w:p w14:paraId="1F82B8AB" w14:textId="77777777" w:rsidR="007A6F0B" w:rsidRPr="000A6A3D" w:rsidRDefault="007A6F0B" w:rsidP="000A6A3D">
            <w:pPr>
              <w:rPr>
                <w:lang w:val="nb-NO"/>
              </w:rPr>
            </w:pPr>
          </w:p>
          <w:p w14:paraId="74F347EB" w14:textId="77777777" w:rsidR="007A6F0B" w:rsidRPr="000A6A3D" w:rsidRDefault="007A6F0B" w:rsidP="000A6A3D">
            <w:pPr>
              <w:rPr>
                <w:lang w:val="nb-NO"/>
              </w:rPr>
            </w:pPr>
          </w:p>
          <w:p w14:paraId="341AED5F" w14:textId="77777777" w:rsidR="007A6F0B" w:rsidRPr="000A6A3D" w:rsidRDefault="007A6F0B" w:rsidP="000A6A3D">
            <w:pPr>
              <w:rPr>
                <w:lang w:val="nb-NO"/>
              </w:rPr>
            </w:pPr>
          </w:p>
          <w:p w14:paraId="6449A47D" w14:textId="77777777" w:rsidR="005859D4" w:rsidRDefault="005859D4" w:rsidP="000A6A3D">
            <w:pPr>
              <w:rPr>
                <w:lang w:val="nb-NO"/>
              </w:rPr>
            </w:pPr>
          </w:p>
          <w:p w14:paraId="081117AD" w14:textId="52A37844" w:rsidR="007A6F0B" w:rsidRPr="000A6A3D" w:rsidRDefault="007A6F0B" w:rsidP="000A6A3D">
            <w:pPr>
              <w:rPr>
                <w:lang w:val="nb-NO"/>
              </w:rPr>
            </w:pPr>
            <w:r w:rsidRPr="000A6A3D">
              <w:rPr>
                <w:lang w:val="nb-NO"/>
              </w:rPr>
              <w:t>HS t</w:t>
            </w:r>
            <w:r w:rsidRPr="000A6A3D">
              <w:rPr>
                <w:lang w:val="de-DE"/>
              </w:rPr>
              <w:t>rả lời các câu hỏi.</w:t>
            </w:r>
          </w:p>
          <w:p w14:paraId="12C60A3D" w14:textId="77777777" w:rsidR="007A6F0B" w:rsidRPr="000A6A3D" w:rsidRDefault="007A6F0B" w:rsidP="000A6A3D">
            <w:pPr>
              <w:rPr>
                <w:lang w:val="nb-NO"/>
              </w:rPr>
            </w:pPr>
          </w:p>
          <w:p w14:paraId="52837716" w14:textId="77777777" w:rsidR="007A6F0B" w:rsidRPr="000A6A3D" w:rsidRDefault="007A6F0B" w:rsidP="000A6A3D">
            <w:pPr>
              <w:rPr>
                <w:lang w:val="nb-NO"/>
              </w:rPr>
            </w:pPr>
          </w:p>
          <w:p w14:paraId="187C7849" w14:textId="77777777" w:rsidR="007A6F0B" w:rsidRPr="000A6A3D" w:rsidRDefault="007A6F0B" w:rsidP="000A6A3D">
            <w:pPr>
              <w:rPr>
                <w:lang w:val="nb-NO"/>
              </w:rPr>
            </w:pPr>
          </w:p>
          <w:p w14:paraId="7A1F5492" w14:textId="77777777" w:rsidR="007A6F0B" w:rsidRPr="000A6A3D" w:rsidRDefault="007A6F0B" w:rsidP="000A6A3D">
            <w:pPr>
              <w:rPr>
                <w:lang w:val="nb-NO"/>
              </w:rPr>
            </w:pPr>
          </w:p>
          <w:p w14:paraId="1EFC4CE4" w14:textId="77777777" w:rsidR="007A6F0B" w:rsidRPr="000A6A3D" w:rsidRDefault="007A6F0B" w:rsidP="000A6A3D">
            <w:pPr>
              <w:rPr>
                <w:lang w:val="nb-NO"/>
              </w:rPr>
            </w:pPr>
          </w:p>
          <w:p w14:paraId="501E9760" w14:textId="77777777" w:rsidR="007A6F0B" w:rsidRPr="000A6A3D" w:rsidRDefault="007A6F0B" w:rsidP="000A6A3D">
            <w:pPr>
              <w:rPr>
                <w:lang w:val="nb-NO"/>
              </w:rPr>
            </w:pPr>
          </w:p>
          <w:p w14:paraId="40A221D4" w14:textId="77777777" w:rsidR="007A6F0B" w:rsidRPr="000A6A3D" w:rsidRDefault="007A6F0B" w:rsidP="000A6A3D">
            <w:pPr>
              <w:rPr>
                <w:lang w:val="nb-NO"/>
              </w:rPr>
            </w:pPr>
          </w:p>
          <w:p w14:paraId="26F8A7B2" w14:textId="58820F57" w:rsidR="007A6F0B" w:rsidRDefault="007A6F0B" w:rsidP="000A6A3D">
            <w:pPr>
              <w:rPr>
                <w:lang w:val="nb-NO"/>
              </w:rPr>
            </w:pPr>
          </w:p>
          <w:p w14:paraId="1093552D" w14:textId="7F374748" w:rsidR="005859D4" w:rsidRDefault="005859D4" w:rsidP="000A6A3D">
            <w:pPr>
              <w:rPr>
                <w:lang w:val="nb-NO"/>
              </w:rPr>
            </w:pPr>
          </w:p>
          <w:p w14:paraId="06B68E3F" w14:textId="247BA862" w:rsidR="005859D4" w:rsidRDefault="005859D4" w:rsidP="000A6A3D">
            <w:pPr>
              <w:rPr>
                <w:lang w:val="nb-NO"/>
              </w:rPr>
            </w:pPr>
          </w:p>
          <w:p w14:paraId="36F7727F" w14:textId="77777777" w:rsidR="005859D4" w:rsidRPr="000A6A3D" w:rsidRDefault="005859D4" w:rsidP="000A6A3D">
            <w:pPr>
              <w:rPr>
                <w:lang w:val="nb-NO"/>
              </w:rPr>
            </w:pPr>
          </w:p>
          <w:p w14:paraId="7B828220" w14:textId="4E30A642" w:rsidR="007A6F0B" w:rsidRDefault="007A6F0B" w:rsidP="000A6A3D">
            <w:pPr>
              <w:rPr>
                <w:lang w:val="nb-NO"/>
              </w:rPr>
            </w:pPr>
          </w:p>
          <w:p w14:paraId="3B670C7E" w14:textId="7B57016E" w:rsidR="005859D4" w:rsidRDefault="005859D4" w:rsidP="000A6A3D">
            <w:pPr>
              <w:rPr>
                <w:lang w:val="nb-NO"/>
              </w:rPr>
            </w:pPr>
          </w:p>
          <w:p w14:paraId="53DED9FD" w14:textId="77777777" w:rsidR="005859D4" w:rsidRPr="000A6A3D" w:rsidRDefault="005859D4" w:rsidP="000A6A3D">
            <w:pPr>
              <w:rPr>
                <w:lang w:val="nb-NO"/>
              </w:rPr>
            </w:pPr>
          </w:p>
          <w:p w14:paraId="58C6FB30" w14:textId="77777777" w:rsidR="007A6F0B" w:rsidRPr="000A6A3D" w:rsidRDefault="007A6F0B" w:rsidP="000A6A3D">
            <w:pPr>
              <w:rPr>
                <w:lang w:val="nb-NO"/>
              </w:rPr>
            </w:pPr>
            <w:r w:rsidRPr="000A6A3D">
              <w:rPr>
                <w:lang w:val="nb-NO"/>
              </w:rPr>
              <w:t xml:space="preserve">HS theo dõi, ghi bài </w:t>
            </w:r>
          </w:p>
          <w:p w14:paraId="649F3A20" w14:textId="77777777" w:rsidR="007A6F0B" w:rsidRPr="000A6A3D" w:rsidRDefault="007A6F0B" w:rsidP="000A6A3D">
            <w:pPr>
              <w:rPr>
                <w:lang w:val="nb-NO"/>
              </w:rPr>
            </w:pPr>
          </w:p>
          <w:p w14:paraId="4B85C7B9" w14:textId="77777777" w:rsidR="007A6F0B" w:rsidRPr="000A6A3D" w:rsidRDefault="007A6F0B" w:rsidP="000A6A3D">
            <w:pPr>
              <w:rPr>
                <w:lang w:val="nb-NO"/>
              </w:rPr>
            </w:pPr>
          </w:p>
          <w:p w14:paraId="664BE5D6" w14:textId="77777777" w:rsidR="007A6F0B" w:rsidRPr="000A6A3D" w:rsidRDefault="007A6F0B" w:rsidP="000A6A3D">
            <w:pPr>
              <w:rPr>
                <w:lang w:val="nb-NO"/>
              </w:rPr>
            </w:pPr>
          </w:p>
          <w:p w14:paraId="5DE3C4EC" w14:textId="77777777" w:rsidR="007A6F0B" w:rsidRPr="000A6A3D" w:rsidRDefault="007A6F0B"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7A6F0B" w:rsidRPr="000A6A3D" w:rsidRDefault="007A6F0B" w:rsidP="000A6A3D">
            <w:pPr>
              <w:rPr>
                <w:lang w:val="nb-NO"/>
              </w:rPr>
            </w:pPr>
          </w:p>
          <w:p w14:paraId="746715A0" w14:textId="77777777" w:rsidR="004C020D" w:rsidRPr="000A6A3D" w:rsidRDefault="004C020D" w:rsidP="000A6A3D">
            <w:pPr>
              <w:jc w:val="center"/>
              <w:rPr>
                <w:lang w:val="pt-BR"/>
              </w:rPr>
            </w:pPr>
          </w:p>
          <w:p w14:paraId="0C31BDCF" w14:textId="4D97D57A" w:rsidR="00014552" w:rsidRPr="000A6A3D" w:rsidRDefault="00014552" w:rsidP="00014552">
            <w:pPr>
              <w:jc w:val="center"/>
              <w:rPr>
                <w:lang w:val="pt-BR"/>
              </w:rPr>
            </w:pPr>
            <w:r>
              <w:rPr>
                <w:lang w:val="pt-BR"/>
              </w:rPr>
              <w:t>3</w:t>
            </w:r>
            <w:r w:rsidRPr="000A6A3D">
              <w:rPr>
                <w:lang w:val="pt-BR"/>
              </w:rPr>
              <w:t>8</w:t>
            </w:r>
          </w:p>
          <w:p w14:paraId="6B4B6C76" w14:textId="77777777" w:rsidR="00014552" w:rsidRPr="000A6A3D" w:rsidRDefault="00014552" w:rsidP="00014552">
            <w:pPr>
              <w:jc w:val="center"/>
              <w:rPr>
                <w:lang w:val="pt-BR"/>
              </w:rPr>
            </w:pPr>
            <w:r w:rsidRPr="000A6A3D">
              <w:rPr>
                <w:lang w:val="pt-BR"/>
              </w:rPr>
              <w:t>phút</w:t>
            </w:r>
          </w:p>
          <w:p w14:paraId="3A4F877B" w14:textId="77777777" w:rsidR="007A6F0B" w:rsidRPr="000A6A3D" w:rsidRDefault="007A6F0B" w:rsidP="000A6A3D">
            <w:pPr>
              <w:jc w:val="center"/>
              <w:rPr>
                <w:lang w:val="pt-BR"/>
              </w:rPr>
            </w:pPr>
          </w:p>
          <w:p w14:paraId="180D5865" w14:textId="77777777" w:rsidR="007A6F0B" w:rsidRPr="000A6A3D" w:rsidRDefault="007A6F0B" w:rsidP="000A6A3D">
            <w:pPr>
              <w:jc w:val="center"/>
              <w:rPr>
                <w:lang w:val="pt-BR"/>
              </w:rPr>
            </w:pPr>
          </w:p>
          <w:p w14:paraId="5304E4F2" w14:textId="77777777" w:rsidR="007A6F0B" w:rsidRPr="000A6A3D" w:rsidRDefault="007A6F0B" w:rsidP="000A6A3D">
            <w:pPr>
              <w:jc w:val="center"/>
              <w:rPr>
                <w:lang w:val="pt-BR"/>
              </w:rPr>
            </w:pPr>
          </w:p>
          <w:p w14:paraId="7DCFF1F9" w14:textId="77777777" w:rsidR="007A6F0B" w:rsidRPr="000A6A3D" w:rsidRDefault="007A6F0B" w:rsidP="000A6A3D">
            <w:pPr>
              <w:jc w:val="center"/>
              <w:rPr>
                <w:lang w:val="pt-BR"/>
              </w:rPr>
            </w:pPr>
          </w:p>
          <w:p w14:paraId="2D82EA66" w14:textId="77777777" w:rsidR="007A6F0B" w:rsidRPr="000A6A3D" w:rsidRDefault="007A6F0B" w:rsidP="000A6A3D">
            <w:pPr>
              <w:jc w:val="center"/>
              <w:rPr>
                <w:lang w:val="pt-BR"/>
              </w:rPr>
            </w:pPr>
          </w:p>
          <w:p w14:paraId="12671829" w14:textId="77777777" w:rsidR="007A6F0B" w:rsidRPr="000A6A3D" w:rsidRDefault="007A6F0B" w:rsidP="000A6A3D">
            <w:pPr>
              <w:jc w:val="center"/>
              <w:rPr>
                <w:lang w:val="pt-BR"/>
              </w:rPr>
            </w:pPr>
          </w:p>
          <w:p w14:paraId="18168CDA" w14:textId="77777777" w:rsidR="007A6F0B" w:rsidRPr="000A6A3D" w:rsidRDefault="007A6F0B" w:rsidP="000A6A3D">
            <w:pPr>
              <w:jc w:val="center"/>
              <w:rPr>
                <w:lang w:val="pt-BR"/>
              </w:rPr>
            </w:pPr>
          </w:p>
          <w:p w14:paraId="34264443" w14:textId="77777777" w:rsidR="007A6F0B" w:rsidRPr="000A6A3D" w:rsidRDefault="007A6F0B" w:rsidP="000A6A3D">
            <w:pPr>
              <w:jc w:val="center"/>
              <w:rPr>
                <w:lang w:val="pt-BR"/>
              </w:rPr>
            </w:pPr>
          </w:p>
          <w:p w14:paraId="3B15999A" w14:textId="77777777" w:rsidR="007A6F0B" w:rsidRPr="000A6A3D" w:rsidRDefault="007A6F0B" w:rsidP="000A6A3D">
            <w:pPr>
              <w:jc w:val="center"/>
              <w:rPr>
                <w:lang w:val="pt-BR"/>
              </w:rPr>
            </w:pPr>
          </w:p>
          <w:p w14:paraId="46B28BED" w14:textId="77777777" w:rsidR="007A6F0B" w:rsidRPr="000A6A3D" w:rsidRDefault="007A6F0B" w:rsidP="000A6A3D">
            <w:pPr>
              <w:jc w:val="center"/>
              <w:rPr>
                <w:lang w:val="pt-BR"/>
              </w:rPr>
            </w:pPr>
          </w:p>
          <w:p w14:paraId="4AAEDAEA" w14:textId="77777777" w:rsidR="007A6F0B" w:rsidRPr="000A6A3D" w:rsidRDefault="007A6F0B" w:rsidP="000A6A3D">
            <w:pPr>
              <w:jc w:val="center"/>
              <w:rPr>
                <w:lang w:val="pt-BR"/>
              </w:rPr>
            </w:pPr>
          </w:p>
          <w:p w14:paraId="3111185A" w14:textId="77777777" w:rsidR="007A6F0B" w:rsidRPr="000A6A3D" w:rsidRDefault="007A6F0B" w:rsidP="000A6A3D">
            <w:pPr>
              <w:jc w:val="center"/>
              <w:rPr>
                <w:lang w:val="pt-BR"/>
              </w:rPr>
            </w:pPr>
          </w:p>
          <w:p w14:paraId="77E00A43" w14:textId="77777777" w:rsidR="007A6F0B" w:rsidRPr="000A6A3D" w:rsidRDefault="007A6F0B" w:rsidP="000A6A3D">
            <w:pPr>
              <w:jc w:val="center"/>
              <w:rPr>
                <w:lang w:val="pt-BR"/>
              </w:rPr>
            </w:pPr>
          </w:p>
          <w:p w14:paraId="68F696D0" w14:textId="77777777" w:rsidR="007A6F0B" w:rsidRPr="000A6A3D" w:rsidRDefault="007A6F0B" w:rsidP="000A6A3D">
            <w:pPr>
              <w:jc w:val="center"/>
              <w:rPr>
                <w:lang w:val="pt-BR"/>
              </w:rPr>
            </w:pPr>
          </w:p>
          <w:p w14:paraId="570487BF" w14:textId="77777777" w:rsidR="007A6F0B" w:rsidRPr="000A6A3D" w:rsidRDefault="007A6F0B" w:rsidP="000A6A3D">
            <w:pPr>
              <w:jc w:val="center"/>
              <w:rPr>
                <w:lang w:val="pt-BR"/>
              </w:rPr>
            </w:pPr>
          </w:p>
          <w:p w14:paraId="63D89096" w14:textId="77777777" w:rsidR="007A6F0B" w:rsidRPr="000A6A3D" w:rsidRDefault="007A6F0B" w:rsidP="000A6A3D">
            <w:pPr>
              <w:jc w:val="center"/>
              <w:rPr>
                <w:lang w:val="pt-BR"/>
              </w:rPr>
            </w:pPr>
          </w:p>
          <w:p w14:paraId="062FC168" w14:textId="77777777" w:rsidR="007A6F0B" w:rsidRPr="000A6A3D" w:rsidRDefault="007A6F0B" w:rsidP="000A6A3D">
            <w:pPr>
              <w:jc w:val="center"/>
              <w:rPr>
                <w:lang w:val="pt-BR"/>
              </w:rPr>
            </w:pPr>
          </w:p>
          <w:p w14:paraId="711B705F" w14:textId="4B7F28EB" w:rsidR="00014552" w:rsidRDefault="00014552" w:rsidP="000A6A3D">
            <w:pPr>
              <w:jc w:val="center"/>
              <w:rPr>
                <w:lang w:val="nb-NO"/>
              </w:rPr>
            </w:pPr>
          </w:p>
          <w:p w14:paraId="6851A0DA" w14:textId="1E94B11A" w:rsidR="00014552" w:rsidRDefault="00014552" w:rsidP="00014552">
            <w:pPr>
              <w:rPr>
                <w:lang w:val="nb-NO"/>
              </w:rPr>
            </w:pPr>
          </w:p>
          <w:p w14:paraId="3F615E56" w14:textId="40284EFE" w:rsidR="00014552" w:rsidRPr="000A6A3D" w:rsidRDefault="00014552" w:rsidP="00014552">
            <w:pPr>
              <w:jc w:val="center"/>
              <w:rPr>
                <w:lang w:val="pt-BR"/>
              </w:rPr>
            </w:pPr>
            <w:r>
              <w:rPr>
                <w:lang w:val="pt-BR"/>
              </w:rPr>
              <w:t>30</w:t>
            </w:r>
          </w:p>
          <w:p w14:paraId="156CED6D" w14:textId="77777777" w:rsidR="00014552" w:rsidRPr="000A6A3D" w:rsidRDefault="00014552" w:rsidP="00014552">
            <w:pPr>
              <w:jc w:val="center"/>
              <w:rPr>
                <w:lang w:val="pt-BR"/>
              </w:rPr>
            </w:pPr>
            <w:r w:rsidRPr="000A6A3D">
              <w:rPr>
                <w:lang w:val="pt-BR"/>
              </w:rPr>
              <w:t>phút</w:t>
            </w:r>
          </w:p>
          <w:p w14:paraId="495AE71F" w14:textId="656B3EC3" w:rsidR="00014552" w:rsidRDefault="00014552" w:rsidP="00014552">
            <w:pPr>
              <w:rPr>
                <w:lang w:val="nb-NO"/>
              </w:rPr>
            </w:pPr>
          </w:p>
          <w:p w14:paraId="13E58085" w14:textId="77777777" w:rsidR="00014552" w:rsidRPr="00014552" w:rsidRDefault="00014552" w:rsidP="00014552">
            <w:pPr>
              <w:rPr>
                <w:lang w:val="nb-NO"/>
              </w:rPr>
            </w:pPr>
          </w:p>
          <w:p w14:paraId="5E40E789" w14:textId="77777777" w:rsidR="00014552" w:rsidRPr="00014552" w:rsidRDefault="00014552" w:rsidP="00014552">
            <w:pPr>
              <w:rPr>
                <w:lang w:val="nb-NO"/>
              </w:rPr>
            </w:pPr>
          </w:p>
          <w:p w14:paraId="30EB3A2C" w14:textId="77777777" w:rsidR="00014552" w:rsidRPr="00014552" w:rsidRDefault="00014552" w:rsidP="00014552">
            <w:pPr>
              <w:rPr>
                <w:lang w:val="nb-NO"/>
              </w:rPr>
            </w:pPr>
          </w:p>
          <w:p w14:paraId="281E3A06" w14:textId="0F7AE058" w:rsidR="00014552" w:rsidRDefault="00014552" w:rsidP="00014552">
            <w:pPr>
              <w:rPr>
                <w:lang w:val="nb-NO"/>
              </w:rPr>
            </w:pPr>
          </w:p>
          <w:p w14:paraId="77FD5AF8" w14:textId="77777777" w:rsidR="00014552" w:rsidRPr="00014552" w:rsidRDefault="00014552" w:rsidP="00014552">
            <w:pPr>
              <w:rPr>
                <w:lang w:val="nb-NO"/>
              </w:rPr>
            </w:pPr>
          </w:p>
          <w:p w14:paraId="5E53AC89" w14:textId="2AA4AF67" w:rsidR="00014552" w:rsidRDefault="00014552" w:rsidP="00014552">
            <w:pPr>
              <w:rPr>
                <w:lang w:val="nb-NO"/>
              </w:rPr>
            </w:pPr>
          </w:p>
          <w:p w14:paraId="47F30A50" w14:textId="39B5D360" w:rsidR="00014552" w:rsidRPr="000A6A3D" w:rsidRDefault="00014552" w:rsidP="00014552">
            <w:pPr>
              <w:jc w:val="center"/>
              <w:rPr>
                <w:lang w:val="pt-BR"/>
              </w:rPr>
            </w:pPr>
            <w:r>
              <w:rPr>
                <w:lang w:val="pt-BR"/>
              </w:rPr>
              <w:t>30</w:t>
            </w:r>
          </w:p>
          <w:p w14:paraId="51DF8005" w14:textId="77777777" w:rsidR="00014552" w:rsidRPr="000A6A3D" w:rsidRDefault="00014552" w:rsidP="00014552">
            <w:pPr>
              <w:jc w:val="center"/>
              <w:rPr>
                <w:lang w:val="pt-BR"/>
              </w:rPr>
            </w:pPr>
            <w:r w:rsidRPr="000A6A3D">
              <w:rPr>
                <w:lang w:val="pt-BR"/>
              </w:rPr>
              <w:t>phút</w:t>
            </w:r>
          </w:p>
          <w:p w14:paraId="0AE9D73E" w14:textId="77777777" w:rsidR="007A6F0B" w:rsidRPr="00014552" w:rsidRDefault="007A6F0B" w:rsidP="00014552">
            <w:pPr>
              <w:rPr>
                <w:lang w:val="nb-NO"/>
              </w:rPr>
            </w:pPr>
          </w:p>
        </w:tc>
      </w:tr>
      <w:tr w:rsidR="007A6F0B"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77777777" w:rsidR="007A6F0B" w:rsidRPr="000A6A3D" w:rsidRDefault="007A6F0B"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7A6F0B" w:rsidRPr="000A6A3D" w:rsidRDefault="007A6F0B" w:rsidP="000A6A3D">
            <w:pPr>
              <w:rPr>
                <w:b/>
                <w:bCs/>
                <w:u w:val="single"/>
                <w:lang w:val="nb-NO"/>
              </w:rPr>
            </w:pPr>
            <w:r w:rsidRPr="000A6A3D">
              <w:rPr>
                <w:b/>
                <w:bCs/>
                <w:u w:val="single"/>
                <w:lang w:val="nb-NO"/>
              </w:rPr>
              <w:t>Củng cố kiến thức và kết thúc bài</w:t>
            </w:r>
          </w:p>
          <w:p w14:paraId="042F554A" w14:textId="4BC66CC9" w:rsidR="007A6F0B" w:rsidRPr="000A6A3D" w:rsidRDefault="007A6F0B" w:rsidP="000A6A3D">
            <w:pPr>
              <w:rPr>
                <w:bCs/>
                <w:lang w:val="nb-NO"/>
              </w:rPr>
            </w:pPr>
            <w:r w:rsidRPr="000A6A3D">
              <w:rPr>
                <w:bCs/>
                <w:lang w:val="nb-NO"/>
              </w:rPr>
              <w:t xml:space="preserve">1. </w:t>
            </w:r>
            <w:r w:rsidR="00B42ECE" w:rsidRPr="000A6A3D">
              <w:rPr>
                <w:bCs/>
                <w:lang w:val="nb-NO"/>
              </w:rPr>
              <w:t>Sự hình thành ion, cation, anion</w:t>
            </w:r>
          </w:p>
          <w:p w14:paraId="2171D0EA" w14:textId="2CE0E0F7" w:rsidR="007A6F0B" w:rsidRPr="000A6A3D" w:rsidRDefault="007A6F0B" w:rsidP="000A6A3D">
            <w:r w:rsidRPr="000A6A3D">
              <w:rPr>
                <w:lang w:val="nb-NO"/>
              </w:rPr>
              <w:t>2</w:t>
            </w:r>
            <w:r w:rsidR="00B42ECE" w:rsidRPr="000A6A3D">
              <w:rPr>
                <w:lang w:val="nb-NO"/>
              </w:rPr>
              <w:t>. Sự tạo thành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7A6F0B" w:rsidRPr="000A6A3D" w:rsidRDefault="007A6F0B" w:rsidP="000A6A3D">
            <w:pPr>
              <w:rPr>
                <w:lang w:val="nb-NO"/>
              </w:rPr>
            </w:pPr>
          </w:p>
          <w:p w14:paraId="0D91B2CC" w14:textId="42801276" w:rsidR="007A6F0B" w:rsidRPr="000A6A3D" w:rsidRDefault="007A6F0B"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3358EC" w:rsidRPr="000A6A3D">
              <w:rPr>
                <w:lang w:val="nb-NO"/>
              </w:rPr>
              <w:t>23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7A6F0B" w:rsidRPr="000A6A3D" w:rsidRDefault="007A6F0B" w:rsidP="000A6A3D">
            <w:pPr>
              <w:rPr>
                <w:lang w:val="nb-NO"/>
              </w:rPr>
            </w:pPr>
          </w:p>
          <w:p w14:paraId="6C91B788" w14:textId="77777777" w:rsidR="007A6F0B" w:rsidRPr="000A6A3D" w:rsidRDefault="007A6F0B"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7A6F0B" w:rsidRPr="000A6A3D" w:rsidRDefault="007A6F0B" w:rsidP="000A6A3D">
            <w:pPr>
              <w:jc w:val="center"/>
              <w:rPr>
                <w:lang w:val="nb-NO"/>
              </w:rPr>
            </w:pPr>
          </w:p>
          <w:p w14:paraId="442B957E" w14:textId="77777777" w:rsidR="007A6F0B" w:rsidRPr="000A6A3D" w:rsidRDefault="007A6F0B" w:rsidP="000A6A3D">
            <w:pPr>
              <w:jc w:val="center"/>
              <w:rPr>
                <w:lang w:val="nb-NO"/>
              </w:rPr>
            </w:pPr>
            <w:r w:rsidRPr="000A6A3D">
              <w:rPr>
                <w:lang w:val="pt-BR"/>
              </w:rPr>
              <w:t>25 phút</w:t>
            </w:r>
          </w:p>
        </w:tc>
      </w:tr>
      <w:tr w:rsidR="007A6F0B"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7A6F0B" w:rsidRPr="000A6A3D" w:rsidRDefault="007A6F0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7A6F0B" w:rsidRPr="000A6A3D" w:rsidRDefault="007A6F0B" w:rsidP="000A6A3D">
            <w:pPr>
              <w:rPr>
                <w:b/>
                <w:bCs/>
                <w:u w:val="single"/>
                <w:lang w:val="pt-BR"/>
              </w:rPr>
            </w:pPr>
            <w:r w:rsidRPr="000A6A3D">
              <w:rPr>
                <w:b/>
                <w:bCs/>
                <w:u w:val="single"/>
                <w:lang w:val="pt-BR"/>
              </w:rPr>
              <w:t>Hướng dẫn tự học</w:t>
            </w:r>
          </w:p>
          <w:p w14:paraId="6563F92C" w14:textId="77777777" w:rsidR="007A6F0B" w:rsidRPr="000A6A3D" w:rsidRDefault="007A6F0B" w:rsidP="000A6A3D">
            <w:pPr>
              <w:rPr>
                <w:b/>
                <w:bCs/>
                <w:u w:val="single"/>
                <w:lang w:val="pt-BR"/>
              </w:rPr>
            </w:pPr>
          </w:p>
          <w:p w14:paraId="475AF7D5" w14:textId="6AD504EB" w:rsidR="007A6F0B" w:rsidRPr="000A6A3D" w:rsidRDefault="007A6F0B" w:rsidP="000A6A3D">
            <w:pPr>
              <w:rPr>
                <w:bCs/>
                <w:lang w:val="nb-NO"/>
              </w:rPr>
            </w:pPr>
            <w:r w:rsidRPr="000A6A3D">
              <w:rPr>
                <w:bCs/>
                <w:lang w:val="nb-NO"/>
              </w:rPr>
              <w:t xml:space="preserve">- Bài tập 6 - 11 trang </w:t>
            </w:r>
            <w:r w:rsidR="003074FC" w:rsidRPr="000A6A3D">
              <w:rPr>
                <w:bCs/>
                <w:lang w:val="nb-NO"/>
              </w:rPr>
              <w:t>23-24</w:t>
            </w:r>
            <w:r w:rsidRPr="000A6A3D">
              <w:rPr>
                <w:bCs/>
                <w:lang w:val="nb-NO"/>
              </w:rPr>
              <w:t xml:space="preserve"> trong giáo trình. </w:t>
            </w:r>
          </w:p>
          <w:p w14:paraId="1BD2E4C0" w14:textId="77777777" w:rsidR="003074FC" w:rsidRPr="000A6A3D" w:rsidRDefault="007A6F0B" w:rsidP="000A6A3D">
            <w:pPr>
              <w:tabs>
                <w:tab w:val="right" w:leader="dot" w:pos="3331"/>
              </w:tabs>
            </w:pPr>
            <w:r w:rsidRPr="000A6A3D">
              <w:rPr>
                <w:lang w:val="pt-BR"/>
              </w:rPr>
              <w:t xml:space="preserve">- Chuẩn bị </w:t>
            </w:r>
            <w:r w:rsidRPr="000A6A3D">
              <w:rPr>
                <w:bCs/>
              </w:rPr>
              <w:t xml:space="preserve">Bài </w:t>
            </w:r>
            <w:r w:rsidR="003074FC" w:rsidRPr="000A6A3D">
              <w:rPr>
                <w:bCs/>
              </w:rPr>
              <w:t>8</w:t>
            </w:r>
            <w:r w:rsidRPr="000A6A3D">
              <w:rPr>
                <w:bCs/>
              </w:rPr>
              <w:t xml:space="preserve">. </w:t>
            </w:r>
            <w:r w:rsidR="003074FC" w:rsidRPr="000A6A3D">
              <w:t>Liên kết cộng hóa trị</w:t>
            </w:r>
          </w:p>
          <w:p w14:paraId="07E280F9" w14:textId="72D977B9" w:rsidR="007A6F0B" w:rsidRPr="000A6A3D" w:rsidRDefault="007A6F0B" w:rsidP="000A6A3D"/>
          <w:p w14:paraId="177A74BA" w14:textId="77777777" w:rsidR="007A6F0B" w:rsidRPr="000A6A3D" w:rsidRDefault="007A6F0B" w:rsidP="000A6A3D">
            <w:pPr>
              <w:rPr>
                <w:bCs/>
                <w:u w:val="single"/>
                <w:lang w:val="nb-NO"/>
              </w:rPr>
            </w:pPr>
          </w:p>
          <w:p w14:paraId="4FDCB3C0" w14:textId="77777777" w:rsidR="007A6F0B" w:rsidRPr="000A6A3D" w:rsidRDefault="007A6F0B" w:rsidP="000A6A3D">
            <w:pPr>
              <w:rPr>
                <w:bCs/>
                <w:u w:val="single"/>
                <w:lang w:val="nb-NO"/>
              </w:rPr>
            </w:pPr>
          </w:p>
          <w:p w14:paraId="60E89EB8" w14:textId="77777777" w:rsidR="007A6F0B" w:rsidRPr="000A6A3D" w:rsidRDefault="007A6F0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7A6F0B" w:rsidRPr="000A6A3D" w:rsidRDefault="007A6F0B" w:rsidP="000A6A3D">
            <w:pPr>
              <w:rPr>
                <w:lang w:val="pt-BR"/>
              </w:rPr>
            </w:pPr>
          </w:p>
          <w:p w14:paraId="324465EA" w14:textId="77777777" w:rsidR="007A6F0B" w:rsidRPr="000A6A3D" w:rsidRDefault="007A6F0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7A6F0B" w:rsidRPr="000A6A3D" w:rsidRDefault="007A6F0B" w:rsidP="000A6A3D">
            <w:pPr>
              <w:rPr>
                <w:lang w:val="de-DE"/>
              </w:rPr>
            </w:pPr>
          </w:p>
          <w:p w14:paraId="67B2BB3B" w14:textId="77777777" w:rsidR="007A6F0B" w:rsidRPr="000A6A3D" w:rsidRDefault="007A6F0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7A6F0B" w:rsidRPr="000A6A3D" w:rsidRDefault="007A6F0B" w:rsidP="000A6A3D">
            <w:pPr>
              <w:jc w:val="center"/>
              <w:rPr>
                <w:lang w:val="pt-BR"/>
              </w:rPr>
            </w:pPr>
          </w:p>
          <w:p w14:paraId="0ED62CC7" w14:textId="77777777" w:rsidR="007A6F0B" w:rsidRPr="000A6A3D" w:rsidRDefault="007A6F0B" w:rsidP="000A6A3D">
            <w:pPr>
              <w:jc w:val="center"/>
              <w:rPr>
                <w:lang w:val="pt-BR"/>
              </w:rPr>
            </w:pPr>
            <w:r w:rsidRPr="000A6A3D">
              <w:rPr>
                <w:lang w:val="pt-BR"/>
              </w:rPr>
              <w:t>2 phút</w:t>
            </w:r>
          </w:p>
        </w:tc>
      </w:tr>
    </w:tbl>
    <w:p w14:paraId="624FB09E" w14:textId="77777777" w:rsidR="007A6F0B" w:rsidRPr="000A6A3D" w:rsidRDefault="007A6F0B"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7A6F0B" w:rsidRPr="000A6A3D" w14:paraId="38039B88" w14:textId="77777777" w:rsidTr="00114B7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7777777" w:rsidR="007A6F0B" w:rsidRPr="000A6A3D" w:rsidRDefault="007A6F0B" w:rsidP="000A6A3D">
            <w:pPr>
              <w:jc w:val="both"/>
            </w:pPr>
            <w:r w:rsidRPr="000A6A3D">
              <w:t xml:space="preserve">1. </w:t>
            </w:r>
            <w:r w:rsidRPr="000A6A3D">
              <w:rPr>
                <w:i/>
                <w:iCs/>
              </w:rPr>
              <w:t xml:space="preserve">Giáo trình hóa học 1, </w:t>
            </w:r>
            <w:r w:rsidRPr="000A6A3D">
              <w:t>Trường CĐ lý tự trọng Tp. HCM, năm 2018.</w:t>
            </w:r>
          </w:p>
          <w:p w14:paraId="206DC8D0" w14:textId="77777777"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EBD877D" w14:textId="77777777" w:rsidR="007A6F0B" w:rsidRPr="000A6A3D" w:rsidRDefault="007A6F0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7A6F0B" w:rsidRPr="000A6A3D" w14:paraId="24DBC249"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7D727111" w14:textId="77777777" w:rsidR="007A6F0B" w:rsidRPr="000A6A3D" w:rsidRDefault="007A6F0B" w:rsidP="000A6A3D">
            <w:pPr>
              <w:rPr>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815" w:type="dxa"/>
            <w:shd w:val="clear" w:color="auto" w:fill="auto"/>
          </w:tcPr>
          <w:p w14:paraId="141F052C" w14:textId="77777777" w:rsidR="007A6F0B" w:rsidRPr="000A6A3D" w:rsidRDefault="007A6F0B" w:rsidP="000A6A3D">
            <w:pPr>
              <w:rPr>
                <w:lang w:val="pt-BR"/>
              </w:rPr>
            </w:pPr>
          </w:p>
          <w:p w14:paraId="0516333E" w14:textId="77777777" w:rsidR="007A6F0B" w:rsidRPr="000A6A3D" w:rsidRDefault="007A6F0B" w:rsidP="000A6A3D">
            <w:pPr>
              <w:ind w:left="1820"/>
              <w:rPr>
                <w:i/>
                <w:lang w:val="pt-BR"/>
              </w:rPr>
            </w:pPr>
            <w:r w:rsidRPr="000A6A3D">
              <w:rPr>
                <w:i/>
                <w:lang w:val="pt-BR"/>
              </w:rPr>
              <w:t xml:space="preserve">Tp. Hồ Chí Minh, ngày      tháng      năm 20 </w:t>
            </w:r>
          </w:p>
          <w:p w14:paraId="3FB88539" w14:textId="77777777" w:rsidR="007A6F0B" w:rsidRPr="000A6A3D" w:rsidRDefault="007A6F0B" w:rsidP="000A6A3D">
            <w:pPr>
              <w:jc w:val="center"/>
              <w:rPr>
                <w:lang w:val="pt-BR"/>
              </w:rPr>
            </w:pPr>
            <w:r w:rsidRPr="000A6A3D">
              <w:rPr>
                <w:b/>
                <w:lang w:val="pt-BR"/>
              </w:rPr>
              <w:t>Giảng viên</w:t>
            </w:r>
          </w:p>
        </w:tc>
      </w:tr>
    </w:tbl>
    <w:p w14:paraId="119D51E1" w14:textId="0F87BC8C" w:rsidR="003A736C" w:rsidRPr="000A6A3D" w:rsidRDefault="003A736C" w:rsidP="000A6A3D"/>
    <w:p w14:paraId="65590A25" w14:textId="77777777" w:rsidR="003A736C" w:rsidRPr="000A6A3D" w:rsidRDefault="003A736C" w:rsidP="000A6A3D">
      <w:r w:rsidRPr="000A6A3D">
        <w:br w:type="page"/>
      </w:r>
    </w:p>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lastRenderedPageBreak/>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69456A10" w14:textId="77777777" w:rsidR="003A736C" w:rsidRPr="000A6A3D" w:rsidRDefault="003A736C"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2702CBD8" w14:textId="77777777" w:rsidR="003A736C" w:rsidRPr="000A6A3D" w:rsidRDefault="003A736C" w:rsidP="000A6A3D">
            <w:r w:rsidRPr="000A6A3D">
              <w:t xml:space="preserve">Thực hiện ngày     tháng     năm 20 </w:t>
            </w:r>
          </w:p>
          <w:p w14:paraId="3152E3C1" w14:textId="77777777" w:rsidR="003A736C" w:rsidRPr="000A6A3D" w:rsidRDefault="003A736C" w:rsidP="000A6A3D"/>
        </w:tc>
      </w:tr>
    </w:tbl>
    <w:p w14:paraId="71B5176F" w14:textId="7532652E"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00900F34">
        <w:rPr>
          <w:lang w:val="it-IT"/>
        </w:rPr>
        <w:tab/>
      </w:r>
      <w:r w:rsidRPr="000A6A3D">
        <w:rPr>
          <w:b/>
          <w:i/>
        </w:rPr>
        <w:t xml:space="preserve">Bài 8: </w:t>
      </w:r>
      <w:r w:rsidRPr="000A6A3D">
        <w:rPr>
          <w:b/>
        </w:rPr>
        <w:t>Liên kết cộng hóa trị</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02DF8FB2" w14:textId="559862E0" w:rsidR="003A736C" w:rsidRPr="000A6A3D" w:rsidRDefault="003A736C" w:rsidP="000A6A3D">
      <w:r w:rsidRPr="000A6A3D">
        <w:rPr>
          <w:color w:val="000000"/>
        </w:rPr>
        <w:t xml:space="preserve">Sinh viên </w:t>
      </w:r>
      <w:r w:rsidRPr="000A6A3D">
        <w:rPr>
          <w:lang w:val="it-IT"/>
        </w:rPr>
        <w:t xml:space="preserve">hiểu </w:t>
      </w:r>
      <w:r w:rsidRPr="000A6A3D">
        <w:rPr>
          <w:lang w:val="de-DE"/>
        </w:rPr>
        <w:t xml:space="preserve">được </w:t>
      </w:r>
      <w:r w:rsidRPr="000A6A3D">
        <w:t xml:space="preserve">sự tạo thành liên kết cộng hóa trị trong đơn chất, hợp chất. </w:t>
      </w:r>
    </w:p>
    <w:p w14:paraId="4AE69AE6" w14:textId="1DC8C8F8" w:rsidR="003A736C" w:rsidRPr="000A6A3D" w:rsidRDefault="003A736C" w:rsidP="000A6A3D">
      <w:r w:rsidRPr="000A6A3D">
        <w:rPr>
          <w:b/>
          <w:bCs/>
        </w:rPr>
        <w:t xml:space="preserve">2. </w:t>
      </w:r>
      <w:r w:rsidR="004D3139" w:rsidRPr="000A6A3D">
        <w:rPr>
          <w:b/>
          <w:bCs/>
        </w:rPr>
        <w:t>Kỹ năng</w:t>
      </w:r>
      <w:r w:rsidRPr="000A6A3D">
        <w:rPr>
          <w:b/>
          <w:bCs/>
        </w:rPr>
        <w:t xml:space="preserve">: </w:t>
      </w:r>
    </w:p>
    <w:p w14:paraId="4F5D145C" w14:textId="77777777" w:rsidR="003A736C" w:rsidRPr="000A6A3D" w:rsidRDefault="003A736C" w:rsidP="000A6A3D">
      <w:r w:rsidRPr="000A6A3D">
        <w:rPr>
          <w:color w:val="000000"/>
        </w:rPr>
        <w:t xml:space="preserve">Sinh viên </w:t>
      </w:r>
      <w:r w:rsidRPr="000A6A3D">
        <w:t>biết dùng độ âm điện để dự đoán liên kết một cách tương đối: liên kết ion, liên kết cộng hóa trị có cực, liên kết cộng hóa trị không cực.</w:t>
      </w:r>
    </w:p>
    <w:p w14:paraId="7904697A" w14:textId="2B50A1D4" w:rsidR="003A736C" w:rsidRPr="000A6A3D" w:rsidRDefault="003A736C" w:rsidP="000A6A3D">
      <w:pPr>
        <w:rPr>
          <w:lang w:val="vi-VN"/>
        </w:rPr>
      </w:pPr>
      <w:r w:rsidRPr="000A6A3D">
        <w:rPr>
          <w:b/>
          <w:bCs/>
        </w:rPr>
        <w:t>3. Thái độ:</w:t>
      </w:r>
    </w:p>
    <w:p w14:paraId="394F6787" w14:textId="7D536967" w:rsidR="003A736C" w:rsidRPr="000A6A3D" w:rsidRDefault="003A736C"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3A736C"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3A736C" w:rsidRPr="000A6A3D" w:rsidRDefault="003A736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3A736C" w:rsidRPr="000A6A3D" w:rsidRDefault="003A736C" w:rsidP="000A6A3D">
            <w:pPr>
              <w:rPr>
                <w:lang w:val="de-DE"/>
              </w:rPr>
            </w:pPr>
            <w:r w:rsidRPr="000A6A3D">
              <w:rPr>
                <w:b/>
                <w:bCs/>
                <w:u w:val="single"/>
                <w:lang w:val="de-DE"/>
              </w:rPr>
              <w:t>Dẫn nhập</w:t>
            </w:r>
          </w:p>
          <w:p w14:paraId="41B5057D" w14:textId="77777777" w:rsidR="003A736C" w:rsidRPr="000A6A3D" w:rsidRDefault="003A736C"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58A06ABE" w14:textId="77777777" w:rsidR="003A736C" w:rsidRPr="000A6A3D" w:rsidRDefault="003A736C"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D2BEF2A" w14:textId="77777777" w:rsidR="003A736C" w:rsidRPr="000A6A3D" w:rsidRDefault="003A736C" w:rsidP="000A6A3D">
            <w:pPr>
              <w:rPr>
                <w:lang w:val="de-DE"/>
              </w:rPr>
            </w:pPr>
          </w:p>
          <w:p w14:paraId="3982E690" w14:textId="77777777" w:rsidR="003A736C" w:rsidRPr="000A6A3D" w:rsidRDefault="003A736C" w:rsidP="000A6A3D">
            <w:pPr>
              <w:rPr>
                <w:lang w:val="de-DE"/>
              </w:rPr>
            </w:pPr>
            <w:r w:rsidRPr="000A6A3D">
              <w:rPr>
                <w:lang w:val="de-DE"/>
              </w:rPr>
              <w:t>- Đặt câu hỏi kiểm tra bài cũ.</w:t>
            </w:r>
          </w:p>
          <w:p w14:paraId="6DD40703" w14:textId="77777777" w:rsidR="003A736C" w:rsidRPr="000A6A3D" w:rsidRDefault="003A736C" w:rsidP="000A6A3D">
            <w:pPr>
              <w:rPr>
                <w:lang w:val="de-DE"/>
              </w:rPr>
            </w:pPr>
            <w:r w:rsidRPr="000A6A3D">
              <w:rPr>
                <w:lang w:val="de-DE"/>
              </w:rPr>
              <w:t>- Nhận xét câu trả lời của học sinh.</w:t>
            </w:r>
          </w:p>
          <w:p w14:paraId="7A1E0316" w14:textId="77777777" w:rsidR="003A736C" w:rsidRPr="000A6A3D" w:rsidRDefault="003A736C"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3A736C" w:rsidRPr="000A6A3D" w:rsidRDefault="003A736C" w:rsidP="000A6A3D">
            <w:pPr>
              <w:rPr>
                <w:lang w:val="de-DE"/>
              </w:rPr>
            </w:pPr>
          </w:p>
          <w:p w14:paraId="1EB0EDB6" w14:textId="77777777" w:rsidR="003A736C" w:rsidRPr="000A6A3D" w:rsidRDefault="003A736C"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3A736C" w:rsidRPr="000A6A3D" w:rsidRDefault="003A736C" w:rsidP="000A6A3D">
            <w:pPr>
              <w:rPr>
                <w:lang w:val="nb-NO"/>
              </w:rPr>
            </w:pPr>
          </w:p>
          <w:p w14:paraId="74CC8881" w14:textId="77777777" w:rsidR="003A736C" w:rsidRPr="000A6A3D" w:rsidRDefault="003A736C" w:rsidP="000A6A3D">
            <w:pPr>
              <w:rPr>
                <w:lang w:val="de-DE"/>
              </w:rPr>
            </w:pPr>
          </w:p>
          <w:p w14:paraId="659DBFE9" w14:textId="77777777" w:rsidR="003A736C" w:rsidRPr="000A6A3D" w:rsidRDefault="003A736C"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3A736C" w:rsidRPr="000A6A3D" w:rsidRDefault="003A736C" w:rsidP="000A6A3D">
            <w:pPr>
              <w:rPr>
                <w:lang w:val="de-DE"/>
              </w:rPr>
            </w:pPr>
          </w:p>
          <w:p w14:paraId="566923F0" w14:textId="77777777" w:rsidR="003A736C" w:rsidRPr="000A6A3D" w:rsidRDefault="003A736C" w:rsidP="000A6A3D">
            <w:pPr>
              <w:jc w:val="center"/>
              <w:rPr>
                <w:lang w:val="pt-BR"/>
              </w:rPr>
            </w:pPr>
            <w:r w:rsidRPr="000A6A3D">
              <w:rPr>
                <w:lang w:val="pt-BR"/>
              </w:rPr>
              <w:t>5</w:t>
            </w:r>
          </w:p>
          <w:p w14:paraId="1A948688" w14:textId="77777777" w:rsidR="003A736C" w:rsidRPr="000A6A3D" w:rsidRDefault="003A736C" w:rsidP="000A6A3D">
            <w:pPr>
              <w:jc w:val="center"/>
              <w:rPr>
                <w:lang w:val="de-DE"/>
              </w:rPr>
            </w:pPr>
            <w:r w:rsidRPr="000A6A3D">
              <w:rPr>
                <w:lang w:val="pt-BR"/>
              </w:rPr>
              <w:t>phút</w:t>
            </w:r>
            <w:r w:rsidRPr="000A6A3D">
              <w:rPr>
                <w:lang w:val="de-DE"/>
              </w:rPr>
              <w:t xml:space="preserve"> </w:t>
            </w:r>
          </w:p>
        </w:tc>
      </w:tr>
      <w:tr w:rsidR="003A736C"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3A736C" w:rsidRPr="000A6A3D" w:rsidRDefault="003A736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3A736C" w:rsidRPr="000A6A3D" w:rsidRDefault="003A736C" w:rsidP="000A6A3D">
            <w:pPr>
              <w:rPr>
                <w:b/>
                <w:bCs/>
                <w:u w:val="single"/>
                <w:lang w:val="nb-NO"/>
              </w:rPr>
            </w:pPr>
            <w:r w:rsidRPr="000A6A3D">
              <w:rPr>
                <w:b/>
                <w:bCs/>
                <w:u w:val="single"/>
                <w:lang w:val="nb-NO"/>
              </w:rPr>
              <w:t>Giảng bài mới</w:t>
            </w:r>
          </w:p>
          <w:p w14:paraId="2AD3893B" w14:textId="6692CBA8" w:rsidR="00932B7E" w:rsidRPr="000A6A3D" w:rsidRDefault="00932B7E" w:rsidP="000A6A3D">
            <w:pPr>
              <w:tabs>
                <w:tab w:val="left" w:leader="dot" w:pos="9498"/>
              </w:tabs>
              <w:rPr>
                <w:b/>
                <w:bCs/>
              </w:rPr>
            </w:pPr>
            <w:r w:rsidRPr="000A6A3D">
              <w:rPr>
                <w:b/>
                <w:bCs/>
              </w:rPr>
              <w:t>1. Sự hình thành liên kết cộng hóa trị</w:t>
            </w:r>
          </w:p>
          <w:p w14:paraId="104475AD" w14:textId="0D7FA112" w:rsidR="00932B7E" w:rsidRPr="000A6A3D" w:rsidRDefault="00932B7E" w:rsidP="000A6A3D">
            <w:pPr>
              <w:tabs>
                <w:tab w:val="left" w:leader="dot" w:pos="9498"/>
              </w:tabs>
              <w:rPr>
                <w:b/>
              </w:rPr>
            </w:pPr>
            <w:r w:rsidRPr="000A6A3D">
              <w:rPr>
                <w:b/>
              </w:rPr>
              <w:t>1.1. Sự hình thành đơn chất</w:t>
            </w:r>
          </w:p>
          <w:p w14:paraId="2D632E23" w14:textId="023BC6D4" w:rsidR="00932B7E" w:rsidRPr="000A6A3D" w:rsidRDefault="00932B7E" w:rsidP="000A6A3D">
            <w:pPr>
              <w:tabs>
                <w:tab w:val="left" w:leader="dot" w:pos="9498"/>
              </w:tabs>
              <w:rPr>
                <w:i/>
                <w:iCs/>
              </w:rPr>
            </w:pPr>
            <w:r w:rsidRPr="000A6A3D">
              <w:rPr>
                <w:i/>
                <w:iCs/>
              </w:rPr>
              <w:t>1.1.1. Sự hình thành phân tử hidro</w:t>
            </w:r>
          </w:p>
          <w:p w14:paraId="61EFBE9D" w14:textId="735E3148" w:rsidR="000C03CA" w:rsidRPr="000C03CA" w:rsidRDefault="000C03CA" w:rsidP="000C03CA">
            <w:pPr>
              <w:pStyle w:val="NormalWeb"/>
              <w:spacing w:before="0" w:beforeAutospacing="0" w:after="0" w:afterAutospacing="0"/>
            </w:pPr>
            <w:r w:rsidRPr="000C03CA">
              <w:rPr>
                <w:lang w:val="pt-BR"/>
              </w:rPr>
              <w:t>Nguyên tử H (Z = 1) có cấu hình electron là 1s</w:t>
            </w:r>
            <w:r w:rsidRPr="000C03CA">
              <w:rPr>
                <w:vertAlign w:val="superscript"/>
                <w:lang w:val="pt-BR"/>
              </w:rPr>
              <w:t>1</w:t>
            </w:r>
            <w:r w:rsidRPr="000C03CA">
              <w:rPr>
                <w:lang w:val="pt-BR"/>
              </w:rPr>
              <w:t>, hai nguyên tử H liên kết với nhau bằng cách mỗi nguyên tử H góp 1 electron tạo thành một cặp electron chung trong phân tử H</w:t>
            </w:r>
            <w:r w:rsidRPr="000C03CA">
              <w:rPr>
                <w:vertAlign w:val="subscript"/>
                <w:lang w:val="pt-BR"/>
              </w:rPr>
              <w:t>2</w:t>
            </w:r>
            <w:r w:rsidRPr="000C03CA">
              <w:rPr>
                <w:lang w:val="pt-BR"/>
              </w:rPr>
              <w:t>.</w:t>
            </w:r>
            <w:r w:rsidR="001D4185">
              <w:rPr>
                <w:lang w:val="pt-BR"/>
              </w:rPr>
              <w:t xml:space="preserve"> </w:t>
            </w:r>
          </w:p>
          <w:p w14:paraId="31E8FB02" w14:textId="74C919CD" w:rsidR="00895447" w:rsidRPr="000A6A3D" w:rsidRDefault="00895447" w:rsidP="000A6A3D">
            <w:pPr>
              <w:pStyle w:val="NormalWeb"/>
              <w:spacing w:before="0" w:beforeAutospacing="0" w:after="0" w:afterAutospacing="0"/>
              <w:ind w:firstLine="720"/>
            </w:pPr>
            <w:r w:rsidRPr="000A6A3D">
              <w:t>Công thức electron</w:t>
            </w:r>
          </w:p>
          <w:p w14:paraId="51F255DD" w14:textId="77777777" w:rsidR="00895447" w:rsidRPr="000A6A3D" w:rsidRDefault="00895447" w:rsidP="000A6A3D">
            <w:pPr>
              <w:pStyle w:val="NormalWeb"/>
              <w:spacing w:before="0" w:beforeAutospacing="0" w:after="0" w:afterAutospacing="0"/>
              <w:ind w:firstLine="720"/>
            </w:pPr>
            <w:r w:rsidRPr="000A6A3D">
              <w:t>H</w:t>
            </w:r>
            <w:r w:rsidRPr="000A6A3D">
              <w:rPr>
                <w:vertAlign w:val="superscript"/>
              </w:rPr>
              <w:sym w:font="Wingdings 2" w:char="F097"/>
            </w:r>
            <w:r w:rsidRPr="000A6A3D">
              <w:t xml:space="preserve">  + </w:t>
            </w:r>
            <w:r w:rsidRPr="000A6A3D">
              <w:rPr>
                <w:vertAlign w:val="subscript"/>
              </w:rPr>
              <w:sym w:font="Wingdings 2" w:char="F097"/>
            </w:r>
            <w:r w:rsidRPr="000A6A3D">
              <w:t>H</w:t>
            </w:r>
            <w:r w:rsidRPr="000A6A3D">
              <w:tab/>
            </w:r>
            <w:r w:rsidRPr="000A6A3D">
              <w:sym w:font="Symbol" w:char="F0AE"/>
            </w:r>
            <w:r w:rsidRPr="000A6A3D">
              <w:t xml:space="preserve">    </w:t>
            </w:r>
            <w:proofErr w:type="gramStart"/>
            <w:r w:rsidRPr="000A6A3D">
              <w:t>H :</w:t>
            </w:r>
            <w:proofErr w:type="gramEnd"/>
            <w:r w:rsidRPr="000A6A3D">
              <w:t xml:space="preserve"> H</w:t>
            </w:r>
            <w:r w:rsidRPr="000A6A3D">
              <w:tab/>
            </w:r>
            <w:r w:rsidRPr="000A6A3D">
              <w:tab/>
            </w:r>
          </w:p>
          <w:p w14:paraId="58D4ECD4" w14:textId="77777777" w:rsidR="00895447" w:rsidRPr="000A6A3D" w:rsidRDefault="00895447" w:rsidP="000A6A3D">
            <w:pPr>
              <w:pStyle w:val="NormalWeb"/>
              <w:spacing w:before="0" w:beforeAutospacing="0" w:after="0" w:afterAutospacing="0"/>
              <w:ind w:firstLine="720"/>
            </w:pPr>
            <w:r w:rsidRPr="000A6A3D">
              <w:t>Công thức cấu tạo</w:t>
            </w:r>
          </w:p>
          <w:p w14:paraId="7B8E7048" w14:textId="77777777" w:rsidR="00895447" w:rsidRPr="000A6A3D" w:rsidRDefault="00895447" w:rsidP="000A6A3D">
            <w:pPr>
              <w:pStyle w:val="NormalWeb"/>
              <w:spacing w:before="0" w:beforeAutospacing="0" w:after="0" w:afterAutospacing="0"/>
              <w:ind w:firstLine="720"/>
            </w:pPr>
            <w:r w:rsidRPr="000A6A3D">
              <w:t xml:space="preserve">H – H </w:t>
            </w:r>
          </w:p>
          <w:p w14:paraId="50EDC8B5" w14:textId="6799A85C" w:rsidR="00932B7E" w:rsidRPr="000A6A3D" w:rsidRDefault="00932B7E" w:rsidP="000A6A3D">
            <w:pPr>
              <w:tabs>
                <w:tab w:val="left" w:leader="dot" w:pos="9498"/>
              </w:tabs>
              <w:rPr>
                <w:i/>
                <w:iCs/>
              </w:rPr>
            </w:pPr>
            <w:r w:rsidRPr="000A6A3D">
              <w:rPr>
                <w:i/>
                <w:iCs/>
              </w:rPr>
              <w:t>1.1.2</w:t>
            </w:r>
            <w:r w:rsidR="007B7E0C">
              <w:rPr>
                <w:i/>
                <w:iCs/>
              </w:rPr>
              <w:t>.</w:t>
            </w:r>
            <w:r w:rsidRPr="000A6A3D">
              <w:rPr>
                <w:i/>
                <w:iCs/>
              </w:rPr>
              <w:t xml:space="preserve"> Sự hình thành phân tử nitơ</w:t>
            </w:r>
          </w:p>
          <w:p w14:paraId="4CEB0017" w14:textId="4CF5B084" w:rsidR="00541545" w:rsidRPr="00541545" w:rsidRDefault="00541545" w:rsidP="00541545">
            <w:pPr>
              <w:pStyle w:val="NormalWeb"/>
              <w:spacing w:before="0" w:beforeAutospacing="0" w:after="0" w:afterAutospacing="0"/>
              <w:jc w:val="both"/>
            </w:pPr>
            <w:r w:rsidRPr="00541545">
              <w:t>Nguyên tử N (Z = 7) 1s</w:t>
            </w:r>
            <w:r w:rsidRPr="00541545">
              <w:rPr>
                <w:vertAlign w:val="superscript"/>
              </w:rPr>
              <w:t>2</w:t>
            </w:r>
            <w:r w:rsidRPr="00541545">
              <w:t>2s</w:t>
            </w:r>
            <w:r w:rsidRPr="00541545">
              <w:rPr>
                <w:vertAlign w:val="superscript"/>
              </w:rPr>
              <w:t>2</w:t>
            </w:r>
            <w:r w:rsidRPr="00541545">
              <w:t>2p</w:t>
            </w:r>
            <w:r w:rsidRPr="00541545">
              <w:rPr>
                <w:vertAlign w:val="superscript"/>
              </w:rPr>
              <w:t>3</w:t>
            </w:r>
            <w:r w:rsidRPr="00541545">
              <w:t>, có 5 electron ở lớp ngoài cùng. Trong phân tử nitơ N</w:t>
            </w:r>
            <w:r w:rsidRPr="00541545">
              <w:rPr>
                <w:vertAlign w:val="subscript"/>
              </w:rPr>
              <w:t>2</w:t>
            </w:r>
            <w:r w:rsidRPr="00541545">
              <w:t>, để đạt cấu hình electron của nguyên tử khí hiếm gần nhất (Ne), mỗi nguyên tử nitơ góp chung 3 electron.</w:t>
            </w:r>
          </w:p>
          <w:p w14:paraId="3F0DD72E" w14:textId="77777777" w:rsidR="00541545" w:rsidRDefault="00541545" w:rsidP="00541545">
            <w:pPr>
              <w:pStyle w:val="NormalWeb"/>
              <w:spacing w:before="0" w:beforeAutospacing="0" w:after="0" w:afterAutospacing="0"/>
            </w:pPr>
          </w:p>
          <w:p w14:paraId="0068BB6D" w14:textId="77777777" w:rsidR="00541545" w:rsidRDefault="00541545" w:rsidP="00541545">
            <w:pPr>
              <w:pStyle w:val="NormalWeb"/>
              <w:spacing w:before="0" w:beforeAutospacing="0" w:after="0" w:afterAutospacing="0"/>
            </w:pPr>
          </w:p>
          <w:p w14:paraId="7EAB3405" w14:textId="1104CE3D" w:rsidR="00895447" w:rsidRPr="000A6A3D" w:rsidRDefault="00895447" w:rsidP="000A6A3D">
            <w:pPr>
              <w:pStyle w:val="NormalWeb"/>
              <w:spacing w:before="0" w:beforeAutospacing="0" w:after="0" w:afterAutospacing="0"/>
              <w:ind w:firstLine="720"/>
            </w:pPr>
            <w:r w:rsidRPr="000A6A3D">
              <w:lastRenderedPageBreak/>
              <w:t>Công thức electron</w:t>
            </w:r>
          </w:p>
          <w:p w14:paraId="34BCDE8E" w14:textId="1A7EB8FF" w:rsidR="00895447" w:rsidRPr="00FF4D34" w:rsidRDefault="00895447" w:rsidP="000A6A3D">
            <w:pPr>
              <w:tabs>
                <w:tab w:val="left" w:leader="dot" w:pos="9498"/>
              </w:tabs>
              <w:ind w:left="61" w:firstLine="284"/>
              <w:jc w:val="center"/>
            </w:pPr>
            <w:r w:rsidRPr="00FF4D34">
              <w:object w:dxaOrig="1212" w:dyaOrig="454" w14:anchorId="69B9DDCC">
                <v:shape id="_x0000_i1094" type="#_x0000_t75" style="width:60.6pt;height:22.45pt" o:ole="">
                  <v:imagedata r:id="rId19" o:title=""/>
                </v:shape>
                <o:OLEObject Type="Embed" ProgID="ChemDraw.Document.6.0" ShapeID="_x0000_i1094" DrawAspect="Content" ObjectID="_1596435970" r:id="rId20"/>
              </w:object>
            </w:r>
          </w:p>
          <w:p w14:paraId="12266A56" w14:textId="77777777" w:rsidR="00895447" w:rsidRPr="000A6A3D" w:rsidRDefault="00895447" w:rsidP="000A6A3D">
            <w:pPr>
              <w:pStyle w:val="NormalWeb"/>
              <w:spacing w:before="0" w:beforeAutospacing="0" w:after="0" w:afterAutospacing="0"/>
              <w:ind w:firstLine="720"/>
            </w:pPr>
            <w:r w:rsidRPr="000A6A3D">
              <w:t>Công thức cấu tạo</w:t>
            </w:r>
          </w:p>
          <w:p w14:paraId="46AA6661" w14:textId="40740836" w:rsidR="00895447" w:rsidRPr="000A6A3D" w:rsidRDefault="00895447" w:rsidP="000A6A3D">
            <w:pPr>
              <w:tabs>
                <w:tab w:val="left" w:leader="dot" w:pos="9498"/>
              </w:tabs>
              <w:ind w:left="61" w:firstLine="284"/>
              <w:rPr>
                <w:b/>
              </w:rPr>
            </w:pPr>
            <w:r w:rsidRPr="000A6A3D">
              <w:rPr>
                <w:b/>
              </w:rPr>
              <w:t xml:space="preserve">                            N </w:t>
            </w:r>
            <w:r w:rsidRPr="000A6A3D">
              <w:rPr>
                <w:b/>
              </w:rPr>
              <w:sym w:font="Symbol" w:char="F0BA"/>
            </w:r>
            <w:r w:rsidRPr="000A6A3D">
              <w:rPr>
                <w:b/>
              </w:rPr>
              <w:t xml:space="preserve"> N</w:t>
            </w:r>
          </w:p>
          <w:p w14:paraId="4D39B958" w14:textId="1471A4C6" w:rsidR="00932B7E" w:rsidRPr="000A6A3D" w:rsidRDefault="00394424" w:rsidP="000A6A3D">
            <w:pPr>
              <w:tabs>
                <w:tab w:val="left" w:leader="dot" w:pos="9498"/>
              </w:tabs>
              <w:rPr>
                <w:b/>
                <w:i/>
                <w:iCs/>
              </w:rPr>
            </w:pPr>
            <w:r w:rsidRPr="000A6A3D">
              <w:rPr>
                <w:b/>
              </w:rPr>
              <w:t>1.</w:t>
            </w:r>
            <w:r w:rsidR="00932B7E" w:rsidRPr="000A6A3D">
              <w:rPr>
                <w:b/>
              </w:rPr>
              <w:t>2. Sự hình thành hợp chất</w:t>
            </w:r>
            <w:r w:rsidR="00932B7E" w:rsidRPr="000A6A3D">
              <w:rPr>
                <w:b/>
                <w:i/>
                <w:iCs/>
              </w:rPr>
              <w:t xml:space="preserve"> </w:t>
            </w:r>
          </w:p>
          <w:p w14:paraId="3A884CE5" w14:textId="13FCA20A" w:rsidR="00932B7E" w:rsidRPr="000A6A3D" w:rsidRDefault="00394424" w:rsidP="000A6A3D">
            <w:pPr>
              <w:tabs>
                <w:tab w:val="left" w:leader="dot" w:pos="9498"/>
              </w:tabs>
              <w:rPr>
                <w:i/>
                <w:iCs/>
              </w:rPr>
            </w:pPr>
            <w:r w:rsidRPr="000A6A3D">
              <w:rPr>
                <w:i/>
                <w:iCs/>
              </w:rPr>
              <w:t>1.</w:t>
            </w:r>
            <w:r w:rsidR="00932B7E" w:rsidRPr="000A6A3D">
              <w:rPr>
                <w:i/>
                <w:iCs/>
              </w:rPr>
              <w:t>2.1. Sự hình thành phân tử hidro clorua</w:t>
            </w:r>
          </w:p>
          <w:p w14:paraId="2B374228" w14:textId="77777777" w:rsidR="00394424" w:rsidRPr="000A6A3D" w:rsidRDefault="00394424" w:rsidP="000A6A3D">
            <w:pPr>
              <w:pStyle w:val="NormalWeb"/>
              <w:spacing w:before="0" w:beforeAutospacing="0" w:after="0" w:afterAutospacing="0"/>
              <w:jc w:val="both"/>
            </w:pPr>
            <w:r w:rsidRPr="000A6A3D">
              <w:t xml:space="preserve">Trong phân tử hidro clorua, mỗi nguyên tử (H và Cl) góp 1 electron tạo thành 1 cặp electron chung để tạo nên một liên kết cộng hóa trị. </w:t>
            </w:r>
          </w:p>
          <w:p w14:paraId="19FAC48F" w14:textId="21A35019" w:rsidR="00932B7E" w:rsidRPr="000A6A3D" w:rsidRDefault="00394424" w:rsidP="000A6A3D">
            <w:pPr>
              <w:tabs>
                <w:tab w:val="left" w:leader="dot" w:pos="9498"/>
              </w:tabs>
              <w:rPr>
                <w:i/>
                <w:iCs/>
              </w:rPr>
            </w:pPr>
            <w:r w:rsidRPr="000A6A3D">
              <w:rPr>
                <w:i/>
                <w:iCs/>
              </w:rPr>
              <w:t>1.</w:t>
            </w:r>
            <w:r w:rsidR="00932B7E" w:rsidRPr="000A6A3D">
              <w:rPr>
                <w:i/>
                <w:iCs/>
              </w:rPr>
              <w:t>2.2. Sự hình thành phân tử khí cacbonic</w:t>
            </w:r>
          </w:p>
          <w:p w14:paraId="5CC959CD" w14:textId="329C7527" w:rsidR="00932B7E" w:rsidRPr="000A6A3D" w:rsidRDefault="00394424" w:rsidP="000A6A3D">
            <w:pPr>
              <w:tabs>
                <w:tab w:val="left" w:leader="dot" w:pos="9498"/>
              </w:tabs>
              <w:rPr>
                <w:b/>
                <w:i/>
                <w:iCs/>
              </w:rPr>
            </w:pPr>
            <w:r w:rsidRPr="000A6A3D">
              <w:t>Trong phân tử CO</w:t>
            </w:r>
            <w:r w:rsidRPr="000A6A3D">
              <w:rPr>
                <w:vertAlign w:val="subscript"/>
              </w:rPr>
              <w:t>2</w:t>
            </w:r>
            <w:r w:rsidRPr="000A6A3D">
              <w:t>, nguyên tử C ở giữa 2 nguyên tử O và nguyên tử C góp chung với mỗi nguyên tử O 2 electron, mỗi nguyên tử O góp chung với nguyên tử C 2 electron tạo ra 2 liên kết đôi.</w:t>
            </w:r>
          </w:p>
          <w:p w14:paraId="445373D9" w14:textId="6B94158D" w:rsidR="00932B7E" w:rsidRPr="000A6A3D" w:rsidRDefault="00394424" w:rsidP="000A6A3D">
            <w:pPr>
              <w:tabs>
                <w:tab w:val="left" w:leader="dot" w:pos="9498"/>
              </w:tabs>
              <w:rPr>
                <w:i/>
                <w:iCs/>
              </w:rPr>
            </w:pPr>
            <w:r w:rsidRPr="000A6A3D">
              <w:rPr>
                <w:i/>
                <w:iCs/>
              </w:rPr>
              <w:t>1.</w:t>
            </w:r>
            <w:r w:rsidR="00932B7E" w:rsidRPr="000A6A3D">
              <w:rPr>
                <w:i/>
                <w:iCs/>
              </w:rPr>
              <w:t>2.3. Tính chất của các chất có liên kết cộng hóa trị</w:t>
            </w:r>
          </w:p>
          <w:p w14:paraId="1C7B4CE7" w14:textId="77777777" w:rsidR="00394424" w:rsidRPr="000A6A3D" w:rsidRDefault="00394424" w:rsidP="000A6A3D">
            <w:pPr>
              <w:tabs>
                <w:tab w:val="left" w:leader="dot" w:pos="9498"/>
              </w:tabs>
              <w:jc w:val="both"/>
            </w:pPr>
            <w:r w:rsidRPr="000A6A3D">
              <w:t>Các chất mà phân tử chỉ có liên kết cộng hóa trị có thể là chất rắn, chất lỏng hoặc chất khí.</w:t>
            </w:r>
          </w:p>
          <w:p w14:paraId="509013C3" w14:textId="7DA19C2B" w:rsidR="00932B7E" w:rsidRPr="000A6A3D" w:rsidRDefault="00394424" w:rsidP="000A6A3D">
            <w:pPr>
              <w:tabs>
                <w:tab w:val="left" w:leader="dot" w:pos="9498"/>
              </w:tabs>
              <w:rPr>
                <w:b/>
                <w:bCs/>
              </w:rPr>
            </w:pPr>
            <w:r w:rsidRPr="000A6A3D">
              <w:rPr>
                <w:b/>
                <w:bCs/>
              </w:rPr>
              <w:t>2</w:t>
            </w:r>
            <w:r w:rsidR="00932B7E" w:rsidRPr="000A6A3D">
              <w:rPr>
                <w:b/>
                <w:bCs/>
              </w:rPr>
              <w:t>. Độ âm điện và liên kết hóa học</w:t>
            </w:r>
          </w:p>
          <w:p w14:paraId="42530811" w14:textId="2B5721E2" w:rsidR="00932B7E" w:rsidRPr="000A6A3D" w:rsidRDefault="00394424" w:rsidP="000A6A3D">
            <w:pPr>
              <w:tabs>
                <w:tab w:val="left" w:leader="dot" w:pos="9498"/>
              </w:tabs>
              <w:rPr>
                <w:iCs/>
              </w:rPr>
            </w:pPr>
            <w:r w:rsidRPr="000A6A3D">
              <w:t>2.</w:t>
            </w:r>
            <w:r w:rsidR="00932B7E" w:rsidRPr="000A6A3D">
              <w:t xml:space="preserve">1. </w:t>
            </w:r>
            <w:r w:rsidR="00932B7E" w:rsidRPr="000A6A3D">
              <w:rPr>
                <w:iCs/>
              </w:rPr>
              <w:t>Quan hệ giữa liên kết cộng hóa trị không cực, liên kết cộng hóa trị có cực và liên kết ion</w:t>
            </w:r>
          </w:p>
          <w:p w14:paraId="5B8A57CF" w14:textId="77777777" w:rsidR="003A736C" w:rsidRPr="000A6A3D" w:rsidRDefault="00394424" w:rsidP="000A6A3D">
            <w:pPr>
              <w:pStyle w:val="NormalWeb"/>
              <w:spacing w:before="0" w:beforeAutospacing="0" w:after="0" w:afterAutospacing="0"/>
            </w:pPr>
            <w:r w:rsidRPr="000A6A3D">
              <w:t>2.</w:t>
            </w:r>
            <w:r w:rsidR="00932B7E" w:rsidRPr="000A6A3D">
              <w:t>2. Hiệu độ âm điện và liên kết hóa học</w:t>
            </w:r>
          </w:p>
          <w:p w14:paraId="6F50A146" w14:textId="3E92C2DC" w:rsidR="00394424" w:rsidRPr="000A6A3D" w:rsidRDefault="00394424" w:rsidP="000A6A3D">
            <w:pPr>
              <w:pStyle w:val="NormalWeb"/>
              <w:spacing w:before="0" w:beforeAutospacing="0" w:after="0" w:afterAutospacing="0"/>
              <w:rPr>
                <w:lang w:val="nb-NO"/>
              </w:rPr>
            </w:pPr>
            <w:r w:rsidRPr="000A6A3D">
              <w:rPr>
                <w:lang w:val="nb-NO"/>
              </w:rPr>
              <w:t>- Từ 0,0 đến dưới 0,4: liên kết cộng hóa trị không cực.</w:t>
            </w:r>
          </w:p>
          <w:p w14:paraId="0347F65D" w14:textId="14DCE765" w:rsidR="00394424" w:rsidRPr="000A6A3D" w:rsidRDefault="00394424" w:rsidP="000A6A3D">
            <w:pPr>
              <w:pStyle w:val="NormalWeb"/>
              <w:spacing w:before="0" w:beforeAutospacing="0" w:after="0" w:afterAutospacing="0"/>
              <w:rPr>
                <w:lang w:val="nb-NO"/>
              </w:rPr>
            </w:pPr>
            <w:r w:rsidRPr="000A6A3D">
              <w:rPr>
                <w:lang w:val="nb-NO"/>
              </w:rPr>
              <w:t>- Từ 0,4 đến dưới 1,7:</w:t>
            </w:r>
            <w:r w:rsidRPr="000A6A3D">
              <w:rPr>
                <w:lang w:val="nb-NO"/>
              </w:rPr>
              <w:tab/>
              <w:t>liên kết cộng hóa trị có cực.</w:t>
            </w:r>
          </w:p>
          <w:p w14:paraId="227A3E26" w14:textId="4141EC58" w:rsidR="00394424" w:rsidRPr="000A6A3D" w:rsidRDefault="00394424" w:rsidP="000A6A3D">
            <w:pPr>
              <w:pStyle w:val="NormalWeb"/>
              <w:spacing w:before="0" w:beforeAutospacing="0" w:after="0" w:afterAutospacing="0"/>
              <w:rPr>
                <w:lang w:val="nb-NO"/>
              </w:rPr>
            </w:pPr>
            <w:r w:rsidRPr="000A6A3D">
              <w:rPr>
                <w:lang w:val="nb-NO"/>
              </w:rPr>
              <w:t>- Từ 1,7 trở lên: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6AEEC41" w14:textId="77777777" w:rsidR="003A736C" w:rsidRPr="000A6A3D" w:rsidRDefault="003A736C" w:rsidP="000A6A3D">
            <w:pPr>
              <w:rPr>
                <w:lang w:val="nb-NO"/>
              </w:rPr>
            </w:pPr>
          </w:p>
          <w:p w14:paraId="3FAA5926" w14:textId="77777777" w:rsidR="003A736C" w:rsidRPr="000A6A3D" w:rsidRDefault="003A736C" w:rsidP="000A6A3D">
            <w:pPr>
              <w:rPr>
                <w:lang w:val="nb-NO"/>
              </w:rPr>
            </w:pPr>
          </w:p>
          <w:p w14:paraId="052AD0FD" w14:textId="77777777" w:rsidR="003A736C" w:rsidRPr="000A6A3D" w:rsidRDefault="003A736C" w:rsidP="000A6A3D">
            <w:pPr>
              <w:rPr>
                <w:lang w:val="nb-NO"/>
              </w:rPr>
            </w:pPr>
          </w:p>
          <w:p w14:paraId="56A026A4" w14:textId="77777777" w:rsidR="003A736C" w:rsidRPr="000A6A3D" w:rsidRDefault="003A736C" w:rsidP="000A6A3D">
            <w:pPr>
              <w:rPr>
                <w:lang w:val="de-DE"/>
              </w:rPr>
            </w:pPr>
            <w:r w:rsidRPr="000A6A3D">
              <w:rPr>
                <w:lang w:val="de-DE"/>
              </w:rPr>
              <w:t>Giảng viên trình bày, giải thích nội dung bằng lời và cho thí dụ hình ảnh minh họa.</w:t>
            </w:r>
          </w:p>
          <w:p w14:paraId="58F74C46" w14:textId="77777777" w:rsidR="003A736C" w:rsidRPr="000A6A3D" w:rsidRDefault="003A736C" w:rsidP="000A6A3D">
            <w:pPr>
              <w:rPr>
                <w:lang w:val="nb-NO"/>
              </w:rPr>
            </w:pPr>
          </w:p>
          <w:p w14:paraId="22360C72" w14:textId="77777777" w:rsidR="003A736C" w:rsidRPr="000A6A3D" w:rsidRDefault="003A736C" w:rsidP="000A6A3D">
            <w:pPr>
              <w:rPr>
                <w:lang w:val="nb-NO"/>
              </w:rPr>
            </w:pPr>
            <w:r w:rsidRPr="000A6A3D">
              <w:rPr>
                <w:lang w:val="nb-NO"/>
              </w:rPr>
              <w:t>GV nêu câu hỏi.</w:t>
            </w:r>
          </w:p>
          <w:p w14:paraId="0E88444A" w14:textId="77777777" w:rsidR="003A736C" w:rsidRPr="000A6A3D" w:rsidRDefault="003A736C" w:rsidP="000A6A3D">
            <w:pPr>
              <w:rPr>
                <w:lang w:val="nb-NO"/>
              </w:rPr>
            </w:pPr>
          </w:p>
          <w:p w14:paraId="1CB07A51" w14:textId="77777777" w:rsidR="003A736C" w:rsidRPr="000A6A3D" w:rsidRDefault="003A736C" w:rsidP="000A6A3D">
            <w:pPr>
              <w:rPr>
                <w:lang w:val="nb-NO"/>
              </w:rPr>
            </w:pPr>
          </w:p>
          <w:p w14:paraId="39512814" w14:textId="77777777" w:rsidR="003A736C" w:rsidRPr="000A6A3D" w:rsidRDefault="003A736C" w:rsidP="000A6A3D">
            <w:pPr>
              <w:rPr>
                <w:lang w:val="nb-NO"/>
              </w:rPr>
            </w:pPr>
          </w:p>
          <w:p w14:paraId="797B5902" w14:textId="77777777" w:rsidR="003A736C" w:rsidRPr="000A6A3D" w:rsidRDefault="003A736C" w:rsidP="000A6A3D">
            <w:pPr>
              <w:rPr>
                <w:lang w:val="nb-NO"/>
              </w:rPr>
            </w:pPr>
          </w:p>
          <w:p w14:paraId="0C12A873" w14:textId="77777777" w:rsidR="003A736C" w:rsidRPr="000A6A3D" w:rsidRDefault="003A736C" w:rsidP="000A6A3D">
            <w:pPr>
              <w:rPr>
                <w:lang w:val="nb-NO"/>
              </w:rPr>
            </w:pPr>
          </w:p>
          <w:p w14:paraId="42D50E08" w14:textId="75F7D186" w:rsidR="003A736C" w:rsidRDefault="003A736C" w:rsidP="000A6A3D">
            <w:pPr>
              <w:rPr>
                <w:lang w:val="nb-NO"/>
              </w:rPr>
            </w:pPr>
          </w:p>
          <w:p w14:paraId="3F2DF5AB" w14:textId="613681DA" w:rsidR="00371971" w:rsidRDefault="00371971" w:rsidP="000A6A3D">
            <w:pPr>
              <w:rPr>
                <w:lang w:val="nb-NO"/>
              </w:rPr>
            </w:pPr>
          </w:p>
          <w:p w14:paraId="03207525" w14:textId="0F3AC3F7" w:rsidR="00371971" w:rsidRDefault="00371971" w:rsidP="000A6A3D">
            <w:pPr>
              <w:rPr>
                <w:lang w:val="nb-NO"/>
              </w:rPr>
            </w:pPr>
          </w:p>
          <w:p w14:paraId="5C7CA50F" w14:textId="77777777" w:rsidR="00371971" w:rsidRPr="000A6A3D" w:rsidRDefault="00371971" w:rsidP="000A6A3D">
            <w:pPr>
              <w:rPr>
                <w:lang w:val="nb-NO"/>
              </w:rPr>
            </w:pPr>
          </w:p>
          <w:p w14:paraId="028822F9" w14:textId="77777777" w:rsidR="003A736C" w:rsidRPr="000A6A3D" w:rsidRDefault="003A736C" w:rsidP="000A6A3D">
            <w:pPr>
              <w:rPr>
                <w:lang w:val="nb-NO"/>
              </w:rPr>
            </w:pPr>
          </w:p>
          <w:p w14:paraId="3BB26AAC" w14:textId="77777777" w:rsidR="003A736C" w:rsidRPr="000A6A3D" w:rsidRDefault="003A736C" w:rsidP="000A6A3D">
            <w:pPr>
              <w:rPr>
                <w:lang w:val="nb-NO"/>
              </w:rPr>
            </w:pPr>
          </w:p>
          <w:p w14:paraId="46B31583" w14:textId="77777777" w:rsidR="003A736C" w:rsidRPr="000A6A3D" w:rsidRDefault="003A736C" w:rsidP="000A6A3D">
            <w:pPr>
              <w:rPr>
                <w:lang w:val="nb-NO"/>
              </w:rPr>
            </w:pPr>
          </w:p>
          <w:p w14:paraId="5F4D28F1" w14:textId="77777777" w:rsidR="003A736C" w:rsidRPr="000A6A3D" w:rsidRDefault="003A736C" w:rsidP="000A6A3D">
            <w:pPr>
              <w:rPr>
                <w:lang w:val="de-DE"/>
              </w:rPr>
            </w:pPr>
            <w:r w:rsidRPr="000A6A3D">
              <w:rPr>
                <w:lang w:val="de-DE"/>
              </w:rPr>
              <w:t>Giảng viên trình bày, giải thích nội dung bằng lời và cho thí dụ minh họa.</w:t>
            </w:r>
          </w:p>
          <w:p w14:paraId="2E288409" w14:textId="77777777" w:rsidR="003A736C" w:rsidRPr="000A6A3D" w:rsidRDefault="003A736C" w:rsidP="000A6A3D">
            <w:pPr>
              <w:rPr>
                <w:lang w:val="nb-NO"/>
              </w:rPr>
            </w:pPr>
          </w:p>
          <w:p w14:paraId="635E28FB" w14:textId="5E6ABDFD" w:rsidR="00371971" w:rsidRDefault="003A736C" w:rsidP="000A6A3D">
            <w:pPr>
              <w:rPr>
                <w:lang w:val="nb-NO"/>
              </w:rPr>
            </w:pPr>
            <w:r w:rsidRPr="000A6A3D">
              <w:rPr>
                <w:lang w:val="nb-NO"/>
              </w:rPr>
              <w:t xml:space="preserve"> </w:t>
            </w:r>
          </w:p>
          <w:p w14:paraId="193C822F" w14:textId="77777777" w:rsidR="00371971" w:rsidRPr="00371971" w:rsidRDefault="00371971" w:rsidP="00371971">
            <w:pPr>
              <w:rPr>
                <w:lang w:val="nb-NO"/>
              </w:rPr>
            </w:pPr>
          </w:p>
          <w:p w14:paraId="5AD88110" w14:textId="77777777" w:rsidR="00371971" w:rsidRPr="00371971" w:rsidRDefault="00371971" w:rsidP="00371971">
            <w:pPr>
              <w:rPr>
                <w:lang w:val="nb-NO"/>
              </w:rPr>
            </w:pPr>
          </w:p>
          <w:p w14:paraId="22010DC4" w14:textId="77777777" w:rsidR="00371971" w:rsidRPr="00371971" w:rsidRDefault="00371971" w:rsidP="00371971">
            <w:pPr>
              <w:rPr>
                <w:lang w:val="nb-NO"/>
              </w:rPr>
            </w:pPr>
          </w:p>
          <w:p w14:paraId="684D786D" w14:textId="77777777" w:rsidR="00371971" w:rsidRPr="00371971" w:rsidRDefault="00371971" w:rsidP="00371971">
            <w:pPr>
              <w:rPr>
                <w:lang w:val="nb-NO"/>
              </w:rPr>
            </w:pPr>
          </w:p>
          <w:p w14:paraId="6D416A20" w14:textId="77777777" w:rsidR="00371971" w:rsidRPr="00371971" w:rsidRDefault="00371971" w:rsidP="00371971">
            <w:pPr>
              <w:rPr>
                <w:lang w:val="nb-NO"/>
              </w:rPr>
            </w:pPr>
          </w:p>
          <w:p w14:paraId="3D2D1DBB" w14:textId="77777777" w:rsidR="00371971" w:rsidRPr="00371971" w:rsidRDefault="00371971" w:rsidP="00371971">
            <w:pPr>
              <w:rPr>
                <w:lang w:val="nb-NO"/>
              </w:rPr>
            </w:pPr>
          </w:p>
          <w:p w14:paraId="02A20033" w14:textId="77777777" w:rsidR="00371971" w:rsidRPr="00371971" w:rsidRDefault="00371971" w:rsidP="00371971">
            <w:pPr>
              <w:rPr>
                <w:lang w:val="nb-NO"/>
              </w:rPr>
            </w:pPr>
          </w:p>
          <w:p w14:paraId="23B29905" w14:textId="77777777" w:rsidR="00371971" w:rsidRPr="00371971" w:rsidRDefault="00371971" w:rsidP="00371971">
            <w:pPr>
              <w:rPr>
                <w:lang w:val="nb-NO"/>
              </w:rPr>
            </w:pPr>
          </w:p>
          <w:p w14:paraId="79EAF801" w14:textId="77777777" w:rsidR="00371971" w:rsidRPr="00371971" w:rsidRDefault="00371971" w:rsidP="00371971">
            <w:pPr>
              <w:rPr>
                <w:lang w:val="nb-NO"/>
              </w:rPr>
            </w:pPr>
          </w:p>
          <w:p w14:paraId="1EF0DD87" w14:textId="77777777" w:rsidR="00371971" w:rsidRPr="00371971" w:rsidRDefault="00371971" w:rsidP="00371971">
            <w:pPr>
              <w:rPr>
                <w:lang w:val="nb-NO"/>
              </w:rPr>
            </w:pPr>
          </w:p>
          <w:p w14:paraId="5EAE2D13" w14:textId="77777777" w:rsidR="00371971" w:rsidRPr="00371971" w:rsidRDefault="00371971" w:rsidP="00371971">
            <w:pPr>
              <w:rPr>
                <w:lang w:val="nb-NO"/>
              </w:rPr>
            </w:pPr>
          </w:p>
          <w:p w14:paraId="40077F8E" w14:textId="5B042C7C" w:rsidR="00371971" w:rsidRDefault="00371971" w:rsidP="00371971">
            <w:pPr>
              <w:rPr>
                <w:lang w:val="nb-NO"/>
              </w:rPr>
            </w:pPr>
          </w:p>
          <w:p w14:paraId="4A2B712E" w14:textId="7FA1CD45" w:rsidR="00371971" w:rsidRDefault="00371971" w:rsidP="00371971">
            <w:pPr>
              <w:rPr>
                <w:lang w:val="nb-NO"/>
              </w:rPr>
            </w:pPr>
          </w:p>
          <w:p w14:paraId="06AAFB25" w14:textId="77777777" w:rsidR="00371971" w:rsidRPr="000A6A3D" w:rsidRDefault="00371971" w:rsidP="00371971">
            <w:pPr>
              <w:rPr>
                <w:lang w:val="de-DE"/>
              </w:rPr>
            </w:pPr>
            <w:r w:rsidRPr="000A6A3D">
              <w:rPr>
                <w:lang w:val="de-DE"/>
              </w:rPr>
              <w:t>Giảng viên trình bày, giải thích nội dung bằng lời và cho thí dụ minh họa.</w:t>
            </w:r>
          </w:p>
          <w:p w14:paraId="7D4CCEEB" w14:textId="77777777" w:rsidR="003A736C" w:rsidRPr="00371971" w:rsidRDefault="003A736C" w:rsidP="0037197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570B9D" w14:textId="77777777" w:rsidR="003A736C" w:rsidRPr="000A6A3D" w:rsidRDefault="003A736C" w:rsidP="000A6A3D">
            <w:pPr>
              <w:rPr>
                <w:lang w:val="nb-NO"/>
              </w:rPr>
            </w:pPr>
          </w:p>
          <w:p w14:paraId="5C654520" w14:textId="77777777" w:rsidR="003A736C" w:rsidRPr="000A6A3D" w:rsidRDefault="003A736C" w:rsidP="000A6A3D">
            <w:pPr>
              <w:rPr>
                <w:lang w:val="nb-NO"/>
              </w:rPr>
            </w:pPr>
          </w:p>
          <w:p w14:paraId="3419B438" w14:textId="77777777" w:rsidR="003A736C" w:rsidRPr="000A6A3D" w:rsidRDefault="003A736C" w:rsidP="000A6A3D">
            <w:pPr>
              <w:rPr>
                <w:lang w:val="nb-NO"/>
              </w:rPr>
            </w:pPr>
          </w:p>
          <w:p w14:paraId="592388C8" w14:textId="77777777" w:rsidR="003A736C" w:rsidRPr="000A6A3D" w:rsidRDefault="003A736C" w:rsidP="000A6A3D">
            <w:pPr>
              <w:rPr>
                <w:lang w:val="nb-NO"/>
              </w:rPr>
            </w:pPr>
            <w:r w:rsidRPr="000A6A3D">
              <w:rPr>
                <w:lang w:val="nb-NO"/>
              </w:rPr>
              <w:t>HS theo dõi, ghi bài.</w:t>
            </w:r>
          </w:p>
          <w:p w14:paraId="43434296" w14:textId="77777777" w:rsidR="003A736C" w:rsidRPr="000A6A3D" w:rsidRDefault="003A736C" w:rsidP="000A6A3D">
            <w:pPr>
              <w:rPr>
                <w:lang w:val="nb-NO"/>
              </w:rPr>
            </w:pPr>
          </w:p>
          <w:p w14:paraId="065E5DD8" w14:textId="77777777" w:rsidR="003A736C" w:rsidRPr="000A6A3D" w:rsidRDefault="003A736C" w:rsidP="000A6A3D">
            <w:pPr>
              <w:rPr>
                <w:lang w:val="nb-NO"/>
              </w:rPr>
            </w:pPr>
          </w:p>
          <w:p w14:paraId="6D42E9C7" w14:textId="3ACEFB3D" w:rsidR="003A736C" w:rsidRDefault="003A736C" w:rsidP="000A6A3D">
            <w:pPr>
              <w:rPr>
                <w:lang w:val="nb-NO"/>
              </w:rPr>
            </w:pPr>
          </w:p>
          <w:p w14:paraId="31892907" w14:textId="77777777" w:rsidR="00371971" w:rsidRPr="000A6A3D" w:rsidRDefault="00371971" w:rsidP="000A6A3D">
            <w:pPr>
              <w:rPr>
                <w:lang w:val="nb-NO"/>
              </w:rPr>
            </w:pPr>
          </w:p>
          <w:p w14:paraId="3B0F6DFB" w14:textId="77777777" w:rsidR="003A736C" w:rsidRPr="000A6A3D" w:rsidRDefault="003A736C" w:rsidP="000A6A3D">
            <w:pPr>
              <w:rPr>
                <w:lang w:val="nb-NO"/>
              </w:rPr>
            </w:pPr>
            <w:r w:rsidRPr="000A6A3D">
              <w:rPr>
                <w:lang w:val="nb-NO"/>
              </w:rPr>
              <w:t>HS t</w:t>
            </w:r>
            <w:r w:rsidRPr="000A6A3D">
              <w:rPr>
                <w:lang w:val="de-DE"/>
              </w:rPr>
              <w:t>rả lời các câu hỏi.</w:t>
            </w:r>
          </w:p>
          <w:p w14:paraId="59FB053B" w14:textId="77777777" w:rsidR="003A736C" w:rsidRPr="000A6A3D" w:rsidRDefault="003A736C" w:rsidP="000A6A3D">
            <w:pPr>
              <w:rPr>
                <w:lang w:val="nb-NO"/>
              </w:rPr>
            </w:pPr>
          </w:p>
          <w:p w14:paraId="0E049A7A" w14:textId="77777777" w:rsidR="003A736C" w:rsidRPr="000A6A3D" w:rsidRDefault="003A736C" w:rsidP="000A6A3D">
            <w:pPr>
              <w:rPr>
                <w:lang w:val="nb-NO"/>
              </w:rPr>
            </w:pPr>
          </w:p>
          <w:p w14:paraId="61A6FF54" w14:textId="77777777" w:rsidR="003A736C" w:rsidRPr="000A6A3D" w:rsidRDefault="003A736C" w:rsidP="000A6A3D">
            <w:pPr>
              <w:rPr>
                <w:lang w:val="nb-NO"/>
              </w:rPr>
            </w:pPr>
          </w:p>
          <w:p w14:paraId="5E9E1E84" w14:textId="77777777" w:rsidR="003A736C" w:rsidRPr="000A6A3D" w:rsidRDefault="003A736C" w:rsidP="000A6A3D">
            <w:pPr>
              <w:rPr>
                <w:lang w:val="nb-NO"/>
              </w:rPr>
            </w:pPr>
          </w:p>
          <w:p w14:paraId="7305A875" w14:textId="77777777" w:rsidR="003A736C" w:rsidRPr="000A6A3D" w:rsidRDefault="003A736C" w:rsidP="000A6A3D">
            <w:pPr>
              <w:rPr>
                <w:lang w:val="nb-NO"/>
              </w:rPr>
            </w:pPr>
          </w:p>
          <w:p w14:paraId="3B1C9008" w14:textId="77777777" w:rsidR="003A736C" w:rsidRPr="000A6A3D" w:rsidRDefault="003A736C" w:rsidP="000A6A3D">
            <w:pPr>
              <w:rPr>
                <w:lang w:val="nb-NO"/>
              </w:rPr>
            </w:pPr>
          </w:p>
          <w:p w14:paraId="51CE62BD" w14:textId="34D5287C" w:rsidR="003A736C" w:rsidRDefault="003A736C" w:rsidP="000A6A3D">
            <w:pPr>
              <w:rPr>
                <w:lang w:val="nb-NO"/>
              </w:rPr>
            </w:pPr>
          </w:p>
          <w:p w14:paraId="707EF66F" w14:textId="51C0F4E9" w:rsidR="00371971" w:rsidRDefault="00371971" w:rsidP="000A6A3D">
            <w:pPr>
              <w:rPr>
                <w:lang w:val="nb-NO"/>
              </w:rPr>
            </w:pPr>
          </w:p>
          <w:p w14:paraId="728080C2" w14:textId="77777777" w:rsidR="00371971" w:rsidRPr="000A6A3D" w:rsidRDefault="00371971" w:rsidP="000A6A3D">
            <w:pPr>
              <w:rPr>
                <w:lang w:val="nb-NO"/>
              </w:rPr>
            </w:pPr>
          </w:p>
          <w:p w14:paraId="75AED2B6" w14:textId="77777777" w:rsidR="003A736C" w:rsidRPr="000A6A3D" w:rsidRDefault="003A736C" w:rsidP="000A6A3D">
            <w:pPr>
              <w:rPr>
                <w:lang w:val="nb-NO"/>
              </w:rPr>
            </w:pPr>
          </w:p>
          <w:p w14:paraId="4ED67917" w14:textId="77777777" w:rsidR="003A736C" w:rsidRPr="000A6A3D" w:rsidRDefault="003A736C" w:rsidP="000A6A3D">
            <w:pPr>
              <w:rPr>
                <w:lang w:val="nb-NO"/>
              </w:rPr>
            </w:pPr>
          </w:p>
          <w:p w14:paraId="7B6C26F4" w14:textId="77777777" w:rsidR="00371971" w:rsidRDefault="00371971" w:rsidP="000A6A3D">
            <w:pPr>
              <w:rPr>
                <w:lang w:val="nb-NO"/>
              </w:rPr>
            </w:pPr>
          </w:p>
          <w:p w14:paraId="14F053A1" w14:textId="46D884D1" w:rsidR="003A736C" w:rsidRPr="000A6A3D" w:rsidRDefault="003A736C" w:rsidP="000A6A3D">
            <w:pPr>
              <w:rPr>
                <w:lang w:val="nb-NO"/>
              </w:rPr>
            </w:pPr>
            <w:r w:rsidRPr="000A6A3D">
              <w:rPr>
                <w:lang w:val="nb-NO"/>
              </w:rPr>
              <w:t xml:space="preserve">HS theo dõi, ghi bài </w:t>
            </w:r>
          </w:p>
          <w:p w14:paraId="62C50D05" w14:textId="77777777" w:rsidR="003A736C" w:rsidRPr="000A6A3D" w:rsidRDefault="003A736C" w:rsidP="000A6A3D">
            <w:pPr>
              <w:rPr>
                <w:lang w:val="nb-NO"/>
              </w:rPr>
            </w:pPr>
          </w:p>
          <w:p w14:paraId="3C91683C" w14:textId="77777777" w:rsidR="003A736C" w:rsidRPr="000A6A3D" w:rsidRDefault="003A736C" w:rsidP="000A6A3D">
            <w:pPr>
              <w:rPr>
                <w:lang w:val="nb-NO"/>
              </w:rPr>
            </w:pPr>
          </w:p>
          <w:p w14:paraId="3158A375" w14:textId="77777777" w:rsidR="003A736C" w:rsidRPr="000A6A3D" w:rsidRDefault="003A736C" w:rsidP="000A6A3D">
            <w:pPr>
              <w:rPr>
                <w:lang w:val="nb-NO"/>
              </w:rPr>
            </w:pPr>
          </w:p>
          <w:p w14:paraId="30839B4B" w14:textId="632DDB0F" w:rsidR="00371971" w:rsidRDefault="00371971" w:rsidP="000A6A3D">
            <w:pPr>
              <w:rPr>
                <w:lang w:val="nb-NO"/>
              </w:rPr>
            </w:pPr>
          </w:p>
          <w:p w14:paraId="28F606A1" w14:textId="77777777" w:rsidR="00371971" w:rsidRPr="00371971" w:rsidRDefault="00371971" w:rsidP="00371971">
            <w:pPr>
              <w:rPr>
                <w:lang w:val="nb-NO"/>
              </w:rPr>
            </w:pPr>
          </w:p>
          <w:p w14:paraId="3A3A1051" w14:textId="77777777" w:rsidR="00371971" w:rsidRPr="00371971" w:rsidRDefault="00371971" w:rsidP="00371971">
            <w:pPr>
              <w:rPr>
                <w:lang w:val="nb-NO"/>
              </w:rPr>
            </w:pPr>
          </w:p>
          <w:p w14:paraId="2EAC6081" w14:textId="77777777" w:rsidR="00371971" w:rsidRPr="00371971" w:rsidRDefault="00371971" w:rsidP="00371971">
            <w:pPr>
              <w:rPr>
                <w:lang w:val="nb-NO"/>
              </w:rPr>
            </w:pPr>
          </w:p>
          <w:p w14:paraId="421B0123" w14:textId="77777777" w:rsidR="00371971" w:rsidRPr="00371971" w:rsidRDefault="00371971" w:rsidP="00371971">
            <w:pPr>
              <w:rPr>
                <w:lang w:val="nb-NO"/>
              </w:rPr>
            </w:pPr>
          </w:p>
          <w:p w14:paraId="341372D5" w14:textId="77777777" w:rsidR="00371971" w:rsidRPr="00371971" w:rsidRDefault="00371971" w:rsidP="00371971">
            <w:pPr>
              <w:rPr>
                <w:lang w:val="nb-NO"/>
              </w:rPr>
            </w:pPr>
          </w:p>
          <w:p w14:paraId="688FF0D9" w14:textId="77777777" w:rsidR="00371971" w:rsidRPr="00371971" w:rsidRDefault="00371971" w:rsidP="00371971">
            <w:pPr>
              <w:rPr>
                <w:lang w:val="nb-NO"/>
              </w:rPr>
            </w:pPr>
          </w:p>
          <w:p w14:paraId="2436693E" w14:textId="77777777" w:rsidR="00371971" w:rsidRPr="00371971" w:rsidRDefault="00371971" w:rsidP="00371971">
            <w:pPr>
              <w:rPr>
                <w:lang w:val="nb-NO"/>
              </w:rPr>
            </w:pPr>
          </w:p>
          <w:p w14:paraId="2C314CAB" w14:textId="77777777" w:rsidR="00371971" w:rsidRPr="00371971" w:rsidRDefault="00371971" w:rsidP="00371971">
            <w:pPr>
              <w:rPr>
                <w:lang w:val="nb-NO"/>
              </w:rPr>
            </w:pPr>
          </w:p>
          <w:p w14:paraId="750748AE" w14:textId="77777777" w:rsidR="00371971" w:rsidRPr="00371971" w:rsidRDefault="00371971" w:rsidP="00371971">
            <w:pPr>
              <w:rPr>
                <w:lang w:val="nb-NO"/>
              </w:rPr>
            </w:pPr>
          </w:p>
          <w:p w14:paraId="4039A0AB" w14:textId="77777777" w:rsidR="00371971" w:rsidRPr="00371971" w:rsidRDefault="00371971" w:rsidP="00371971">
            <w:pPr>
              <w:rPr>
                <w:lang w:val="nb-NO"/>
              </w:rPr>
            </w:pPr>
          </w:p>
          <w:p w14:paraId="069FE29F" w14:textId="77777777" w:rsidR="00371971" w:rsidRPr="00371971" w:rsidRDefault="00371971" w:rsidP="00371971">
            <w:pPr>
              <w:rPr>
                <w:lang w:val="nb-NO"/>
              </w:rPr>
            </w:pPr>
          </w:p>
          <w:p w14:paraId="3DADBF82" w14:textId="7A0B69B8" w:rsidR="00371971" w:rsidRDefault="00371971" w:rsidP="00371971">
            <w:pPr>
              <w:rPr>
                <w:lang w:val="nb-NO"/>
              </w:rPr>
            </w:pPr>
          </w:p>
          <w:p w14:paraId="22E3A7F0" w14:textId="77777777" w:rsidR="00371971" w:rsidRPr="00371971" w:rsidRDefault="00371971" w:rsidP="00371971">
            <w:pPr>
              <w:rPr>
                <w:lang w:val="nb-NO"/>
              </w:rPr>
            </w:pPr>
          </w:p>
          <w:p w14:paraId="7139AF7B" w14:textId="4D98A57C" w:rsidR="00371971" w:rsidRDefault="00371971" w:rsidP="00371971">
            <w:pPr>
              <w:rPr>
                <w:lang w:val="nb-NO"/>
              </w:rPr>
            </w:pPr>
          </w:p>
          <w:p w14:paraId="581A0A56" w14:textId="77777777" w:rsidR="00371971" w:rsidRPr="000A6A3D" w:rsidRDefault="00371971" w:rsidP="00371971">
            <w:pPr>
              <w:rPr>
                <w:lang w:val="nb-NO"/>
              </w:rPr>
            </w:pPr>
            <w:r w:rsidRPr="000A6A3D">
              <w:rPr>
                <w:lang w:val="nb-NO"/>
              </w:rPr>
              <w:t xml:space="preserve">HS theo dõi, ghi bài </w:t>
            </w:r>
          </w:p>
          <w:p w14:paraId="741155EB" w14:textId="77777777" w:rsidR="003A736C" w:rsidRPr="00371971" w:rsidRDefault="003A736C" w:rsidP="00371971">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3A736C" w:rsidRPr="000A6A3D" w:rsidRDefault="003A736C" w:rsidP="000A6A3D">
            <w:pPr>
              <w:rPr>
                <w:lang w:val="nb-NO"/>
              </w:rPr>
            </w:pPr>
          </w:p>
          <w:p w14:paraId="692CAC1F" w14:textId="77777777" w:rsidR="003A736C" w:rsidRPr="000A6A3D" w:rsidRDefault="003A736C" w:rsidP="000A6A3D">
            <w:pPr>
              <w:jc w:val="center"/>
              <w:rPr>
                <w:lang w:val="pt-BR"/>
              </w:rPr>
            </w:pPr>
          </w:p>
          <w:p w14:paraId="563294FD" w14:textId="77777777" w:rsidR="006C5396" w:rsidRDefault="006C5396" w:rsidP="001B6227">
            <w:pPr>
              <w:jc w:val="center"/>
              <w:rPr>
                <w:lang w:val="pt-BR"/>
              </w:rPr>
            </w:pPr>
          </w:p>
          <w:p w14:paraId="06490566" w14:textId="6138AC30" w:rsidR="001B6227" w:rsidRPr="000A6A3D" w:rsidRDefault="001B6227" w:rsidP="001B6227">
            <w:pPr>
              <w:jc w:val="center"/>
              <w:rPr>
                <w:lang w:val="pt-BR"/>
              </w:rPr>
            </w:pPr>
            <w:r>
              <w:rPr>
                <w:lang w:val="pt-BR"/>
              </w:rPr>
              <w:t>3</w:t>
            </w:r>
            <w:r w:rsidRPr="000A6A3D">
              <w:rPr>
                <w:lang w:val="pt-BR"/>
              </w:rPr>
              <w:t>8</w:t>
            </w:r>
          </w:p>
          <w:p w14:paraId="3A60E0DD" w14:textId="77777777" w:rsidR="001B6227" w:rsidRPr="000A6A3D" w:rsidRDefault="001B6227" w:rsidP="001B6227">
            <w:pPr>
              <w:jc w:val="center"/>
              <w:rPr>
                <w:lang w:val="pt-BR"/>
              </w:rPr>
            </w:pPr>
            <w:r w:rsidRPr="000A6A3D">
              <w:rPr>
                <w:lang w:val="pt-BR"/>
              </w:rPr>
              <w:t>phút</w:t>
            </w:r>
          </w:p>
          <w:p w14:paraId="5800571D" w14:textId="77777777" w:rsidR="003A736C" w:rsidRPr="000A6A3D" w:rsidRDefault="003A736C" w:rsidP="000A6A3D">
            <w:pPr>
              <w:jc w:val="center"/>
              <w:rPr>
                <w:lang w:val="pt-BR"/>
              </w:rPr>
            </w:pPr>
          </w:p>
          <w:p w14:paraId="201AE5CE" w14:textId="77777777" w:rsidR="003A736C" w:rsidRPr="000A6A3D" w:rsidRDefault="003A736C" w:rsidP="000A6A3D">
            <w:pPr>
              <w:jc w:val="center"/>
              <w:rPr>
                <w:lang w:val="pt-BR"/>
              </w:rPr>
            </w:pPr>
          </w:p>
          <w:p w14:paraId="42EEC363" w14:textId="77777777" w:rsidR="003A736C" w:rsidRPr="000A6A3D" w:rsidRDefault="003A736C" w:rsidP="000A6A3D">
            <w:pPr>
              <w:jc w:val="center"/>
              <w:rPr>
                <w:lang w:val="pt-BR"/>
              </w:rPr>
            </w:pPr>
          </w:p>
          <w:p w14:paraId="5CCA859B" w14:textId="77777777" w:rsidR="003A736C" w:rsidRPr="000A6A3D" w:rsidRDefault="003A736C" w:rsidP="000A6A3D">
            <w:pPr>
              <w:jc w:val="center"/>
              <w:rPr>
                <w:lang w:val="pt-BR"/>
              </w:rPr>
            </w:pPr>
          </w:p>
          <w:p w14:paraId="60746093" w14:textId="77777777" w:rsidR="003A736C" w:rsidRPr="000A6A3D" w:rsidRDefault="003A736C" w:rsidP="000A6A3D">
            <w:pPr>
              <w:jc w:val="center"/>
              <w:rPr>
                <w:lang w:val="pt-BR"/>
              </w:rPr>
            </w:pPr>
          </w:p>
          <w:p w14:paraId="6BA9DC5D" w14:textId="77777777" w:rsidR="003A736C" w:rsidRPr="000A6A3D" w:rsidRDefault="003A736C" w:rsidP="000A6A3D">
            <w:pPr>
              <w:jc w:val="center"/>
              <w:rPr>
                <w:lang w:val="pt-BR"/>
              </w:rPr>
            </w:pPr>
          </w:p>
          <w:p w14:paraId="6E77CA60" w14:textId="77777777" w:rsidR="003A736C" w:rsidRPr="000A6A3D" w:rsidRDefault="003A736C" w:rsidP="000A6A3D">
            <w:pPr>
              <w:jc w:val="center"/>
              <w:rPr>
                <w:lang w:val="pt-BR"/>
              </w:rPr>
            </w:pPr>
          </w:p>
          <w:p w14:paraId="049BC8FA" w14:textId="77777777" w:rsidR="003A736C" w:rsidRPr="000A6A3D" w:rsidRDefault="003A736C" w:rsidP="000A6A3D">
            <w:pPr>
              <w:jc w:val="center"/>
              <w:rPr>
                <w:lang w:val="pt-BR"/>
              </w:rPr>
            </w:pPr>
          </w:p>
          <w:p w14:paraId="6779DB49" w14:textId="77777777" w:rsidR="003A736C" w:rsidRPr="000A6A3D" w:rsidRDefault="003A736C" w:rsidP="000A6A3D">
            <w:pPr>
              <w:jc w:val="center"/>
              <w:rPr>
                <w:lang w:val="pt-BR"/>
              </w:rPr>
            </w:pPr>
          </w:p>
          <w:p w14:paraId="48DE6FC3" w14:textId="77777777" w:rsidR="003A736C" w:rsidRPr="000A6A3D" w:rsidRDefault="003A736C" w:rsidP="000A6A3D">
            <w:pPr>
              <w:jc w:val="center"/>
              <w:rPr>
                <w:lang w:val="pt-BR"/>
              </w:rPr>
            </w:pPr>
          </w:p>
          <w:p w14:paraId="1872696E" w14:textId="77777777" w:rsidR="003A736C" w:rsidRPr="000A6A3D" w:rsidRDefault="003A736C" w:rsidP="000A6A3D">
            <w:pPr>
              <w:jc w:val="center"/>
              <w:rPr>
                <w:lang w:val="pt-BR"/>
              </w:rPr>
            </w:pPr>
          </w:p>
          <w:p w14:paraId="78434F6A" w14:textId="77777777" w:rsidR="003A736C" w:rsidRPr="000A6A3D" w:rsidRDefault="003A736C" w:rsidP="000A6A3D">
            <w:pPr>
              <w:jc w:val="center"/>
              <w:rPr>
                <w:lang w:val="pt-BR"/>
              </w:rPr>
            </w:pPr>
          </w:p>
          <w:p w14:paraId="494A8706" w14:textId="77777777" w:rsidR="003A736C" w:rsidRPr="000A6A3D" w:rsidRDefault="003A736C" w:rsidP="000A6A3D">
            <w:pPr>
              <w:jc w:val="center"/>
              <w:rPr>
                <w:lang w:val="pt-BR"/>
              </w:rPr>
            </w:pPr>
          </w:p>
          <w:p w14:paraId="4B2AD236" w14:textId="77777777" w:rsidR="003A736C" w:rsidRPr="000A6A3D" w:rsidRDefault="003A736C" w:rsidP="000A6A3D">
            <w:pPr>
              <w:jc w:val="center"/>
              <w:rPr>
                <w:lang w:val="pt-BR"/>
              </w:rPr>
            </w:pPr>
          </w:p>
          <w:p w14:paraId="44CF4413" w14:textId="77777777" w:rsidR="003A736C" w:rsidRPr="000A6A3D" w:rsidRDefault="003A736C" w:rsidP="000A6A3D">
            <w:pPr>
              <w:jc w:val="center"/>
              <w:rPr>
                <w:lang w:val="pt-BR"/>
              </w:rPr>
            </w:pPr>
          </w:p>
          <w:p w14:paraId="5E735A4D" w14:textId="77777777" w:rsidR="003A736C" w:rsidRPr="000A6A3D" w:rsidRDefault="003A736C" w:rsidP="000A6A3D">
            <w:pPr>
              <w:jc w:val="center"/>
              <w:rPr>
                <w:lang w:val="pt-BR"/>
              </w:rPr>
            </w:pPr>
          </w:p>
          <w:p w14:paraId="0A5C2E2B" w14:textId="77777777" w:rsidR="003A736C" w:rsidRPr="000A6A3D" w:rsidRDefault="003A736C" w:rsidP="000A6A3D">
            <w:pPr>
              <w:jc w:val="center"/>
              <w:rPr>
                <w:lang w:val="pt-BR"/>
              </w:rPr>
            </w:pPr>
          </w:p>
          <w:p w14:paraId="0D63D435" w14:textId="34A45392" w:rsidR="001B6227" w:rsidRDefault="001B6227" w:rsidP="000A6A3D">
            <w:pPr>
              <w:jc w:val="center"/>
              <w:rPr>
                <w:lang w:val="nb-NO"/>
              </w:rPr>
            </w:pPr>
          </w:p>
          <w:p w14:paraId="38D74261" w14:textId="77777777" w:rsidR="001B6227" w:rsidRPr="001B6227" w:rsidRDefault="001B6227" w:rsidP="001B6227">
            <w:pPr>
              <w:rPr>
                <w:lang w:val="nb-NO"/>
              </w:rPr>
            </w:pPr>
          </w:p>
          <w:p w14:paraId="1F26DFEF" w14:textId="351A47B9" w:rsidR="001B6227" w:rsidRDefault="001B6227" w:rsidP="001B6227">
            <w:pPr>
              <w:rPr>
                <w:lang w:val="nb-NO"/>
              </w:rPr>
            </w:pPr>
          </w:p>
          <w:p w14:paraId="0FC782BE" w14:textId="0C5632EC" w:rsidR="001B6227" w:rsidRPr="000A6A3D" w:rsidRDefault="001B6227" w:rsidP="001B6227">
            <w:pPr>
              <w:jc w:val="center"/>
              <w:rPr>
                <w:lang w:val="pt-BR"/>
              </w:rPr>
            </w:pPr>
            <w:r>
              <w:rPr>
                <w:lang w:val="pt-BR"/>
              </w:rPr>
              <w:t>30</w:t>
            </w:r>
          </w:p>
          <w:p w14:paraId="73EF6333" w14:textId="77777777" w:rsidR="001B6227" w:rsidRPr="000A6A3D" w:rsidRDefault="001B6227" w:rsidP="001B6227">
            <w:pPr>
              <w:jc w:val="center"/>
              <w:rPr>
                <w:lang w:val="pt-BR"/>
              </w:rPr>
            </w:pPr>
            <w:r w:rsidRPr="000A6A3D">
              <w:rPr>
                <w:lang w:val="pt-BR"/>
              </w:rPr>
              <w:t>phút</w:t>
            </w:r>
          </w:p>
          <w:p w14:paraId="4C3E5ECB" w14:textId="61EC4CBE" w:rsidR="001B6227" w:rsidRDefault="001B6227" w:rsidP="001B6227">
            <w:pPr>
              <w:rPr>
                <w:lang w:val="nb-NO"/>
              </w:rPr>
            </w:pPr>
          </w:p>
          <w:p w14:paraId="274FE31B" w14:textId="77777777" w:rsidR="001B6227" w:rsidRPr="001B6227" w:rsidRDefault="001B6227" w:rsidP="001B6227">
            <w:pPr>
              <w:rPr>
                <w:lang w:val="nb-NO"/>
              </w:rPr>
            </w:pPr>
          </w:p>
          <w:p w14:paraId="22B7961B" w14:textId="77777777" w:rsidR="001B6227" w:rsidRPr="001B6227" w:rsidRDefault="001B6227" w:rsidP="001B6227">
            <w:pPr>
              <w:rPr>
                <w:lang w:val="nb-NO"/>
              </w:rPr>
            </w:pPr>
          </w:p>
          <w:p w14:paraId="25EAC2D8" w14:textId="77777777" w:rsidR="001B6227" w:rsidRPr="001B6227" w:rsidRDefault="001B6227" w:rsidP="001B6227">
            <w:pPr>
              <w:rPr>
                <w:lang w:val="nb-NO"/>
              </w:rPr>
            </w:pPr>
          </w:p>
          <w:p w14:paraId="025FF509" w14:textId="77777777" w:rsidR="001B6227" w:rsidRPr="001B6227" w:rsidRDefault="001B6227" w:rsidP="001B6227">
            <w:pPr>
              <w:rPr>
                <w:lang w:val="nb-NO"/>
              </w:rPr>
            </w:pPr>
          </w:p>
          <w:p w14:paraId="03FC78CF" w14:textId="77777777" w:rsidR="001B6227" w:rsidRPr="001B6227" w:rsidRDefault="001B6227" w:rsidP="001B6227">
            <w:pPr>
              <w:rPr>
                <w:lang w:val="nb-NO"/>
              </w:rPr>
            </w:pPr>
          </w:p>
          <w:p w14:paraId="04367984" w14:textId="77777777" w:rsidR="001B6227" w:rsidRPr="001B6227" w:rsidRDefault="001B6227" w:rsidP="001B6227">
            <w:pPr>
              <w:rPr>
                <w:lang w:val="nb-NO"/>
              </w:rPr>
            </w:pPr>
          </w:p>
          <w:p w14:paraId="15F555BF" w14:textId="77777777" w:rsidR="001B6227" w:rsidRPr="001B6227" w:rsidRDefault="001B6227" w:rsidP="001B6227">
            <w:pPr>
              <w:rPr>
                <w:lang w:val="nb-NO"/>
              </w:rPr>
            </w:pPr>
          </w:p>
          <w:p w14:paraId="663E7A1E" w14:textId="77777777" w:rsidR="001B6227" w:rsidRPr="001B6227" w:rsidRDefault="001B6227" w:rsidP="001B6227">
            <w:pPr>
              <w:rPr>
                <w:lang w:val="nb-NO"/>
              </w:rPr>
            </w:pPr>
          </w:p>
          <w:p w14:paraId="70D9A400" w14:textId="77777777" w:rsidR="001B6227" w:rsidRPr="001B6227" w:rsidRDefault="001B6227" w:rsidP="001B6227">
            <w:pPr>
              <w:rPr>
                <w:lang w:val="nb-NO"/>
              </w:rPr>
            </w:pPr>
          </w:p>
          <w:p w14:paraId="0213DD05" w14:textId="77777777" w:rsidR="001B6227" w:rsidRPr="001B6227" w:rsidRDefault="001B6227" w:rsidP="001B6227">
            <w:pPr>
              <w:rPr>
                <w:lang w:val="nb-NO"/>
              </w:rPr>
            </w:pPr>
          </w:p>
          <w:p w14:paraId="1DBCF030" w14:textId="77777777" w:rsidR="001B6227" w:rsidRPr="001B6227" w:rsidRDefault="001B6227" w:rsidP="001B6227">
            <w:pPr>
              <w:rPr>
                <w:lang w:val="nb-NO"/>
              </w:rPr>
            </w:pPr>
          </w:p>
          <w:p w14:paraId="4FA6FA31" w14:textId="77777777" w:rsidR="001B6227" w:rsidRPr="001B6227" w:rsidRDefault="001B6227" w:rsidP="001B6227">
            <w:pPr>
              <w:rPr>
                <w:lang w:val="nb-NO"/>
              </w:rPr>
            </w:pPr>
          </w:p>
          <w:p w14:paraId="4148FA07" w14:textId="53D90523" w:rsidR="001B6227" w:rsidRDefault="001B6227" w:rsidP="001B6227">
            <w:pPr>
              <w:rPr>
                <w:lang w:val="nb-NO"/>
              </w:rPr>
            </w:pPr>
          </w:p>
          <w:p w14:paraId="6BC4C273" w14:textId="64D689CD" w:rsidR="001B6227" w:rsidRPr="000A6A3D" w:rsidRDefault="007335E4" w:rsidP="001B6227">
            <w:pPr>
              <w:jc w:val="center"/>
              <w:rPr>
                <w:lang w:val="pt-BR"/>
              </w:rPr>
            </w:pPr>
            <w:r>
              <w:rPr>
                <w:lang w:val="pt-BR"/>
              </w:rPr>
              <w:t>30</w:t>
            </w:r>
          </w:p>
          <w:p w14:paraId="7664B1DB" w14:textId="77777777" w:rsidR="001B6227" w:rsidRPr="000A6A3D" w:rsidRDefault="001B6227" w:rsidP="001B6227">
            <w:pPr>
              <w:jc w:val="center"/>
              <w:rPr>
                <w:lang w:val="pt-BR"/>
              </w:rPr>
            </w:pPr>
            <w:r w:rsidRPr="000A6A3D">
              <w:rPr>
                <w:lang w:val="pt-BR"/>
              </w:rPr>
              <w:t>phút</w:t>
            </w:r>
          </w:p>
          <w:p w14:paraId="47A6F9AA" w14:textId="77777777" w:rsidR="003A736C" w:rsidRPr="001B6227" w:rsidRDefault="003A736C" w:rsidP="001B6227">
            <w:pPr>
              <w:rPr>
                <w:lang w:val="nb-NO"/>
              </w:rPr>
            </w:pPr>
          </w:p>
        </w:tc>
      </w:tr>
      <w:tr w:rsidR="003A736C"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3A736C" w:rsidRPr="000A6A3D" w:rsidRDefault="003A736C"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3A736C" w:rsidRPr="000A6A3D" w:rsidRDefault="003A736C" w:rsidP="000A6A3D">
            <w:pPr>
              <w:rPr>
                <w:b/>
                <w:bCs/>
                <w:u w:val="single"/>
                <w:lang w:val="nb-NO"/>
              </w:rPr>
            </w:pPr>
            <w:r w:rsidRPr="000A6A3D">
              <w:rPr>
                <w:b/>
                <w:bCs/>
                <w:u w:val="single"/>
                <w:lang w:val="nb-NO"/>
              </w:rPr>
              <w:t>Củng cố kiến thức và kết thúc bài</w:t>
            </w:r>
          </w:p>
          <w:p w14:paraId="29F2EF5A" w14:textId="77777777" w:rsidR="00563243" w:rsidRDefault="00563243" w:rsidP="000A6A3D">
            <w:pPr>
              <w:rPr>
                <w:bCs/>
                <w:lang w:val="nb-NO"/>
              </w:rPr>
            </w:pPr>
          </w:p>
          <w:p w14:paraId="21D3D72A" w14:textId="496B06DC" w:rsidR="003A736C" w:rsidRPr="000A6A3D" w:rsidRDefault="003A736C" w:rsidP="000A6A3D">
            <w:pPr>
              <w:rPr>
                <w:bCs/>
                <w:lang w:val="nb-NO"/>
              </w:rPr>
            </w:pPr>
            <w:r w:rsidRPr="000A6A3D">
              <w:rPr>
                <w:bCs/>
                <w:lang w:val="nb-NO"/>
              </w:rPr>
              <w:t xml:space="preserve">1. </w:t>
            </w:r>
            <w:r w:rsidR="001643B8" w:rsidRPr="000A6A3D">
              <w:rPr>
                <w:bCs/>
                <w:lang w:val="nb-NO"/>
              </w:rPr>
              <w:t>Sự hình thành liên kết cộng hóa trị</w:t>
            </w:r>
          </w:p>
          <w:p w14:paraId="56F21BC1" w14:textId="25CF5EBC" w:rsidR="003A736C" w:rsidRPr="000A6A3D" w:rsidRDefault="003A736C" w:rsidP="000A6A3D">
            <w:r w:rsidRPr="000A6A3D">
              <w:rPr>
                <w:lang w:val="nb-NO"/>
              </w:rPr>
              <w:t>2.</w:t>
            </w:r>
            <w:r w:rsidR="001643B8" w:rsidRPr="000A6A3D">
              <w:rPr>
                <w:lang w:val="nb-NO"/>
              </w:rPr>
              <w:t xml:space="preserve"> Độ âm điện và liên kết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3A736C" w:rsidRPr="000A6A3D" w:rsidRDefault="003A736C" w:rsidP="000A6A3D">
            <w:pPr>
              <w:rPr>
                <w:lang w:val="nb-NO"/>
              </w:rPr>
            </w:pPr>
          </w:p>
          <w:p w14:paraId="579BB888" w14:textId="7453654A" w:rsidR="003A736C" w:rsidRPr="000A6A3D" w:rsidRDefault="003A736C"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AB0098" w:rsidRPr="000A6A3D">
              <w:rPr>
                <w:lang w:val="nb-NO"/>
              </w:rPr>
              <w:t>27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3A736C" w:rsidRPr="000A6A3D" w:rsidRDefault="003A736C" w:rsidP="000A6A3D">
            <w:pPr>
              <w:rPr>
                <w:lang w:val="nb-NO"/>
              </w:rPr>
            </w:pPr>
          </w:p>
          <w:p w14:paraId="6CCCAC25" w14:textId="77777777" w:rsidR="003A736C" w:rsidRPr="000A6A3D" w:rsidRDefault="003A736C"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3A736C" w:rsidRPr="000A6A3D" w:rsidRDefault="003A736C" w:rsidP="000A6A3D">
            <w:pPr>
              <w:jc w:val="center"/>
              <w:rPr>
                <w:lang w:val="nb-NO"/>
              </w:rPr>
            </w:pPr>
          </w:p>
          <w:p w14:paraId="083C8FDB" w14:textId="77777777" w:rsidR="003A736C" w:rsidRPr="000A6A3D" w:rsidRDefault="003A736C" w:rsidP="000A6A3D">
            <w:pPr>
              <w:jc w:val="center"/>
              <w:rPr>
                <w:lang w:val="nb-NO"/>
              </w:rPr>
            </w:pPr>
            <w:r w:rsidRPr="000A6A3D">
              <w:rPr>
                <w:lang w:val="pt-BR"/>
              </w:rPr>
              <w:t>25 phút</w:t>
            </w:r>
          </w:p>
        </w:tc>
      </w:tr>
      <w:tr w:rsidR="003A736C"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3A736C" w:rsidRPr="000A6A3D" w:rsidRDefault="003A736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3A736C" w:rsidRPr="000A6A3D" w:rsidRDefault="003A736C" w:rsidP="000A6A3D">
            <w:pPr>
              <w:rPr>
                <w:b/>
                <w:bCs/>
                <w:u w:val="single"/>
                <w:lang w:val="pt-BR"/>
              </w:rPr>
            </w:pPr>
            <w:r w:rsidRPr="000A6A3D">
              <w:rPr>
                <w:b/>
                <w:bCs/>
                <w:u w:val="single"/>
                <w:lang w:val="pt-BR"/>
              </w:rPr>
              <w:t>Hướng dẫn tự học</w:t>
            </w:r>
          </w:p>
          <w:p w14:paraId="7925C791" w14:textId="2FD365D4" w:rsidR="003A736C" w:rsidRPr="000A6A3D" w:rsidRDefault="003A736C" w:rsidP="000A6A3D">
            <w:pPr>
              <w:rPr>
                <w:bCs/>
                <w:lang w:val="nb-NO"/>
              </w:rPr>
            </w:pPr>
            <w:r w:rsidRPr="000A6A3D">
              <w:rPr>
                <w:bCs/>
                <w:lang w:val="nb-NO"/>
              </w:rPr>
              <w:t xml:space="preserve">- Bài tập 6 - </w:t>
            </w:r>
            <w:r w:rsidR="00AB0098" w:rsidRPr="000A6A3D">
              <w:rPr>
                <w:bCs/>
                <w:lang w:val="nb-NO"/>
              </w:rPr>
              <w:t>9</w:t>
            </w:r>
            <w:r w:rsidRPr="000A6A3D">
              <w:rPr>
                <w:bCs/>
                <w:lang w:val="nb-NO"/>
              </w:rPr>
              <w:t xml:space="preserve"> trang 2</w:t>
            </w:r>
            <w:r w:rsidR="00AB0098" w:rsidRPr="000A6A3D">
              <w:rPr>
                <w:bCs/>
                <w:lang w:val="nb-NO"/>
              </w:rPr>
              <w:t>7</w:t>
            </w:r>
            <w:r w:rsidRPr="000A6A3D">
              <w:rPr>
                <w:bCs/>
                <w:lang w:val="nb-NO"/>
              </w:rPr>
              <w:t xml:space="preserve"> trong giáo trình. </w:t>
            </w:r>
          </w:p>
          <w:p w14:paraId="3965EE47" w14:textId="010836E6" w:rsidR="003A736C" w:rsidRPr="000A6A3D" w:rsidRDefault="003A736C" w:rsidP="000A6A3D">
            <w:pPr>
              <w:tabs>
                <w:tab w:val="right" w:leader="dot" w:pos="3331"/>
              </w:tabs>
            </w:pPr>
            <w:r w:rsidRPr="000A6A3D">
              <w:rPr>
                <w:lang w:val="pt-BR"/>
              </w:rPr>
              <w:t xml:space="preserve">- Chuẩn bị </w:t>
            </w:r>
            <w:r w:rsidRPr="000A6A3D">
              <w:rPr>
                <w:bCs/>
              </w:rPr>
              <w:t xml:space="preserve">Bài </w:t>
            </w:r>
            <w:r w:rsidR="00AB0098" w:rsidRPr="000A6A3D">
              <w:rPr>
                <w:bCs/>
              </w:rPr>
              <w:t>9</w:t>
            </w:r>
            <w:r w:rsidRPr="000A6A3D">
              <w:rPr>
                <w:bCs/>
              </w:rPr>
              <w:t xml:space="preserve">. </w:t>
            </w:r>
            <w:r w:rsidR="00AB0098" w:rsidRPr="000A6A3D">
              <w:t>Hóa trị và số oxi hóa</w:t>
            </w:r>
          </w:p>
          <w:p w14:paraId="1672E327" w14:textId="77777777" w:rsidR="003A736C" w:rsidRPr="000A6A3D" w:rsidRDefault="003A736C" w:rsidP="000A6A3D"/>
          <w:p w14:paraId="5080FBF9" w14:textId="77777777" w:rsidR="003A736C" w:rsidRPr="000A6A3D" w:rsidRDefault="003A736C" w:rsidP="000A6A3D">
            <w:pPr>
              <w:rPr>
                <w:bCs/>
                <w:u w:val="single"/>
                <w:lang w:val="nb-NO"/>
              </w:rPr>
            </w:pPr>
          </w:p>
          <w:p w14:paraId="7F4F711F" w14:textId="77777777" w:rsidR="003A736C" w:rsidRPr="000A6A3D" w:rsidRDefault="003A736C" w:rsidP="000A6A3D">
            <w:pPr>
              <w:rPr>
                <w:bCs/>
                <w:u w:val="single"/>
                <w:lang w:val="nb-NO"/>
              </w:rPr>
            </w:pPr>
          </w:p>
          <w:p w14:paraId="25B3A128" w14:textId="77777777" w:rsidR="003A736C" w:rsidRPr="000A6A3D" w:rsidRDefault="003A736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ECFA91" w14:textId="77777777" w:rsidR="003A736C" w:rsidRPr="000A6A3D" w:rsidRDefault="003A736C"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1A4C5A" w14:textId="77777777" w:rsidR="003A736C" w:rsidRPr="000A6A3D" w:rsidRDefault="003A736C"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1262AB" w14:textId="77777777" w:rsidR="003A736C" w:rsidRPr="000A6A3D" w:rsidRDefault="003A736C" w:rsidP="000A6A3D">
            <w:pPr>
              <w:jc w:val="center"/>
              <w:rPr>
                <w:lang w:val="pt-BR"/>
              </w:rPr>
            </w:pPr>
            <w:r w:rsidRPr="000A6A3D">
              <w:rPr>
                <w:lang w:val="pt-BR"/>
              </w:rPr>
              <w:t>2 phút</w:t>
            </w:r>
          </w:p>
        </w:tc>
      </w:tr>
    </w:tbl>
    <w:p w14:paraId="3A40FDAC" w14:textId="77777777" w:rsidR="003A736C" w:rsidRPr="000A6A3D" w:rsidRDefault="003A736C"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3A736C" w:rsidRPr="000A6A3D" w14:paraId="6D0E2857" w14:textId="77777777" w:rsidTr="00114B7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350AA8B4" w14:textId="77777777" w:rsidR="003A736C" w:rsidRPr="000A6A3D" w:rsidRDefault="003A736C" w:rsidP="000A6A3D">
            <w:pPr>
              <w:jc w:val="both"/>
            </w:pPr>
            <w:r w:rsidRPr="000A6A3D">
              <w:t xml:space="preserve">1. </w:t>
            </w:r>
            <w:r w:rsidRPr="000A6A3D">
              <w:rPr>
                <w:i/>
                <w:iCs/>
              </w:rPr>
              <w:t xml:space="preserve">Giáo trình hóa học 1, </w:t>
            </w:r>
            <w:r w:rsidRPr="000A6A3D">
              <w:t>Trường CĐ lý tự trọng Tp. HCM, năm 2018.</w:t>
            </w:r>
          </w:p>
          <w:p w14:paraId="74F6C067" w14:textId="77777777"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39402668" w14:textId="77777777" w:rsidR="003A736C" w:rsidRPr="000A6A3D" w:rsidRDefault="003A736C"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3A736C" w:rsidRPr="000A6A3D" w14:paraId="75065624"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532E7329" w14:textId="77777777" w:rsidR="003A736C" w:rsidRPr="000A6A3D" w:rsidRDefault="003A736C" w:rsidP="000A6A3D">
            <w:pPr>
              <w:rPr>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815" w:type="dxa"/>
            <w:shd w:val="clear" w:color="auto" w:fill="auto"/>
          </w:tcPr>
          <w:p w14:paraId="1E1FBFA6" w14:textId="77777777" w:rsidR="003A736C" w:rsidRPr="000A6A3D" w:rsidRDefault="003A736C" w:rsidP="000A6A3D">
            <w:pPr>
              <w:rPr>
                <w:lang w:val="pt-BR"/>
              </w:rPr>
            </w:pPr>
          </w:p>
          <w:p w14:paraId="4307FC1A" w14:textId="77777777" w:rsidR="003A736C" w:rsidRPr="000A6A3D" w:rsidRDefault="003A736C" w:rsidP="000A6A3D">
            <w:pPr>
              <w:ind w:left="1280"/>
              <w:rPr>
                <w:i/>
                <w:lang w:val="pt-BR"/>
              </w:rPr>
            </w:pPr>
            <w:r w:rsidRPr="000A6A3D">
              <w:rPr>
                <w:i/>
                <w:lang w:val="pt-BR"/>
              </w:rPr>
              <w:t xml:space="preserve">Tp. Hồ Chí Minh, ngày      tháng      năm 20 </w:t>
            </w:r>
          </w:p>
          <w:p w14:paraId="245F3F26" w14:textId="77777777" w:rsidR="003A736C" w:rsidRPr="000A6A3D" w:rsidRDefault="003A736C" w:rsidP="000A6A3D">
            <w:pPr>
              <w:jc w:val="center"/>
              <w:rPr>
                <w:lang w:val="pt-BR"/>
              </w:rPr>
            </w:pPr>
            <w:r w:rsidRPr="000A6A3D">
              <w:rPr>
                <w:b/>
                <w:lang w:val="pt-BR"/>
              </w:rPr>
              <w:t>Giảng viên</w:t>
            </w:r>
          </w:p>
        </w:tc>
      </w:tr>
      <w:tr w:rsidR="00D919C3" w:rsidRPr="000A6A3D" w14:paraId="547D0E29"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5BAEE92E" w14:textId="77777777" w:rsidR="00D919C3" w:rsidRPr="000A6A3D" w:rsidRDefault="00D919C3" w:rsidP="000A6A3D">
            <w:pPr>
              <w:rPr>
                <w:lang w:val="pt-BR"/>
              </w:rPr>
            </w:pPr>
          </w:p>
        </w:tc>
        <w:tc>
          <w:tcPr>
            <w:tcW w:w="6815" w:type="dxa"/>
            <w:shd w:val="clear" w:color="auto" w:fill="auto"/>
          </w:tcPr>
          <w:p w14:paraId="60346113" w14:textId="77777777" w:rsidR="00D919C3" w:rsidRPr="000A6A3D" w:rsidRDefault="00D919C3" w:rsidP="000A6A3D">
            <w:pPr>
              <w:rPr>
                <w:lang w:val="pt-BR"/>
              </w:rPr>
            </w:pPr>
          </w:p>
        </w:tc>
      </w:tr>
    </w:tbl>
    <w:p w14:paraId="1FF184FE" w14:textId="787879E0" w:rsidR="00E32631" w:rsidRPr="000A6A3D" w:rsidRDefault="00E32631" w:rsidP="000A6A3D"/>
    <w:tbl>
      <w:tblPr>
        <w:tblW w:w="10738" w:type="dxa"/>
        <w:tblInd w:w="108" w:type="dxa"/>
        <w:tblLook w:val="01E0" w:firstRow="1" w:lastRow="1" w:firstColumn="1" w:lastColumn="1" w:noHBand="0" w:noVBand="0"/>
      </w:tblPr>
      <w:tblGrid>
        <w:gridCol w:w="3870"/>
        <w:gridCol w:w="6868"/>
      </w:tblGrid>
      <w:tr w:rsidR="00E32631" w:rsidRPr="000A6A3D" w14:paraId="45024B14" w14:textId="77777777" w:rsidTr="00114B7C">
        <w:tc>
          <w:tcPr>
            <w:tcW w:w="3870" w:type="dxa"/>
            <w:shd w:val="clear" w:color="auto" w:fill="auto"/>
          </w:tcPr>
          <w:p w14:paraId="50929C2F" w14:textId="628423A9" w:rsidR="00E32631" w:rsidRPr="000A6A3D" w:rsidRDefault="00E32631" w:rsidP="000A6A3D">
            <w:pPr>
              <w:rPr>
                <w:lang w:val="pt-BR"/>
              </w:rPr>
            </w:pPr>
            <w:r w:rsidRPr="000A6A3D">
              <w:br w:type="page"/>
            </w:r>
            <w:r w:rsidRPr="000A6A3D">
              <w:rPr>
                <w:lang w:val="pt-BR"/>
              </w:rPr>
              <w:t>Giáo án số:  09</w:t>
            </w:r>
          </w:p>
        </w:tc>
        <w:tc>
          <w:tcPr>
            <w:tcW w:w="6868" w:type="dxa"/>
            <w:shd w:val="clear" w:color="auto" w:fill="auto"/>
          </w:tcPr>
          <w:p w14:paraId="237EA8BE" w14:textId="77777777" w:rsidR="00E32631" w:rsidRPr="000A6A3D" w:rsidRDefault="00E32631" w:rsidP="000A6A3D">
            <w:r w:rsidRPr="000A6A3D">
              <w:t>Thời gian thực hiện: 3 tiết</w:t>
            </w:r>
          </w:p>
          <w:p w14:paraId="4D1C498E" w14:textId="77777777" w:rsidR="00E32631" w:rsidRPr="000A6A3D" w:rsidRDefault="00E32631"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513E9FD5" w14:textId="77777777" w:rsidR="00E32631" w:rsidRPr="000A6A3D" w:rsidRDefault="00E32631" w:rsidP="000A6A3D">
            <w:r w:rsidRPr="000A6A3D">
              <w:t xml:space="preserve">Thực hiện ngày     tháng     năm 20 </w:t>
            </w:r>
          </w:p>
          <w:p w14:paraId="6A8680A6" w14:textId="77777777" w:rsidR="00E32631" w:rsidRPr="000A6A3D" w:rsidRDefault="00E32631" w:rsidP="000A6A3D"/>
        </w:tc>
      </w:tr>
    </w:tbl>
    <w:p w14:paraId="040711E4" w14:textId="3A3A5B0E"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007817C9">
        <w:rPr>
          <w:lang w:val="it-IT"/>
        </w:rPr>
        <w:tab/>
      </w:r>
      <w:r w:rsidRPr="000A6A3D">
        <w:rPr>
          <w:b/>
          <w:i/>
        </w:rPr>
        <w:t xml:space="preserve">Bài 9: </w:t>
      </w:r>
      <w:r w:rsidRPr="000A6A3D">
        <w:rPr>
          <w:b/>
        </w:rPr>
        <w:t>Hóa trị và số oxi hóa</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378C0631" w14:textId="3C7C4301" w:rsidR="00E32631" w:rsidRPr="000A6A3D" w:rsidRDefault="00E32631" w:rsidP="000A6A3D">
      <w:r w:rsidRPr="000A6A3D">
        <w:rPr>
          <w:color w:val="000000"/>
        </w:rPr>
        <w:t xml:space="preserve">Sinh viên </w:t>
      </w:r>
      <w:r w:rsidRPr="000A6A3D">
        <w:rPr>
          <w:lang w:val="it-IT"/>
        </w:rPr>
        <w:t xml:space="preserve">hiểu </w:t>
      </w:r>
      <w:r w:rsidRPr="000A6A3D">
        <w:rPr>
          <w:lang w:val="de-DE"/>
        </w:rPr>
        <w:t xml:space="preserve">được </w:t>
      </w:r>
      <w:r w:rsidR="008B45C6" w:rsidRPr="000A6A3D">
        <w:t>hóa trị của một nguyên tố trong hợp chất và hiểu được số oxi hóa.</w:t>
      </w:r>
    </w:p>
    <w:p w14:paraId="11D648A4" w14:textId="3B748B87" w:rsidR="00E32631" w:rsidRPr="000A6A3D" w:rsidRDefault="00E32631" w:rsidP="000A6A3D">
      <w:r w:rsidRPr="000A6A3D">
        <w:rPr>
          <w:b/>
          <w:bCs/>
        </w:rPr>
        <w:t xml:space="preserve">2. </w:t>
      </w:r>
      <w:r w:rsidR="004D3139" w:rsidRPr="000A6A3D">
        <w:rPr>
          <w:b/>
          <w:bCs/>
        </w:rPr>
        <w:t>Kỹ năng</w:t>
      </w:r>
      <w:r w:rsidRPr="000A6A3D">
        <w:rPr>
          <w:b/>
          <w:bCs/>
        </w:rPr>
        <w:t xml:space="preserve">: </w:t>
      </w:r>
    </w:p>
    <w:p w14:paraId="4F6A8FCC" w14:textId="1B4B9026" w:rsidR="008B45C6" w:rsidRPr="000A6A3D" w:rsidRDefault="00E32631" w:rsidP="000A6A3D">
      <w:r w:rsidRPr="000A6A3D">
        <w:rPr>
          <w:color w:val="000000"/>
        </w:rPr>
        <w:t xml:space="preserve">Sinh viên </w:t>
      </w:r>
      <w:r w:rsidR="008B45C6" w:rsidRPr="000A6A3D">
        <w:rPr>
          <w:color w:val="000000"/>
        </w:rPr>
        <w:t xml:space="preserve">tính </w:t>
      </w:r>
      <w:r w:rsidR="008B45C6" w:rsidRPr="000A6A3D">
        <w:t xml:space="preserve">được điện hóa trị, cộng hóa trị và số oxi hóa. </w:t>
      </w:r>
    </w:p>
    <w:p w14:paraId="6CACBC34" w14:textId="008A2999" w:rsidR="00E32631" w:rsidRPr="000A6A3D" w:rsidRDefault="00E32631" w:rsidP="000A6A3D">
      <w:pPr>
        <w:rPr>
          <w:lang w:val="vi-VN"/>
        </w:rPr>
      </w:pPr>
      <w:r w:rsidRPr="000A6A3D">
        <w:rPr>
          <w:b/>
          <w:bCs/>
        </w:rPr>
        <w:t>3. Thái độ:</w:t>
      </w:r>
    </w:p>
    <w:p w14:paraId="39BD0B8E" w14:textId="7BB98EC0" w:rsidR="00E32631" w:rsidRPr="000A6A3D" w:rsidRDefault="00E3263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E32631"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E32631" w:rsidRPr="000A6A3D" w:rsidRDefault="00E3263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E32631" w:rsidRPr="000A6A3D" w:rsidRDefault="00E32631" w:rsidP="000A6A3D">
            <w:pPr>
              <w:rPr>
                <w:lang w:val="de-DE"/>
              </w:rPr>
            </w:pPr>
            <w:r w:rsidRPr="000A6A3D">
              <w:rPr>
                <w:b/>
                <w:bCs/>
                <w:u w:val="single"/>
                <w:lang w:val="de-DE"/>
              </w:rPr>
              <w:t>Dẫn nhập</w:t>
            </w:r>
          </w:p>
          <w:p w14:paraId="6CFA7650" w14:textId="6B1C7794" w:rsidR="00E32631" w:rsidRPr="000A6A3D" w:rsidRDefault="00E32631" w:rsidP="000A6A3D">
            <w:pPr>
              <w:jc w:val="both"/>
            </w:pPr>
            <w:r w:rsidRPr="000A6A3D">
              <w:rPr>
                <w:iCs/>
                <w:lang w:val="de-DE"/>
              </w:rPr>
              <w:t>- Nhắc lại lý thuyết về</w:t>
            </w:r>
            <w:r w:rsidR="00162A40" w:rsidRPr="000A6A3D">
              <w:rPr>
                <w:iCs/>
                <w:lang w:val="de-DE"/>
              </w:rPr>
              <w:t xml:space="preserve"> các</w:t>
            </w:r>
            <w:r w:rsidRPr="000A6A3D">
              <w:t xml:space="preserve"> nguyên tố</w:t>
            </w:r>
            <w:r w:rsidR="00162A40" w:rsidRPr="000A6A3D">
              <w:t xml:space="preserve"> nhóm A tiêu biểu trong bảng tuần hoàn các nguyên tố hóa học.</w:t>
            </w:r>
          </w:p>
          <w:p w14:paraId="5F99D50B" w14:textId="77777777" w:rsidR="00E32631" w:rsidRPr="000A6A3D" w:rsidRDefault="00E32631"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EFC1C" w14:textId="77777777" w:rsidR="00E32631" w:rsidRPr="000A6A3D" w:rsidRDefault="00E32631" w:rsidP="000A6A3D">
            <w:pPr>
              <w:rPr>
                <w:lang w:val="de-DE"/>
              </w:rPr>
            </w:pPr>
          </w:p>
          <w:p w14:paraId="276A9457" w14:textId="77777777" w:rsidR="00E32631" w:rsidRPr="000A6A3D" w:rsidRDefault="00E32631" w:rsidP="000A6A3D">
            <w:pPr>
              <w:rPr>
                <w:lang w:val="de-DE"/>
              </w:rPr>
            </w:pPr>
            <w:r w:rsidRPr="000A6A3D">
              <w:rPr>
                <w:lang w:val="de-DE"/>
              </w:rPr>
              <w:t>- Đặt câu hỏi kiểm tra bài cũ.</w:t>
            </w:r>
          </w:p>
          <w:p w14:paraId="3EC9A319" w14:textId="77777777" w:rsidR="00E32631" w:rsidRPr="000A6A3D" w:rsidRDefault="00E32631" w:rsidP="000A6A3D">
            <w:pPr>
              <w:rPr>
                <w:lang w:val="de-DE"/>
              </w:rPr>
            </w:pPr>
            <w:r w:rsidRPr="000A6A3D">
              <w:rPr>
                <w:lang w:val="de-DE"/>
              </w:rPr>
              <w:t>- Nhận xét câu trả lời của học sinh.</w:t>
            </w:r>
          </w:p>
          <w:p w14:paraId="5882D996" w14:textId="77777777" w:rsidR="00E32631" w:rsidRPr="000A6A3D" w:rsidRDefault="00E3263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E32631" w:rsidRPr="000A6A3D" w:rsidRDefault="00E32631" w:rsidP="000A6A3D">
            <w:pPr>
              <w:rPr>
                <w:lang w:val="de-DE"/>
              </w:rPr>
            </w:pPr>
          </w:p>
          <w:p w14:paraId="369A6511" w14:textId="77777777" w:rsidR="00E32631" w:rsidRPr="000A6A3D" w:rsidRDefault="00E3263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5C24155D" w14:textId="77777777" w:rsidR="00E32631" w:rsidRPr="000A6A3D" w:rsidRDefault="00E32631" w:rsidP="000A6A3D">
            <w:pPr>
              <w:rPr>
                <w:lang w:val="nb-NO"/>
              </w:rPr>
            </w:pPr>
          </w:p>
          <w:p w14:paraId="6F5488F8" w14:textId="77777777" w:rsidR="00E32631" w:rsidRPr="000A6A3D" w:rsidRDefault="00E32631" w:rsidP="000A6A3D">
            <w:pPr>
              <w:rPr>
                <w:lang w:val="de-DE"/>
              </w:rPr>
            </w:pPr>
          </w:p>
          <w:p w14:paraId="1917796C" w14:textId="77777777" w:rsidR="00E32631" w:rsidRPr="000A6A3D" w:rsidRDefault="00E3263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E32631" w:rsidRPr="000A6A3D" w:rsidRDefault="00E32631" w:rsidP="000A6A3D">
            <w:pPr>
              <w:rPr>
                <w:lang w:val="de-DE"/>
              </w:rPr>
            </w:pPr>
          </w:p>
          <w:p w14:paraId="0FBE12B8" w14:textId="77777777" w:rsidR="00E32631" w:rsidRPr="000A6A3D" w:rsidRDefault="00E32631" w:rsidP="000A6A3D">
            <w:pPr>
              <w:jc w:val="center"/>
              <w:rPr>
                <w:lang w:val="pt-BR"/>
              </w:rPr>
            </w:pPr>
            <w:r w:rsidRPr="000A6A3D">
              <w:rPr>
                <w:lang w:val="pt-BR"/>
              </w:rPr>
              <w:t>5</w:t>
            </w:r>
          </w:p>
          <w:p w14:paraId="09E0DDA9" w14:textId="77777777" w:rsidR="00E32631" w:rsidRPr="000A6A3D" w:rsidRDefault="00E32631" w:rsidP="000A6A3D">
            <w:pPr>
              <w:jc w:val="center"/>
              <w:rPr>
                <w:lang w:val="de-DE"/>
              </w:rPr>
            </w:pPr>
            <w:r w:rsidRPr="000A6A3D">
              <w:rPr>
                <w:lang w:val="pt-BR"/>
              </w:rPr>
              <w:t>phút</w:t>
            </w:r>
            <w:r w:rsidRPr="000A6A3D">
              <w:rPr>
                <w:lang w:val="de-DE"/>
              </w:rPr>
              <w:t xml:space="preserve"> </w:t>
            </w:r>
          </w:p>
        </w:tc>
      </w:tr>
      <w:tr w:rsidR="00E32631"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E32631" w:rsidRPr="000A6A3D" w:rsidRDefault="00E3263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E32631" w:rsidRPr="000A6A3D" w:rsidRDefault="00E32631" w:rsidP="000A6A3D">
            <w:pPr>
              <w:rPr>
                <w:b/>
                <w:bCs/>
                <w:u w:val="single"/>
                <w:lang w:val="nb-NO"/>
              </w:rPr>
            </w:pPr>
            <w:r w:rsidRPr="000A6A3D">
              <w:rPr>
                <w:b/>
                <w:bCs/>
                <w:u w:val="single"/>
                <w:lang w:val="nb-NO"/>
              </w:rPr>
              <w:t>Giảng bài mới</w:t>
            </w:r>
          </w:p>
          <w:p w14:paraId="3A4C58C8" w14:textId="767BF6D1" w:rsidR="00D0605F" w:rsidRPr="000A6A3D" w:rsidRDefault="00D0605F" w:rsidP="000A6A3D">
            <w:pPr>
              <w:tabs>
                <w:tab w:val="left" w:leader="dot" w:pos="9498"/>
              </w:tabs>
              <w:rPr>
                <w:b/>
                <w:bCs/>
              </w:rPr>
            </w:pPr>
            <w:r w:rsidRPr="000A6A3D">
              <w:rPr>
                <w:b/>
                <w:bCs/>
              </w:rPr>
              <w:t>1. Hóa trị</w:t>
            </w:r>
          </w:p>
          <w:p w14:paraId="1DF6C6D4" w14:textId="2512EAAF" w:rsidR="00D0605F" w:rsidRPr="000A6A3D" w:rsidRDefault="00D0605F" w:rsidP="00BB2A41">
            <w:pPr>
              <w:tabs>
                <w:tab w:val="left" w:leader="dot" w:pos="9498"/>
              </w:tabs>
              <w:rPr>
                <w:b/>
              </w:rPr>
            </w:pPr>
            <w:r w:rsidRPr="000A6A3D">
              <w:rPr>
                <w:b/>
              </w:rPr>
              <w:t>1.1. Hóa trị trong hợp chất ion</w:t>
            </w:r>
          </w:p>
          <w:p w14:paraId="2FB46287" w14:textId="713E3288" w:rsidR="00D0605F" w:rsidRPr="000A6A3D" w:rsidRDefault="000B332B" w:rsidP="00BB2A41">
            <w:pPr>
              <w:tabs>
                <w:tab w:val="left" w:leader="dot" w:pos="9498"/>
              </w:tabs>
            </w:pPr>
            <w:r w:rsidRPr="000A6A3D">
              <w:t xml:space="preserve">Trong hợp chất ion, hóa trị của một nguyên tố bằng điện tích của ion và được gọi là điện hóa </w:t>
            </w:r>
            <w:proofErr w:type="gramStart"/>
            <w:r w:rsidRPr="000A6A3D">
              <w:t>trị  của</w:t>
            </w:r>
            <w:proofErr w:type="gramEnd"/>
            <w:r w:rsidRPr="000A6A3D">
              <w:t xml:space="preserve"> nguyên tố đó.</w:t>
            </w:r>
          </w:p>
          <w:p w14:paraId="664343B0" w14:textId="77777777" w:rsidR="000B332B" w:rsidRPr="000A6A3D" w:rsidRDefault="000B332B" w:rsidP="000A6A3D">
            <w:pPr>
              <w:tabs>
                <w:tab w:val="left" w:leader="dot" w:pos="9498"/>
              </w:tabs>
              <w:ind w:left="61"/>
            </w:pPr>
          </w:p>
          <w:p w14:paraId="077FC166" w14:textId="555CDAD0" w:rsidR="000B332B" w:rsidRPr="000A6A3D" w:rsidRDefault="000B332B" w:rsidP="00BB2A41">
            <w:pPr>
              <w:tabs>
                <w:tab w:val="left" w:leader="dot" w:pos="9498"/>
              </w:tabs>
            </w:pPr>
            <w:r w:rsidRPr="000A6A3D">
              <w:t xml:space="preserve">Trong hợp chất ion, các nguyên tố kim loại thuộc nhóm IA, IIA, IIIA có số electron hóa trị ở lớp ngoài cùng là 1, 2, 3 có thể mất đi 1, 2, 3 electron, nên có điện hóa trị 1+, 2+, 3+. </w:t>
            </w:r>
          </w:p>
          <w:p w14:paraId="74FAD225" w14:textId="77777777" w:rsidR="000B332B" w:rsidRPr="000A6A3D" w:rsidRDefault="000B332B" w:rsidP="000A6A3D">
            <w:pPr>
              <w:tabs>
                <w:tab w:val="left" w:leader="dot" w:pos="9498"/>
              </w:tabs>
              <w:ind w:left="61"/>
            </w:pPr>
          </w:p>
          <w:p w14:paraId="7A25726E" w14:textId="3D88A6E1" w:rsidR="000B332B" w:rsidRPr="000A6A3D" w:rsidRDefault="000B332B" w:rsidP="00BB2A41">
            <w:pPr>
              <w:tabs>
                <w:tab w:val="left" w:leader="dot" w:pos="9498"/>
              </w:tabs>
            </w:pPr>
            <w:r w:rsidRPr="000A6A3D">
              <w:t>Các nguyên tố phi kim thuộc nhóm VIA, VIIA có 6, 7 electron lớp ngoài cùng, có thể nhận thêm 2 hay 1 electron, nên có thể có điện hóa trị 2-, 1-.</w:t>
            </w:r>
          </w:p>
          <w:p w14:paraId="7B381A81" w14:textId="0005D53A" w:rsidR="000B332B" w:rsidRPr="000A6A3D" w:rsidRDefault="000B332B" w:rsidP="000A6A3D">
            <w:pPr>
              <w:pStyle w:val="NormalWeb"/>
              <w:spacing w:before="0" w:beforeAutospacing="0" w:after="0" w:afterAutospacing="0"/>
              <w:jc w:val="both"/>
            </w:pPr>
            <w:r w:rsidRPr="000A6A3D">
              <w:rPr>
                <w:b/>
              </w:rPr>
              <w:t>Quy ước</w:t>
            </w:r>
            <w:r w:rsidRPr="000A6A3D">
              <w:t xml:space="preserve">: Khi viết điện </w:t>
            </w:r>
            <w:r w:rsidRPr="000A6A3D">
              <w:rPr>
                <w:rStyle w:val="Strong"/>
                <w:b w:val="0"/>
                <w:iCs/>
              </w:rPr>
              <w:t>hóa trị</w:t>
            </w:r>
            <w:r w:rsidRPr="000A6A3D">
              <w:t xml:space="preserve"> của </w:t>
            </w:r>
            <w:r w:rsidRPr="000A6A3D">
              <w:rPr>
                <w:rStyle w:val="Strong"/>
                <w:b w:val="0"/>
                <w:iCs/>
              </w:rPr>
              <w:t>nguyên tố</w:t>
            </w:r>
            <w:r w:rsidRPr="000A6A3D">
              <w:t>, ghi giá trị điện tích trước, dấu của điện tích sau.</w:t>
            </w:r>
          </w:p>
          <w:p w14:paraId="3E76EDD0" w14:textId="2905D4D5" w:rsidR="000B332B" w:rsidRDefault="000B332B" w:rsidP="000A6A3D">
            <w:pPr>
              <w:tabs>
                <w:tab w:val="left" w:leader="dot" w:pos="9498"/>
              </w:tabs>
              <w:ind w:left="61"/>
            </w:pPr>
          </w:p>
          <w:p w14:paraId="624DBEED" w14:textId="77777777" w:rsidR="00BB2A41" w:rsidRDefault="00BB2A41" w:rsidP="00BB2A41">
            <w:pPr>
              <w:tabs>
                <w:tab w:val="left" w:leader="dot" w:pos="9498"/>
              </w:tabs>
            </w:pPr>
          </w:p>
          <w:p w14:paraId="1F366226" w14:textId="3F20A459" w:rsidR="00D0605F" w:rsidRPr="000A6A3D" w:rsidRDefault="00D0605F" w:rsidP="00BB2A41">
            <w:pPr>
              <w:tabs>
                <w:tab w:val="left" w:leader="dot" w:pos="9498"/>
              </w:tabs>
              <w:rPr>
                <w:b/>
              </w:rPr>
            </w:pPr>
            <w:r w:rsidRPr="000A6A3D">
              <w:rPr>
                <w:b/>
              </w:rPr>
              <w:lastRenderedPageBreak/>
              <w:t>1.2. Hóa trị trong hợp chất cộng hóa trị</w:t>
            </w:r>
          </w:p>
          <w:p w14:paraId="046008F3" w14:textId="1F44EBF4" w:rsidR="00D0605F" w:rsidRPr="000A6A3D" w:rsidRDefault="000B332B" w:rsidP="00BB2A41">
            <w:pPr>
              <w:tabs>
                <w:tab w:val="left" w:leader="dot" w:pos="9498"/>
              </w:tabs>
            </w:pPr>
            <w:r w:rsidRPr="000A6A3D">
              <w:t>Trong hợp chất cộng hóa trị, hóa trị của một nguyên tố được xác định bằng số liên kết của nguyên tử nguyên tố đó trong phân tử và được gọi là cộng hóa trị của nguyên tử đó.</w:t>
            </w:r>
          </w:p>
          <w:p w14:paraId="7F7E7112" w14:textId="77777777" w:rsidR="000B332B" w:rsidRPr="000A6A3D" w:rsidRDefault="000B332B" w:rsidP="000A6A3D">
            <w:pPr>
              <w:pStyle w:val="NormalWeb"/>
              <w:spacing w:before="0" w:beforeAutospacing="0" w:after="0" w:afterAutospacing="0"/>
              <w:rPr>
                <w:b/>
                <w:bCs/>
              </w:rPr>
            </w:pPr>
          </w:p>
          <w:p w14:paraId="17D588E0" w14:textId="008B6A6C" w:rsidR="00E32631" w:rsidRPr="000A6A3D" w:rsidRDefault="00D0605F" w:rsidP="000A6A3D">
            <w:pPr>
              <w:pStyle w:val="NormalWeb"/>
              <w:spacing w:before="0" w:beforeAutospacing="0" w:after="0" w:afterAutospacing="0"/>
              <w:rPr>
                <w:b/>
                <w:bCs/>
              </w:rPr>
            </w:pPr>
            <w:r w:rsidRPr="000A6A3D">
              <w:rPr>
                <w:b/>
                <w:bCs/>
              </w:rPr>
              <w:t>2. Số oxi hóa</w:t>
            </w:r>
          </w:p>
          <w:p w14:paraId="75F0C14E" w14:textId="67CD5E0F" w:rsidR="000B332B" w:rsidRPr="000A6A3D" w:rsidRDefault="000B332B" w:rsidP="000A6A3D">
            <w:pPr>
              <w:pStyle w:val="NormalWeb"/>
              <w:spacing w:before="0" w:beforeAutospacing="0" w:after="0" w:afterAutospacing="0"/>
              <w:jc w:val="both"/>
            </w:pPr>
            <w:r w:rsidRPr="000A6A3D">
              <w:t>Số oxi hóa của một nguyên tố trong phân tử là điện tích của nguyên tử nguyên tố đó trong phân tử, nếu giả định liên kết giữa các nguyên tử trong phân tử là liên kết ion.</w:t>
            </w:r>
          </w:p>
          <w:p w14:paraId="315CA4AD" w14:textId="77777777" w:rsidR="00BB2A41" w:rsidRPr="00BB2A41" w:rsidRDefault="00BB2A41" w:rsidP="00BB2A41">
            <w:pPr>
              <w:pStyle w:val="NormalWeb"/>
              <w:spacing w:before="0" w:beforeAutospacing="0" w:after="0" w:afterAutospacing="0"/>
              <w:rPr>
                <w:rStyle w:val="Strong"/>
              </w:rPr>
            </w:pPr>
            <w:r w:rsidRPr="00BB2A41">
              <w:rPr>
                <w:rStyle w:val="Strong"/>
              </w:rPr>
              <w:t>Quy tắc tính số oxi hóa</w:t>
            </w:r>
          </w:p>
          <w:p w14:paraId="4A264CE6" w14:textId="77777777" w:rsidR="00BB2A41" w:rsidRPr="00BB2A41" w:rsidRDefault="00BB2A41" w:rsidP="00BB2A41">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3A60FB68" w14:textId="448B9AAF" w:rsidR="00BB2A41" w:rsidRPr="00BB2A41" w:rsidRDefault="00BB2A41" w:rsidP="00BB2A41">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3599952E" w14:textId="77777777" w:rsidR="00BB2A41" w:rsidRPr="00BB2A41" w:rsidRDefault="00BB2A41" w:rsidP="00BB2A41">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1"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5A7C0728" w14:textId="5AA99899" w:rsidR="000B332B" w:rsidRPr="000A6A3D" w:rsidRDefault="000B332B" w:rsidP="000A6A3D">
            <w:pPr>
              <w:pStyle w:val="NormalWeb"/>
              <w:spacing w:before="0" w:beforeAutospacing="0" w:after="0" w:afterAutospacing="0"/>
              <w:rPr>
                <w:b/>
                <w:lang w:val="nb-NO"/>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2B7DD1" w14:textId="77777777" w:rsidR="00E32631" w:rsidRPr="000A6A3D" w:rsidRDefault="00E32631" w:rsidP="000A6A3D">
            <w:pPr>
              <w:rPr>
                <w:lang w:val="nb-NO"/>
              </w:rPr>
            </w:pPr>
          </w:p>
          <w:p w14:paraId="1686B789" w14:textId="77777777" w:rsidR="00E32631" w:rsidRPr="000A6A3D" w:rsidRDefault="00E32631" w:rsidP="000A6A3D">
            <w:pPr>
              <w:rPr>
                <w:lang w:val="nb-NO"/>
              </w:rPr>
            </w:pPr>
          </w:p>
          <w:p w14:paraId="493BB8DE" w14:textId="77777777" w:rsidR="00E32631" w:rsidRPr="000A6A3D" w:rsidRDefault="00E32631" w:rsidP="000A6A3D">
            <w:pPr>
              <w:rPr>
                <w:lang w:val="nb-NO"/>
              </w:rPr>
            </w:pPr>
          </w:p>
          <w:p w14:paraId="132FFC09" w14:textId="77777777" w:rsidR="00E32631" w:rsidRPr="000A6A3D" w:rsidRDefault="00E32631" w:rsidP="000A6A3D">
            <w:pPr>
              <w:rPr>
                <w:lang w:val="de-DE"/>
              </w:rPr>
            </w:pPr>
            <w:r w:rsidRPr="000A6A3D">
              <w:rPr>
                <w:lang w:val="de-DE"/>
              </w:rPr>
              <w:t>Giảng viên trình bày, giải thích nội dung bằng lời và cho thí dụ hình ảnh minh họa.</w:t>
            </w:r>
          </w:p>
          <w:p w14:paraId="32E4A183" w14:textId="77777777" w:rsidR="00E32631" w:rsidRPr="000A6A3D" w:rsidRDefault="00E32631" w:rsidP="000A6A3D">
            <w:pPr>
              <w:rPr>
                <w:lang w:val="nb-NO"/>
              </w:rPr>
            </w:pPr>
          </w:p>
          <w:p w14:paraId="0814F9EE" w14:textId="77777777" w:rsidR="00E32631" w:rsidRPr="000A6A3D" w:rsidRDefault="00E32631" w:rsidP="000A6A3D">
            <w:pPr>
              <w:rPr>
                <w:lang w:val="nb-NO"/>
              </w:rPr>
            </w:pPr>
            <w:r w:rsidRPr="000A6A3D">
              <w:rPr>
                <w:lang w:val="nb-NO"/>
              </w:rPr>
              <w:t>GV nêu câu hỏi.</w:t>
            </w:r>
          </w:p>
          <w:p w14:paraId="27C4E30C" w14:textId="77777777" w:rsidR="00E32631" w:rsidRPr="000A6A3D" w:rsidRDefault="00E32631" w:rsidP="000A6A3D">
            <w:pPr>
              <w:rPr>
                <w:lang w:val="nb-NO"/>
              </w:rPr>
            </w:pPr>
          </w:p>
          <w:p w14:paraId="4747170E" w14:textId="77777777" w:rsidR="00E32631" w:rsidRPr="000A6A3D" w:rsidRDefault="00E32631" w:rsidP="000A6A3D">
            <w:pPr>
              <w:rPr>
                <w:lang w:val="nb-NO"/>
              </w:rPr>
            </w:pPr>
          </w:p>
          <w:p w14:paraId="0D4C49CF" w14:textId="77777777" w:rsidR="00E32631" w:rsidRPr="000A6A3D" w:rsidRDefault="00E32631" w:rsidP="000A6A3D">
            <w:pPr>
              <w:rPr>
                <w:lang w:val="nb-NO"/>
              </w:rPr>
            </w:pPr>
          </w:p>
          <w:p w14:paraId="42B835E2" w14:textId="77777777" w:rsidR="00E32631" w:rsidRPr="000A6A3D" w:rsidRDefault="00E32631" w:rsidP="000A6A3D">
            <w:pPr>
              <w:rPr>
                <w:lang w:val="nb-NO"/>
              </w:rPr>
            </w:pPr>
          </w:p>
          <w:p w14:paraId="2FF7F4F8" w14:textId="77777777" w:rsidR="00E32631" w:rsidRPr="000A6A3D" w:rsidRDefault="00E32631" w:rsidP="000A6A3D">
            <w:pPr>
              <w:rPr>
                <w:lang w:val="nb-NO"/>
              </w:rPr>
            </w:pPr>
          </w:p>
          <w:p w14:paraId="567DAE13" w14:textId="77777777" w:rsidR="00E32631" w:rsidRPr="000A6A3D" w:rsidRDefault="00E32631" w:rsidP="000A6A3D">
            <w:pPr>
              <w:rPr>
                <w:lang w:val="nb-NO"/>
              </w:rPr>
            </w:pPr>
          </w:p>
          <w:p w14:paraId="2E8C02E5" w14:textId="77777777" w:rsidR="00E32631" w:rsidRPr="000A6A3D" w:rsidRDefault="00E32631" w:rsidP="000A6A3D">
            <w:pPr>
              <w:rPr>
                <w:lang w:val="nb-NO"/>
              </w:rPr>
            </w:pPr>
          </w:p>
          <w:p w14:paraId="4C57C58F" w14:textId="49479939" w:rsidR="00E32631" w:rsidRDefault="00E32631" w:rsidP="000A6A3D">
            <w:pPr>
              <w:rPr>
                <w:lang w:val="nb-NO"/>
              </w:rPr>
            </w:pPr>
          </w:p>
          <w:p w14:paraId="5ACDEC6F" w14:textId="28F4382A" w:rsidR="00BB2A41" w:rsidRDefault="00BB2A41" w:rsidP="000A6A3D">
            <w:pPr>
              <w:rPr>
                <w:lang w:val="nb-NO"/>
              </w:rPr>
            </w:pPr>
          </w:p>
          <w:p w14:paraId="3C1B74EE" w14:textId="77777777" w:rsidR="00BB2A41" w:rsidRPr="000A6A3D" w:rsidRDefault="00BB2A41" w:rsidP="000A6A3D">
            <w:pPr>
              <w:rPr>
                <w:lang w:val="nb-NO"/>
              </w:rPr>
            </w:pPr>
          </w:p>
          <w:p w14:paraId="5E42EBE5" w14:textId="77777777" w:rsidR="00E32631" w:rsidRPr="000A6A3D" w:rsidRDefault="00E32631" w:rsidP="000A6A3D">
            <w:pPr>
              <w:rPr>
                <w:lang w:val="nb-NO"/>
              </w:rPr>
            </w:pPr>
          </w:p>
          <w:p w14:paraId="48608E14" w14:textId="77777777" w:rsidR="00E32631" w:rsidRPr="000A6A3D" w:rsidRDefault="00E32631" w:rsidP="000A6A3D">
            <w:pPr>
              <w:rPr>
                <w:lang w:val="de-DE"/>
              </w:rPr>
            </w:pPr>
            <w:r w:rsidRPr="000A6A3D">
              <w:rPr>
                <w:lang w:val="de-DE"/>
              </w:rPr>
              <w:lastRenderedPageBreak/>
              <w:t>Giảng viên trình bày, giải thích nội dung bằng lời và cho thí dụ minh họa.</w:t>
            </w:r>
          </w:p>
          <w:p w14:paraId="3B375F98" w14:textId="77777777" w:rsidR="00E32631" w:rsidRPr="000A6A3D" w:rsidRDefault="00E32631" w:rsidP="000A6A3D">
            <w:pPr>
              <w:rPr>
                <w:lang w:val="nb-NO"/>
              </w:rPr>
            </w:pPr>
          </w:p>
          <w:p w14:paraId="565B2B40" w14:textId="266D2D29" w:rsidR="002B006E" w:rsidRDefault="00E32631" w:rsidP="000A6A3D">
            <w:pPr>
              <w:rPr>
                <w:lang w:val="nb-NO"/>
              </w:rPr>
            </w:pPr>
            <w:r w:rsidRPr="000A6A3D">
              <w:rPr>
                <w:lang w:val="nb-NO"/>
              </w:rPr>
              <w:t xml:space="preserve"> </w:t>
            </w:r>
          </w:p>
          <w:p w14:paraId="75157533" w14:textId="77777777" w:rsidR="002B006E" w:rsidRPr="002B006E" w:rsidRDefault="002B006E" w:rsidP="002B006E">
            <w:pPr>
              <w:rPr>
                <w:lang w:val="nb-NO"/>
              </w:rPr>
            </w:pPr>
          </w:p>
          <w:p w14:paraId="124B87E8" w14:textId="77777777" w:rsidR="002B006E" w:rsidRPr="002B006E" w:rsidRDefault="002B006E" w:rsidP="002B006E">
            <w:pPr>
              <w:rPr>
                <w:lang w:val="nb-NO"/>
              </w:rPr>
            </w:pPr>
          </w:p>
          <w:p w14:paraId="630F5B5C" w14:textId="77777777" w:rsidR="002B006E" w:rsidRPr="002B006E" w:rsidRDefault="002B006E" w:rsidP="002B006E">
            <w:pPr>
              <w:rPr>
                <w:lang w:val="nb-NO"/>
              </w:rPr>
            </w:pPr>
          </w:p>
          <w:p w14:paraId="6ABD7FCD" w14:textId="77777777" w:rsidR="002B006E" w:rsidRPr="002B006E" w:rsidRDefault="002B006E" w:rsidP="002B006E">
            <w:pPr>
              <w:rPr>
                <w:lang w:val="nb-NO"/>
              </w:rPr>
            </w:pPr>
          </w:p>
          <w:p w14:paraId="6CED18A4" w14:textId="77777777" w:rsidR="002B006E" w:rsidRPr="002B006E" w:rsidRDefault="002B006E" w:rsidP="002B006E">
            <w:pPr>
              <w:rPr>
                <w:lang w:val="nb-NO"/>
              </w:rPr>
            </w:pPr>
          </w:p>
          <w:p w14:paraId="0010D38C" w14:textId="77777777" w:rsidR="002B006E" w:rsidRPr="002B006E" w:rsidRDefault="002B006E" w:rsidP="002B006E">
            <w:pPr>
              <w:rPr>
                <w:lang w:val="nb-NO"/>
              </w:rPr>
            </w:pPr>
          </w:p>
          <w:p w14:paraId="5DD2E2A5" w14:textId="77777777" w:rsidR="002B006E" w:rsidRPr="002B006E" w:rsidRDefault="002B006E" w:rsidP="002B006E">
            <w:pPr>
              <w:rPr>
                <w:lang w:val="nb-NO"/>
              </w:rPr>
            </w:pPr>
          </w:p>
          <w:p w14:paraId="0701ECF5" w14:textId="77777777" w:rsidR="002B006E" w:rsidRPr="002B006E" w:rsidRDefault="002B006E" w:rsidP="002B006E">
            <w:pPr>
              <w:rPr>
                <w:lang w:val="nb-NO"/>
              </w:rPr>
            </w:pPr>
          </w:p>
          <w:p w14:paraId="456A3E98" w14:textId="6FEC3610" w:rsidR="002B006E" w:rsidRDefault="002B006E" w:rsidP="002B006E">
            <w:pPr>
              <w:rPr>
                <w:lang w:val="nb-NO"/>
              </w:rPr>
            </w:pPr>
          </w:p>
          <w:p w14:paraId="53E2F374" w14:textId="44A29BDB" w:rsidR="002B006E" w:rsidRDefault="002B006E" w:rsidP="002B006E">
            <w:pPr>
              <w:rPr>
                <w:lang w:val="nb-NO"/>
              </w:rPr>
            </w:pPr>
          </w:p>
          <w:p w14:paraId="57B706A6" w14:textId="77777777" w:rsidR="002B006E" w:rsidRPr="000A6A3D" w:rsidRDefault="002B006E" w:rsidP="002B006E">
            <w:pPr>
              <w:rPr>
                <w:lang w:val="de-DE"/>
              </w:rPr>
            </w:pPr>
            <w:r w:rsidRPr="000A6A3D">
              <w:rPr>
                <w:lang w:val="de-DE"/>
              </w:rPr>
              <w:t>Giảng viên trình bày, giải thích nội dung bằng lời và cho thí dụ minh họa.</w:t>
            </w:r>
          </w:p>
          <w:p w14:paraId="2D41FDEC" w14:textId="77777777" w:rsidR="00E32631" w:rsidRPr="002B006E" w:rsidRDefault="00E32631" w:rsidP="002B006E">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9718B6" w14:textId="77777777" w:rsidR="00E32631" w:rsidRPr="000A6A3D" w:rsidRDefault="00E32631" w:rsidP="000A6A3D">
            <w:pPr>
              <w:rPr>
                <w:lang w:val="nb-NO"/>
              </w:rPr>
            </w:pPr>
          </w:p>
          <w:p w14:paraId="799BA527" w14:textId="77777777" w:rsidR="00E32631" w:rsidRPr="000A6A3D" w:rsidRDefault="00E32631" w:rsidP="000A6A3D">
            <w:pPr>
              <w:rPr>
                <w:lang w:val="nb-NO"/>
              </w:rPr>
            </w:pPr>
          </w:p>
          <w:p w14:paraId="631BBB5C" w14:textId="77777777" w:rsidR="00E32631" w:rsidRPr="000A6A3D" w:rsidRDefault="00E32631" w:rsidP="000A6A3D">
            <w:pPr>
              <w:rPr>
                <w:lang w:val="nb-NO"/>
              </w:rPr>
            </w:pPr>
          </w:p>
          <w:p w14:paraId="39EFA272" w14:textId="77777777" w:rsidR="00E32631" w:rsidRPr="000A6A3D" w:rsidRDefault="00E32631" w:rsidP="000A6A3D">
            <w:pPr>
              <w:rPr>
                <w:lang w:val="nb-NO"/>
              </w:rPr>
            </w:pPr>
            <w:r w:rsidRPr="000A6A3D">
              <w:rPr>
                <w:lang w:val="nb-NO"/>
              </w:rPr>
              <w:t>HS theo dõi, ghi bài.</w:t>
            </w:r>
          </w:p>
          <w:p w14:paraId="3937CA14" w14:textId="77777777" w:rsidR="00E32631" w:rsidRPr="000A6A3D" w:rsidRDefault="00E32631" w:rsidP="000A6A3D">
            <w:pPr>
              <w:rPr>
                <w:lang w:val="nb-NO"/>
              </w:rPr>
            </w:pPr>
          </w:p>
          <w:p w14:paraId="2C5032DD" w14:textId="77777777" w:rsidR="00E32631" w:rsidRPr="000A6A3D" w:rsidRDefault="00E32631" w:rsidP="000A6A3D">
            <w:pPr>
              <w:rPr>
                <w:lang w:val="nb-NO"/>
              </w:rPr>
            </w:pPr>
          </w:p>
          <w:p w14:paraId="1BBC1AB5" w14:textId="77777777" w:rsidR="00E32631" w:rsidRPr="000A6A3D" w:rsidRDefault="00E32631" w:rsidP="000A6A3D">
            <w:pPr>
              <w:rPr>
                <w:lang w:val="nb-NO"/>
              </w:rPr>
            </w:pPr>
          </w:p>
          <w:p w14:paraId="1A59641A" w14:textId="77777777" w:rsidR="00E32631" w:rsidRPr="000A6A3D" w:rsidRDefault="00E32631" w:rsidP="000A6A3D">
            <w:pPr>
              <w:rPr>
                <w:lang w:val="nb-NO"/>
              </w:rPr>
            </w:pPr>
            <w:r w:rsidRPr="000A6A3D">
              <w:rPr>
                <w:lang w:val="nb-NO"/>
              </w:rPr>
              <w:t>HS t</w:t>
            </w:r>
            <w:r w:rsidRPr="000A6A3D">
              <w:rPr>
                <w:lang w:val="de-DE"/>
              </w:rPr>
              <w:t>rả lời các câu hỏi.</w:t>
            </w:r>
          </w:p>
          <w:p w14:paraId="726204D2" w14:textId="77777777" w:rsidR="00E32631" w:rsidRPr="000A6A3D" w:rsidRDefault="00E32631" w:rsidP="000A6A3D">
            <w:pPr>
              <w:rPr>
                <w:lang w:val="nb-NO"/>
              </w:rPr>
            </w:pPr>
          </w:p>
          <w:p w14:paraId="355FE227" w14:textId="77777777" w:rsidR="00E32631" w:rsidRPr="000A6A3D" w:rsidRDefault="00E32631" w:rsidP="000A6A3D">
            <w:pPr>
              <w:rPr>
                <w:lang w:val="nb-NO"/>
              </w:rPr>
            </w:pPr>
          </w:p>
          <w:p w14:paraId="3A73C15E" w14:textId="77777777" w:rsidR="00E32631" w:rsidRPr="000A6A3D" w:rsidRDefault="00E32631" w:rsidP="000A6A3D">
            <w:pPr>
              <w:rPr>
                <w:lang w:val="nb-NO"/>
              </w:rPr>
            </w:pPr>
          </w:p>
          <w:p w14:paraId="05CE0CC4" w14:textId="77777777" w:rsidR="00E32631" w:rsidRPr="000A6A3D" w:rsidRDefault="00E32631" w:rsidP="000A6A3D">
            <w:pPr>
              <w:rPr>
                <w:lang w:val="nb-NO"/>
              </w:rPr>
            </w:pPr>
          </w:p>
          <w:p w14:paraId="4CCC77F8" w14:textId="77777777" w:rsidR="00E32631" w:rsidRPr="000A6A3D" w:rsidRDefault="00E32631" w:rsidP="000A6A3D">
            <w:pPr>
              <w:rPr>
                <w:lang w:val="nb-NO"/>
              </w:rPr>
            </w:pPr>
          </w:p>
          <w:p w14:paraId="5B234AD8" w14:textId="77777777" w:rsidR="00E32631" w:rsidRPr="000A6A3D" w:rsidRDefault="00E32631" w:rsidP="000A6A3D">
            <w:pPr>
              <w:rPr>
                <w:lang w:val="nb-NO"/>
              </w:rPr>
            </w:pPr>
          </w:p>
          <w:p w14:paraId="73FB33EE" w14:textId="0461A7DB" w:rsidR="00E32631" w:rsidRDefault="00E32631" w:rsidP="000A6A3D">
            <w:pPr>
              <w:rPr>
                <w:lang w:val="nb-NO"/>
              </w:rPr>
            </w:pPr>
          </w:p>
          <w:p w14:paraId="3171246C" w14:textId="5C8F0EFC" w:rsidR="00BB2A41" w:rsidRDefault="00BB2A41" w:rsidP="000A6A3D">
            <w:pPr>
              <w:rPr>
                <w:lang w:val="nb-NO"/>
              </w:rPr>
            </w:pPr>
          </w:p>
          <w:p w14:paraId="773ECBE2" w14:textId="77777777" w:rsidR="00BB2A41" w:rsidRPr="000A6A3D" w:rsidRDefault="00BB2A41" w:rsidP="000A6A3D">
            <w:pPr>
              <w:rPr>
                <w:lang w:val="nb-NO"/>
              </w:rPr>
            </w:pPr>
          </w:p>
          <w:p w14:paraId="07042E25" w14:textId="77777777" w:rsidR="00E32631" w:rsidRPr="000A6A3D" w:rsidRDefault="00E32631" w:rsidP="000A6A3D">
            <w:pPr>
              <w:rPr>
                <w:lang w:val="nb-NO"/>
              </w:rPr>
            </w:pPr>
          </w:p>
          <w:p w14:paraId="466AFE82" w14:textId="77777777" w:rsidR="00E32631" w:rsidRPr="000A6A3D" w:rsidRDefault="00E32631" w:rsidP="000A6A3D">
            <w:pPr>
              <w:rPr>
                <w:lang w:val="nb-NO"/>
              </w:rPr>
            </w:pPr>
          </w:p>
          <w:p w14:paraId="11B29C7E" w14:textId="77777777" w:rsidR="00E32631" w:rsidRPr="000A6A3D" w:rsidRDefault="00E32631" w:rsidP="000A6A3D">
            <w:pPr>
              <w:rPr>
                <w:lang w:val="nb-NO"/>
              </w:rPr>
            </w:pPr>
            <w:r w:rsidRPr="000A6A3D">
              <w:rPr>
                <w:lang w:val="nb-NO"/>
              </w:rPr>
              <w:lastRenderedPageBreak/>
              <w:t xml:space="preserve">HS theo dõi, ghi bài </w:t>
            </w:r>
          </w:p>
          <w:p w14:paraId="0C2A4A65" w14:textId="77777777" w:rsidR="00E32631" w:rsidRPr="000A6A3D" w:rsidRDefault="00E32631" w:rsidP="000A6A3D">
            <w:pPr>
              <w:rPr>
                <w:lang w:val="nb-NO"/>
              </w:rPr>
            </w:pPr>
          </w:p>
          <w:p w14:paraId="4D74B625" w14:textId="77777777" w:rsidR="00E32631" w:rsidRPr="000A6A3D" w:rsidRDefault="00E32631" w:rsidP="000A6A3D">
            <w:pPr>
              <w:rPr>
                <w:lang w:val="nb-NO"/>
              </w:rPr>
            </w:pPr>
          </w:p>
          <w:p w14:paraId="117C7ECA" w14:textId="77777777" w:rsidR="00E32631" w:rsidRPr="000A6A3D" w:rsidRDefault="00E32631" w:rsidP="000A6A3D">
            <w:pPr>
              <w:rPr>
                <w:lang w:val="nb-NO"/>
              </w:rPr>
            </w:pPr>
          </w:p>
          <w:p w14:paraId="7018BA96" w14:textId="6E2C7358" w:rsidR="002B006E" w:rsidRDefault="002B006E" w:rsidP="000A6A3D">
            <w:pPr>
              <w:rPr>
                <w:lang w:val="nb-NO"/>
              </w:rPr>
            </w:pPr>
          </w:p>
          <w:p w14:paraId="075CB78F" w14:textId="77777777" w:rsidR="002B006E" w:rsidRPr="002B006E" w:rsidRDefault="002B006E" w:rsidP="002B006E">
            <w:pPr>
              <w:rPr>
                <w:lang w:val="nb-NO"/>
              </w:rPr>
            </w:pPr>
          </w:p>
          <w:p w14:paraId="4B4453C9" w14:textId="77777777" w:rsidR="002B006E" w:rsidRPr="002B006E" w:rsidRDefault="002B006E" w:rsidP="002B006E">
            <w:pPr>
              <w:rPr>
                <w:lang w:val="nb-NO"/>
              </w:rPr>
            </w:pPr>
          </w:p>
          <w:p w14:paraId="53ED30EB" w14:textId="77777777" w:rsidR="002B006E" w:rsidRPr="002B006E" w:rsidRDefault="002B006E" w:rsidP="002B006E">
            <w:pPr>
              <w:rPr>
                <w:lang w:val="nb-NO"/>
              </w:rPr>
            </w:pPr>
          </w:p>
          <w:p w14:paraId="6FBBC649" w14:textId="77777777" w:rsidR="002B006E" w:rsidRPr="002B006E" w:rsidRDefault="002B006E" w:rsidP="002B006E">
            <w:pPr>
              <w:rPr>
                <w:lang w:val="nb-NO"/>
              </w:rPr>
            </w:pPr>
          </w:p>
          <w:p w14:paraId="1605F1BC" w14:textId="77777777" w:rsidR="002B006E" w:rsidRPr="002B006E" w:rsidRDefault="002B006E" w:rsidP="002B006E">
            <w:pPr>
              <w:rPr>
                <w:lang w:val="nb-NO"/>
              </w:rPr>
            </w:pPr>
          </w:p>
          <w:p w14:paraId="05A3A5E4" w14:textId="77777777" w:rsidR="002B006E" w:rsidRPr="002B006E" w:rsidRDefault="002B006E" w:rsidP="002B006E">
            <w:pPr>
              <w:rPr>
                <w:lang w:val="nb-NO"/>
              </w:rPr>
            </w:pPr>
          </w:p>
          <w:p w14:paraId="4A802813" w14:textId="77777777" w:rsidR="002B006E" w:rsidRPr="002B006E" w:rsidRDefault="002B006E" w:rsidP="002B006E">
            <w:pPr>
              <w:rPr>
                <w:lang w:val="nb-NO"/>
              </w:rPr>
            </w:pPr>
          </w:p>
          <w:p w14:paraId="39E04C24" w14:textId="77777777" w:rsidR="002B006E" w:rsidRPr="002B006E" w:rsidRDefault="002B006E" w:rsidP="002B006E">
            <w:pPr>
              <w:rPr>
                <w:lang w:val="nb-NO"/>
              </w:rPr>
            </w:pPr>
          </w:p>
          <w:p w14:paraId="649AEB43" w14:textId="77777777" w:rsidR="002B006E" w:rsidRPr="002B006E" w:rsidRDefault="002B006E" w:rsidP="002B006E">
            <w:pPr>
              <w:rPr>
                <w:lang w:val="nb-NO"/>
              </w:rPr>
            </w:pPr>
          </w:p>
          <w:p w14:paraId="0F7152EE" w14:textId="77777777" w:rsidR="002B006E" w:rsidRPr="002B006E" w:rsidRDefault="002B006E" w:rsidP="002B006E">
            <w:pPr>
              <w:rPr>
                <w:lang w:val="nb-NO"/>
              </w:rPr>
            </w:pPr>
          </w:p>
          <w:p w14:paraId="3A51EA0F" w14:textId="2402104E" w:rsidR="002B006E" w:rsidRDefault="002B006E" w:rsidP="002B006E">
            <w:pPr>
              <w:rPr>
                <w:lang w:val="nb-NO"/>
              </w:rPr>
            </w:pPr>
          </w:p>
          <w:p w14:paraId="7E383D8D" w14:textId="77777777" w:rsidR="002B006E" w:rsidRDefault="002B006E" w:rsidP="002B006E">
            <w:pPr>
              <w:rPr>
                <w:lang w:val="nb-NO"/>
              </w:rPr>
            </w:pPr>
          </w:p>
          <w:p w14:paraId="368EEC0A" w14:textId="77777777" w:rsidR="002B006E" w:rsidRPr="000A6A3D" w:rsidRDefault="002B006E" w:rsidP="002B006E">
            <w:pPr>
              <w:rPr>
                <w:lang w:val="nb-NO"/>
              </w:rPr>
            </w:pPr>
            <w:r w:rsidRPr="000A6A3D">
              <w:rPr>
                <w:lang w:val="nb-NO"/>
              </w:rPr>
              <w:t xml:space="preserve">HS theo dõi, ghi bài </w:t>
            </w:r>
          </w:p>
          <w:p w14:paraId="23921727" w14:textId="77777777" w:rsidR="00E32631" w:rsidRPr="002B006E" w:rsidRDefault="00E32631" w:rsidP="002B006E">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E32631" w:rsidRPr="000A6A3D" w:rsidRDefault="00E32631" w:rsidP="000A6A3D">
            <w:pPr>
              <w:rPr>
                <w:lang w:val="nb-NO"/>
              </w:rPr>
            </w:pPr>
          </w:p>
          <w:p w14:paraId="42A13FEA" w14:textId="77777777" w:rsidR="00E32631" w:rsidRPr="000A6A3D" w:rsidRDefault="00E32631" w:rsidP="000A6A3D">
            <w:pPr>
              <w:jc w:val="center"/>
              <w:rPr>
                <w:lang w:val="pt-BR"/>
              </w:rPr>
            </w:pPr>
          </w:p>
          <w:p w14:paraId="4BE8F623" w14:textId="14A8E81E" w:rsidR="007F01E3" w:rsidRPr="000A6A3D" w:rsidRDefault="007F01E3" w:rsidP="007F01E3">
            <w:pPr>
              <w:jc w:val="center"/>
              <w:rPr>
                <w:lang w:val="pt-BR"/>
              </w:rPr>
            </w:pPr>
            <w:r>
              <w:rPr>
                <w:lang w:val="pt-BR"/>
              </w:rPr>
              <w:t>45</w:t>
            </w:r>
          </w:p>
          <w:p w14:paraId="433774FB" w14:textId="77777777" w:rsidR="007F01E3" w:rsidRPr="000A6A3D" w:rsidRDefault="007F01E3" w:rsidP="007F01E3">
            <w:pPr>
              <w:jc w:val="center"/>
              <w:rPr>
                <w:lang w:val="pt-BR"/>
              </w:rPr>
            </w:pPr>
            <w:r w:rsidRPr="000A6A3D">
              <w:rPr>
                <w:lang w:val="pt-BR"/>
              </w:rPr>
              <w:t>phút</w:t>
            </w:r>
          </w:p>
          <w:p w14:paraId="38C40B1B" w14:textId="77777777" w:rsidR="00E32631" w:rsidRPr="000A6A3D" w:rsidRDefault="00E32631" w:rsidP="000A6A3D">
            <w:pPr>
              <w:jc w:val="center"/>
              <w:rPr>
                <w:lang w:val="pt-BR"/>
              </w:rPr>
            </w:pPr>
          </w:p>
          <w:p w14:paraId="53EACA92" w14:textId="77777777" w:rsidR="00E32631" w:rsidRPr="000A6A3D" w:rsidRDefault="00E32631" w:rsidP="000A6A3D">
            <w:pPr>
              <w:jc w:val="center"/>
              <w:rPr>
                <w:lang w:val="pt-BR"/>
              </w:rPr>
            </w:pPr>
          </w:p>
          <w:p w14:paraId="716A32FB" w14:textId="77777777" w:rsidR="00E32631" w:rsidRPr="000A6A3D" w:rsidRDefault="00E32631" w:rsidP="000A6A3D">
            <w:pPr>
              <w:jc w:val="center"/>
              <w:rPr>
                <w:lang w:val="pt-BR"/>
              </w:rPr>
            </w:pPr>
          </w:p>
          <w:p w14:paraId="1232AF43" w14:textId="77777777" w:rsidR="00E32631" w:rsidRPr="000A6A3D" w:rsidRDefault="00E32631" w:rsidP="000A6A3D">
            <w:pPr>
              <w:jc w:val="center"/>
              <w:rPr>
                <w:lang w:val="pt-BR"/>
              </w:rPr>
            </w:pPr>
          </w:p>
          <w:p w14:paraId="3D7A5C5B" w14:textId="77777777" w:rsidR="00E32631" w:rsidRPr="000A6A3D" w:rsidRDefault="00E32631" w:rsidP="000A6A3D">
            <w:pPr>
              <w:jc w:val="center"/>
              <w:rPr>
                <w:lang w:val="pt-BR"/>
              </w:rPr>
            </w:pPr>
          </w:p>
          <w:p w14:paraId="1A35DFAF" w14:textId="77777777" w:rsidR="00E32631" w:rsidRPr="000A6A3D" w:rsidRDefault="00E32631" w:rsidP="000A6A3D">
            <w:pPr>
              <w:jc w:val="center"/>
              <w:rPr>
                <w:lang w:val="pt-BR"/>
              </w:rPr>
            </w:pPr>
          </w:p>
          <w:p w14:paraId="1FD30123" w14:textId="77777777" w:rsidR="00E32631" w:rsidRPr="000A6A3D" w:rsidRDefault="00E32631" w:rsidP="000A6A3D">
            <w:pPr>
              <w:jc w:val="center"/>
              <w:rPr>
                <w:lang w:val="pt-BR"/>
              </w:rPr>
            </w:pPr>
          </w:p>
          <w:p w14:paraId="7CDF56E8" w14:textId="77777777" w:rsidR="00E32631" w:rsidRPr="000A6A3D" w:rsidRDefault="00E32631" w:rsidP="000A6A3D">
            <w:pPr>
              <w:jc w:val="center"/>
              <w:rPr>
                <w:lang w:val="pt-BR"/>
              </w:rPr>
            </w:pPr>
          </w:p>
          <w:p w14:paraId="1F15EF28" w14:textId="77777777" w:rsidR="00E32631" w:rsidRPr="000A6A3D" w:rsidRDefault="00E32631" w:rsidP="000A6A3D">
            <w:pPr>
              <w:jc w:val="center"/>
              <w:rPr>
                <w:lang w:val="pt-BR"/>
              </w:rPr>
            </w:pPr>
          </w:p>
          <w:p w14:paraId="27848229" w14:textId="77777777" w:rsidR="00E32631" w:rsidRPr="000A6A3D" w:rsidRDefault="00E32631" w:rsidP="000A6A3D">
            <w:pPr>
              <w:jc w:val="center"/>
              <w:rPr>
                <w:lang w:val="pt-BR"/>
              </w:rPr>
            </w:pPr>
          </w:p>
          <w:p w14:paraId="21823451" w14:textId="77777777" w:rsidR="00E32631" w:rsidRPr="000A6A3D" w:rsidRDefault="00E32631" w:rsidP="000A6A3D">
            <w:pPr>
              <w:jc w:val="center"/>
              <w:rPr>
                <w:lang w:val="pt-BR"/>
              </w:rPr>
            </w:pPr>
          </w:p>
          <w:p w14:paraId="1B1DBD9A" w14:textId="77777777" w:rsidR="00E32631" w:rsidRPr="000A6A3D" w:rsidRDefault="00E32631" w:rsidP="000A6A3D">
            <w:pPr>
              <w:jc w:val="center"/>
              <w:rPr>
                <w:lang w:val="pt-BR"/>
              </w:rPr>
            </w:pPr>
          </w:p>
          <w:p w14:paraId="5EFF7CEF" w14:textId="77777777" w:rsidR="00E32631" w:rsidRPr="000A6A3D" w:rsidRDefault="00E32631" w:rsidP="000A6A3D">
            <w:pPr>
              <w:jc w:val="center"/>
              <w:rPr>
                <w:lang w:val="pt-BR"/>
              </w:rPr>
            </w:pPr>
          </w:p>
          <w:p w14:paraId="0A68BB50" w14:textId="77777777" w:rsidR="00E32631" w:rsidRPr="000A6A3D" w:rsidRDefault="00E32631" w:rsidP="000A6A3D">
            <w:pPr>
              <w:jc w:val="center"/>
              <w:rPr>
                <w:lang w:val="pt-BR"/>
              </w:rPr>
            </w:pPr>
          </w:p>
          <w:p w14:paraId="6EE6A169" w14:textId="77777777" w:rsidR="00E32631" w:rsidRPr="000A6A3D" w:rsidRDefault="00E32631" w:rsidP="000A6A3D">
            <w:pPr>
              <w:jc w:val="center"/>
              <w:rPr>
                <w:lang w:val="pt-BR"/>
              </w:rPr>
            </w:pPr>
          </w:p>
          <w:p w14:paraId="20CB1F93" w14:textId="77777777" w:rsidR="00E32631" w:rsidRPr="000A6A3D" w:rsidRDefault="00E32631" w:rsidP="000A6A3D">
            <w:pPr>
              <w:jc w:val="center"/>
              <w:rPr>
                <w:lang w:val="pt-BR"/>
              </w:rPr>
            </w:pPr>
          </w:p>
          <w:p w14:paraId="2B870992" w14:textId="77777777" w:rsidR="00E32631" w:rsidRPr="000A6A3D" w:rsidRDefault="00E32631" w:rsidP="000A6A3D">
            <w:pPr>
              <w:jc w:val="center"/>
              <w:rPr>
                <w:lang w:val="pt-BR"/>
              </w:rPr>
            </w:pPr>
          </w:p>
          <w:p w14:paraId="7686DE3B" w14:textId="2EDD8FE1" w:rsidR="007F01E3" w:rsidRDefault="007F01E3" w:rsidP="000A6A3D">
            <w:pPr>
              <w:jc w:val="center"/>
              <w:rPr>
                <w:lang w:val="nb-NO"/>
              </w:rPr>
            </w:pPr>
          </w:p>
          <w:p w14:paraId="57C989AB" w14:textId="77777777" w:rsidR="007F01E3" w:rsidRPr="007F01E3" w:rsidRDefault="007F01E3" w:rsidP="007F01E3">
            <w:pPr>
              <w:rPr>
                <w:lang w:val="nb-NO"/>
              </w:rPr>
            </w:pPr>
          </w:p>
          <w:p w14:paraId="1E2CA1E7" w14:textId="77777777" w:rsidR="007F01E3" w:rsidRPr="007F01E3" w:rsidRDefault="007F01E3" w:rsidP="007F01E3">
            <w:pPr>
              <w:rPr>
                <w:lang w:val="nb-NO"/>
              </w:rPr>
            </w:pPr>
          </w:p>
          <w:p w14:paraId="04E5816F" w14:textId="7AE2ED48" w:rsidR="007F01E3" w:rsidRDefault="007F01E3" w:rsidP="007F01E3">
            <w:pPr>
              <w:rPr>
                <w:lang w:val="nb-NO"/>
              </w:rPr>
            </w:pPr>
          </w:p>
          <w:p w14:paraId="6EB5EDB3" w14:textId="546CCBDC" w:rsidR="00470153" w:rsidRDefault="00470153" w:rsidP="007F01E3">
            <w:pPr>
              <w:rPr>
                <w:lang w:val="nb-NO"/>
              </w:rPr>
            </w:pPr>
          </w:p>
          <w:p w14:paraId="6CD59D0C" w14:textId="77777777" w:rsidR="00470153" w:rsidRDefault="00470153" w:rsidP="007F01E3">
            <w:pPr>
              <w:rPr>
                <w:lang w:val="nb-NO"/>
              </w:rPr>
            </w:pPr>
          </w:p>
          <w:p w14:paraId="48BC3225" w14:textId="6822A715" w:rsidR="007F01E3" w:rsidRPr="000A6A3D" w:rsidRDefault="007F01E3" w:rsidP="007F01E3">
            <w:pPr>
              <w:jc w:val="center"/>
              <w:rPr>
                <w:lang w:val="pt-BR"/>
              </w:rPr>
            </w:pPr>
            <w:r>
              <w:rPr>
                <w:lang w:val="pt-BR"/>
              </w:rPr>
              <w:t>53</w:t>
            </w:r>
          </w:p>
          <w:p w14:paraId="76DC94E6" w14:textId="77777777" w:rsidR="007F01E3" w:rsidRPr="000A6A3D" w:rsidRDefault="007F01E3" w:rsidP="007F01E3">
            <w:pPr>
              <w:jc w:val="center"/>
              <w:rPr>
                <w:lang w:val="pt-BR"/>
              </w:rPr>
            </w:pPr>
            <w:r w:rsidRPr="000A6A3D">
              <w:rPr>
                <w:lang w:val="pt-BR"/>
              </w:rPr>
              <w:t>phút</w:t>
            </w:r>
          </w:p>
          <w:p w14:paraId="44BE046A" w14:textId="77777777" w:rsidR="00E32631" w:rsidRPr="007F01E3" w:rsidRDefault="00E32631" w:rsidP="007F01E3">
            <w:pPr>
              <w:rPr>
                <w:lang w:val="nb-NO"/>
              </w:rPr>
            </w:pPr>
          </w:p>
        </w:tc>
      </w:tr>
      <w:tr w:rsidR="00E32631"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77777777" w:rsidR="00E32631" w:rsidRPr="000A6A3D" w:rsidRDefault="00E32631"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E32631" w:rsidRPr="000A6A3D" w:rsidRDefault="00E32631" w:rsidP="000A6A3D">
            <w:pPr>
              <w:rPr>
                <w:b/>
                <w:bCs/>
                <w:u w:val="single"/>
                <w:lang w:val="nb-NO"/>
              </w:rPr>
            </w:pPr>
            <w:r w:rsidRPr="000A6A3D">
              <w:rPr>
                <w:b/>
                <w:bCs/>
                <w:u w:val="single"/>
                <w:lang w:val="nb-NO"/>
              </w:rPr>
              <w:t>Củng cố kiến thức và kết thúc bài</w:t>
            </w:r>
          </w:p>
          <w:p w14:paraId="1812CF8D" w14:textId="35563D26" w:rsidR="00204FBB" w:rsidRPr="000A6A3D" w:rsidRDefault="00E32631" w:rsidP="000A6A3D">
            <w:pPr>
              <w:tabs>
                <w:tab w:val="left" w:leader="dot" w:pos="9498"/>
              </w:tabs>
              <w:ind w:left="61"/>
            </w:pPr>
            <w:r w:rsidRPr="000A6A3D">
              <w:rPr>
                <w:bCs/>
                <w:lang w:val="nb-NO"/>
              </w:rPr>
              <w:t xml:space="preserve">1. </w:t>
            </w:r>
            <w:r w:rsidR="00610F09" w:rsidRPr="000A6A3D">
              <w:rPr>
                <w:bCs/>
                <w:lang w:val="nb-NO"/>
              </w:rPr>
              <w:t>Hóa trị</w:t>
            </w:r>
            <w:r w:rsidR="00204FBB" w:rsidRPr="000A6A3D">
              <w:rPr>
                <w:bCs/>
                <w:lang w:val="nb-NO"/>
              </w:rPr>
              <w:t xml:space="preserve">: </w:t>
            </w:r>
            <w:r w:rsidR="00204FBB" w:rsidRPr="000A6A3D">
              <w:t>Hóa trị trong hợp chất ion và hợp chất cộng hóa trị.</w:t>
            </w:r>
          </w:p>
          <w:p w14:paraId="501F0B84" w14:textId="3692501E" w:rsidR="00E32631" w:rsidRPr="000A6A3D" w:rsidRDefault="00E32631" w:rsidP="000A6A3D">
            <w:r w:rsidRPr="000A6A3D">
              <w:rPr>
                <w:lang w:val="nb-NO"/>
              </w:rPr>
              <w:t xml:space="preserve">2. </w:t>
            </w:r>
            <w:r w:rsidR="00610F09" w:rsidRPr="000A6A3D">
              <w:rPr>
                <w:lang w:val="nb-NO"/>
              </w:rPr>
              <w:t>Số oxi hóa</w:t>
            </w:r>
            <w:r w:rsidR="00204FBB" w:rsidRPr="000A6A3D">
              <w:rPr>
                <w:lang w:val="nb-NO"/>
              </w:rPr>
              <w:t>: 4 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73B2F65" w:rsidR="00E32631" w:rsidRPr="000A6A3D" w:rsidRDefault="00E32631"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54105" w:rsidRPr="000A6A3D">
              <w:rPr>
                <w:lang w:val="nb-NO"/>
              </w:rPr>
              <w:t>4</w:t>
            </w:r>
            <w:r w:rsidRPr="000A6A3D">
              <w:rPr>
                <w:lang w:val="nb-NO"/>
              </w:rPr>
              <w:t xml:space="preserve"> trang </w:t>
            </w:r>
            <w:r w:rsidR="00054105" w:rsidRPr="000A6A3D">
              <w:rPr>
                <w:lang w:val="nb-NO"/>
              </w:rPr>
              <w:t>28-29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7777777" w:rsidR="00E32631" w:rsidRPr="000A6A3D" w:rsidRDefault="00E3263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77777777" w:rsidR="00E32631" w:rsidRPr="000A6A3D" w:rsidRDefault="00E32631" w:rsidP="000A6A3D">
            <w:pPr>
              <w:jc w:val="center"/>
              <w:rPr>
                <w:lang w:val="nb-NO"/>
              </w:rPr>
            </w:pPr>
            <w:r w:rsidRPr="000A6A3D">
              <w:rPr>
                <w:lang w:val="pt-BR"/>
              </w:rPr>
              <w:t>25 phút</w:t>
            </w:r>
          </w:p>
        </w:tc>
      </w:tr>
      <w:tr w:rsidR="00E32631"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E32631" w:rsidRPr="000A6A3D" w:rsidRDefault="00E3263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E32631" w:rsidRPr="000A6A3D" w:rsidRDefault="00E32631" w:rsidP="000A6A3D">
            <w:pPr>
              <w:rPr>
                <w:b/>
                <w:bCs/>
                <w:u w:val="single"/>
                <w:lang w:val="pt-BR"/>
              </w:rPr>
            </w:pPr>
            <w:r w:rsidRPr="000A6A3D">
              <w:rPr>
                <w:b/>
                <w:bCs/>
                <w:u w:val="single"/>
                <w:lang w:val="pt-BR"/>
              </w:rPr>
              <w:t>Hướng dẫn tự học</w:t>
            </w:r>
          </w:p>
          <w:p w14:paraId="341A10AF" w14:textId="77777777" w:rsidR="00E32631" w:rsidRPr="000A6A3D" w:rsidRDefault="00E32631" w:rsidP="000A6A3D">
            <w:pPr>
              <w:rPr>
                <w:b/>
                <w:bCs/>
                <w:u w:val="single"/>
                <w:lang w:val="pt-BR"/>
              </w:rPr>
            </w:pPr>
          </w:p>
          <w:p w14:paraId="66FED5A0" w14:textId="759A8774" w:rsidR="00E32631" w:rsidRPr="000A6A3D" w:rsidRDefault="00E32631" w:rsidP="000A6A3D">
            <w:pPr>
              <w:rPr>
                <w:bCs/>
                <w:lang w:val="nb-NO"/>
              </w:rPr>
            </w:pPr>
            <w:r w:rsidRPr="000A6A3D">
              <w:rPr>
                <w:bCs/>
                <w:lang w:val="nb-NO"/>
              </w:rPr>
              <w:t xml:space="preserve">- Bài tập </w:t>
            </w:r>
            <w:r w:rsidR="00054105" w:rsidRPr="000A6A3D">
              <w:rPr>
                <w:bCs/>
                <w:lang w:val="nb-NO"/>
              </w:rPr>
              <w:t>5</w:t>
            </w:r>
            <w:r w:rsidRPr="000A6A3D">
              <w:rPr>
                <w:bCs/>
                <w:lang w:val="nb-NO"/>
              </w:rPr>
              <w:t xml:space="preserve"> trang 2</w:t>
            </w:r>
            <w:r w:rsidR="00054105" w:rsidRPr="000A6A3D">
              <w:rPr>
                <w:bCs/>
                <w:lang w:val="nb-NO"/>
              </w:rPr>
              <w:t>9</w:t>
            </w:r>
            <w:r w:rsidRPr="000A6A3D">
              <w:rPr>
                <w:bCs/>
                <w:lang w:val="nb-NO"/>
              </w:rPr>
              <w:t xml:space="preserve"> trong giáo trình. </w:t>
            </w:r>
          </w:p>
          <w:p w14:paraId="595642F9" w14:textId="329DA2C0" w:rsidR="00E32631" w:rsidRPr="000A6A3D" w:rsidRDefault="00E32631" w:rsidP="000A6A3D">
            <w:pPr>
              <w:tabs>
                <w:tab w:val="right" w:leader="dot" w:pos="3331"/>
              </w:tabs>
            </w:pPr>
            <w:r w:rsidRPr="000A6A3D">
              <w:rPr>
                <w:lang w:val="pt-BR"/>
              </w:rPr>
              <w:t xml:space="preserve">- Chuẩn bị </w:t>
            </w:r>
            <w:r w:rsidRPr="000A6A3D">
              <w:rPr>
                <w:bCs/>
              </w:rPr>
              <w:t xml:space="preserve">Bài </w:t>
            </w:r>
            <w:r w:rsidR="00054105" w:rsidRPr="000A6A3D">
              <w:rPr>
                <w:bCs/>
              </w:rPr>
              <w:t>10</w:t>
            </w:r>
            <w:r w:rsidRPr="000A6A3D">
              <w:rPr>
                <w:bCs/>
              </w:rPr>
              <w:t xml:space="preserve">. </w:t>
            </w:r>
            <w:r w:rsidR="00D305B7" w:rsidRPr="000A6A3D">
              <w:t>Ôn tập chương 3</w:t>
            </w:r>
          </w:p>
          <w:p w14:paraId="5D544138" w14:textId="77777777" w:rsidR="00E32631" w:rsidRPr="000A6A3D" w:rsidRDefault="00E32631" w:rsidP="000A6A3D"/>
          <w:p w14:paraId="0456D75E" w14:textId="77777777" w:rsidR="00E32631" w:rsidRPr="000A6A3D" w:rsidRDefault="00E32631" w:rsidP="000A6A3D">
            <w:pPr>
              <w:rPr>
                <w:bCs/>
                <w:u w:val="single"/>
                <w:lang w:val="nb-NO"/>
              </w:rPr>
            </w:pPr>
          </w:p>
          <w:p w14:paraId="1290D258" w14:textId="77777777" w:rsidR="00E32631" w:rsidRPr="000A6A3D" w:rsidRDefault="00E32631" w:rsidP="000A6A3D">
            <w:pPr>
              <w:rPr>
                <w:bCs/>
                <w:u w:val="single"/>
                <w:lang w:val="nb-NO"/>
              </w:rPr>
            </w:pPr>
          </w:p>
          <w:p w14:paraId="58E23F5A" w14:textId="77777777" w:rsidR="00E32631" w:rsidRPr="000A6A3D" w:rsidRDefault="00E3263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AA5412C" w14:textId="77777777" w:rsidR="00E32631" w:rsidRPr="000A6A3D" w:rsidRDefault="00E32631" w:rsidP="000A6A3D">
            <w:pPr>
              <w:rPr>
                <w:lang w:val="pt-BR"/>
              </w:rPr>
            </w:pPr>
          </w:p>
          <w:p w14:paraId="30C24140" w14:textId="77777777" w:rsidR="00E32631" w:rsidRPr="000A6A3D" w:rsidRDefault="00E3263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E0F4A" w14:textId="77777777" w:rsidR="00E32631" w:rsidRPr="000A6A3D" w:rsidRDefault="00E32631" w:rsidP="000A6A3D">
            <w:pPr>
              <w:rPr>
                <w:lang w:val="de-DE"/>
              </w:rPr>
            </w:pPr>
          </w:p>
          <w:p w14:paraId="78AD57F4" w14:textId="77777777" w:rsidR="00E32631" w:rsidRPr="000A6A3D" w:rsidRDefault="00E3263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E32631" w:rsidRPr="000A6A3D" w:rsidRDefault="00E32631" w:rsidP="000A6A3D">
            <w:pPr>
              <w:jc w:val="center"/>
              <w:rPr>
                <w:lang w:val="pt-BR"/>
              </w:rPr>
            </w:pPr>
          </w:p>
          <w:p w14:paraId="7B6F7D5E" w14:textId="77777777" w:rsidR="00E32631" w:rsidRPr="000A6A3D" w:rsidRDefault="00E32631" w:rsidP="000A6A3D">
            <w:pPr>
              <w:jc w:val="center"/>
              <w:rPr>
                <w:lang w:val="pt-BR"/>
              </w:rPr>
            </w:pPr>
            <w:r w:rsidRPr="000A6A3D">
              <w:rPr>
                <w:lang w:val="pt-BR"/>
              </w:rPr>
              <w:t>2 phút</w:t>
            </w:r>
          </w:p>
        </w:tc>
      </w:tr>
    </w:tbl>
    <w:p w14:paraId="72447CB0" w14:textId="77777777" w:rsidR="00E32631" w:rsidRPr="000A6A3D" w:rsidRDefault="00E32631"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E32631" w:rsidRPr="000A6A3D" w14:paraId="671282B4" w14:textId="77777777" w:rsidTr="00114B7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2D3A1FC3" w14:textId="77777777" w:rsidR="00E32631" w:rsidRPr="000A6A3D" w:rsidRDefault="00E32631" w:rsidP="000A6A3D">
            <w:pPr>
              <w:jc w:val="both"/>
            </w:pPr>
            <w:r w:rsidRPr="000A6A3D">
              <w:t xml:space="preserve">1. </w:t>
            </w:r>
            <w:r w:rsidRPr="000A6A3D">
              <w:rPr>
                <w:i/>
                <w:iCs/>
              </w:rPr>
              <w:t xml:space="preserve">Giáo trình hóa học 1, </w:t>
            </w:r>
            <w:r w:rsidRPr="000A6A3D">
              <w:t>Trường CĐ lý tự trọng Tp. HCM, năm 2018.</w:t>
            </w:r>
          </w:p>
          <w:p w14:paraId="29E14BF1" w14:textId="77777777"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32B16B2" w14:textId="77777777" w:rsidR="00E32631" w:rsidRPr="000A6A3D" w:rsidRDefault="00E3263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E32631" w:rsidRPr="000A6A3D" w14:paraId="2DF670B0"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815" w:type="dxa"/>
            <w:shd w:val="clear" w:color="auto" w:fill="auto"/>
          </w:tcPr>
          <w:p w14:paraId="615DC523" w14:textId="77777777" w:rsidR="00E32631" w:rsidRPr="000A6A3D" w:rsidRDefault="00E32631" w:rsidP="000A6A3D">
            <w:pPr>
              <w:rPr>
                <w:lang w:val="pt-BR"/>
              </w:rPr>
            </w:pPr>
          </w:p>
          <w:p w14:paraId="6560BBD6" w14:textId="77777777" w:rsidR="00E32631" w:rsidRPr="000A6A3D" w:rsidRDefault="00E32631" w:rsidP="000A6A3D">
            <w:pPr>
              <w:ind w:left="1640"/>
              <w:rPr>
                <w:i/>
                <w:lang w:val="pt-BR"/>
              </w:rPr>
            </w:pPr>
            <w:r w:rsidRPr="000A6A3D">
              <w:rPr>
                <w:i/>
                <w:lang w:val="pt-BR"/>
              </w:rPr>
              <w:t xml:space="preserve">Tp. Hồ Chí Minh, ngày      tháng      năm 20 </w:t>
            </w:r>
          </w:p>
          <w:p w14:paraId="4B12DEB4" w14:textId="77777777" w:rsidR="00E32631" w:rsidRPr="000A6A3D" w:rsidRDefault="00E32631" w:rsidP="000A6A3D">
            <w:pPr>
              <w:jc w:val="center"/>
              <w:rPr>
                <w:lang w:val="pt-BR"/>
              </w:rPr>
            </w:pPr>
            <w:r w:rsidRPr="000A6A3D">
              <w:rPr>
                <w:b/>
                <w:lang w:val="pt-BR"/>
              </w:rPr>
              <w:t>Giảng viên</w:t>
            </w:r>
          </w:p>
        </w:tc>
      </w:tr>
    </w:tbl>
    <w:p w14:paraId="6F004589" w14:textId="086BAED1" w:rsidR="008E2106" w:rsidRPr="000A6A3D" w:rsidRDefault="008E2106" w:rsidP="000A6A3D"/>
    <w:tbl>
      <w:tblPr>
        <w:tblW w:w="10738" w:type="dxa"/>
        <w:tblInd w:w="108" w:type="dxa"/>
        <w:tblLook w:val="01E0" w:firstRow="1" w:lastRow="1" w:firstColumn="1" w:lastColumn="1" w:noHBand="0" w:noVBand="0"/>
      </w:tblPr>
      <w:tblGrid>
        <w:gridCol w:w="3870"/>
        <w:gridCol w:w="6868"/>
      </w:tblGrid>
      <w:tr w:rsidR="008E2106" w:rsidRPr="000A6A3D" w14:paraId="5770DDDD" w14:textId="77777777" w:rsidTr="00114B7C">
        <w:tc>
          <w:tcPr>
            <w:tcW w:w="3870" w:type="dxa"/>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shd w:val="clear" w:color="auto" w:fill="auto"/>
          </w:tcPr>
          <w:p w14:paraId="6801005C" w14:textId="74C8DC16" w:rsidR="008E2106" w:rsidRPr="000A6A3D" w:rsidRDefault="008E2106" w:rsidP="000A6A3D">
            <w:r w:rsidRPr="000A6A3D">
              <w:t>Thời gian thực hiện: 4 tiết</w:t>
            </w:r>
          </w:p>
          <w:p w14:paraId="0977ACDB" w14:textId="77777777" w:rsidR="008E2106" w:rsidRPr="000A6A3D" w:rsidRDefault="008E2106"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4F2F0275" w14:textId="77777777" w:rsidR="008E2106" w:rsidRPr="000A6A3D" w:rsidRDefault="008E2106" w:rsidP="000A6A3D">
            <w:r w:rsidRPr="000A6A3D">
              <w:t xml:space="preserve">Thực hiện ngày     tháng     năm 20 </w:t>
            </w:r>
          </w:p>
          <w:p w14:paraId="597E257C" w14:textId="77777777" w:rsidR="008E2106" w:rsidRPr="000A6A3D" w:rsidRDefault="008E2106" w:rsidP="000A6A3D"/>
        </w:tc>
      </w:tr>
    </w:tbl>
    <w:p w14:paraId="1FFC3CA1" w14:textId="11B4376C"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00FB419A">
        <w:rPr>
          <w:lang w:val="it-IT"/>
        </w:rPr>
        <w:tab/>
      </w:r>
      <w:r w:rsidR="00FB419A">
        <w:rPr>
          <w:lang w:val="it-IT"/>
        </w:rPr>
        <w:tab/>
      </w:r>
      <w:r w:rsidRPr="000A6A3D">
        <w:rPr>
          <w:b/>
          <w:i/>
        </w:rPr>
        <w:t xml:space="preserve">Bài 10: </w:t>
      </w:r>
      <w:r w:rsidRPr="000A6A3D">
        <w:rPr>
          <w:b/>
        </w:rPr>
        <w:t>Ôn tập chương 3</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16CB92F4" w14:textId="1AD1698B" w:rsidR="008E2106" w:rsidRPr="000A6A3D" w:rsidRDefault="008E2106" w:rsidP="000A6A3D">
      <w:pPr>
        <w:rPr>
          <w:lang w:val="it-IT"/>
        </w:rPr>
      </w:pPr>
      <w:r w:rsidRPr="000A6A3D">
        <w:rPr>
          <w:color w:val="000000"/>
        </w:rPr>
        <w:t xml:space="preserve">Sinh viên </w:t>
      </w:r>
      <w:r w:rsidRPr="000A6A3D">
        <w:rPr>
          <w:lang w:val="it-IT"/>
        </w:rPr>
        <w:t>hiểu và phân biệt được liên kết ion và liên kết cộng hóa trị, hiểu sự hình thành một số loại phân tử.</w:t>
      </w:r>
    </w:p>
    <w:p w14:paraId="25801152" w14:textId="4CB87D5E" w:rsidR="008E2106" w:rsidRPr="000A6A3D" w:rsidRDefault="008E2106" w:rsidP="000A6A3D">
      <w:r w:rsidRPr="000A6A3D">
        <w:rPr>
          <w:b/>
          <w:bCs/>
        </w:rPr>
        <w:t xml:space="preserve">2. </w:t>
      </w:r>
      <w:r w:rsidR="004D3139" w:rsidRPr="000A6A3D">
        <w:rPr>
          <w:b/>
          <w:bCs/>
        </w:rPr>
        <w:t>Kỹ năng</w:t>
      </w:r>
      <w:r w:rsidRPr="000A6A3D">
        <w:rPr>
          <w:b/>
          <w:bCs/>
        </w:rPr>
        <w:t xml:space="preserve">: </w:t>
      </w:r>
    </w:p>
    <w:p w14:paraId="1E931889" w14:textId="4B31D25F" w:rsidR="008E2106" w:rsidRPr="000A6A3D" w:rsidRDefault="008E2106" w:rsidP="000A6A3D">
      <w:pPr>
        <w:keepNext/>
        <w:tabs>
          <w:tab w:val="left" w:leader="dot" w:pos="9498"/>
        </w:tabs>
        <w:jc w:val="both"/>
        <w:outlineLvl w:val="3"/>
        <w:rPr>
          <w:b/>
          <w:lang w:val="de-DE"/>
        </w:rPr>
      </w:pPr>
      <w:r w:rsidRPr="000A6A3D">
        <w:rPr>
          <w:color w:val="000000"/>
        </w:rPr>
        <w:t xml:space="preserve">Sinh viên tính </w:t>
      </w:r>
      <w:r w:rsidRPr="000A6A3D">
        <w:t xml:space="preserve">được </w:t>
      </w:r>
      <w:r w:rsidRPr="000A6A3D">
        <w:rPr>
          <w:lang w:val="de-DE"/>
        </w:rPr>
        <w:t xml:space="preserve">hóa trị, số oxi hóa và dự đoán được loại liên kết hóa học một cách tương đối. </w:t>
      </w:r>
    </w:p>
    <w:p w14:paraId="58544789" w14:textId="77777777" w:rsidR="008E2106" w:rsidRPr="000A6A3D" w:rsidRDefault="008E2106" w:rsidP="000A6A3D">
      <w:pPr>
        <w:rPr>
          <w:lang w:val="vi-VN"/>
        </w:rPr>
      </w:pPr>
      <w:r w:rsidRPr="000A6A3D">
        <w:rPr>
          <w:b/>
          <w:bCs/>
        </w:rPr>
        <w:t>3. Thái độ:</w:t>
      </w:r>
    </w:p>
    <w:p w14:paraId="34492DE2" w14:textId="41C08A5A" w:rsidR="008E2106" w:rsidRPr="000A6A3D" w:rsidRDefault="008E2106"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660F1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660F14" w:rsidRPr="000A6A3D" w:rsidRDefault="00660F1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660F14" w:rsidRPr="000A6A3D" w:rsidRDefault="00660F14" w:rsidP="000A6A3D">
            <w:pPr>
              <w:rPr>
                <w:lang w:val="de-DE"/>
              </w:rPr>
            </w:pPr>
            <w:r w:rsidRPr="000A6A3D">
              <w:rPr>
                <w:b/>
                <w:bCs/>
                <w:u w:val="single"/>
                <w:lang w:val="de-DE"/>
              </w:rPr>
              <w:t>Dẫn nhập</w:t>
            </w:r>
          </w:p>
          <w:p w14:paraId="4A652579" w14:textId="7F87444A" w:rsidR="00660F14" w:rsidRPr="000A6A3D" w:rsidRDefault="00660F14"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336DC7" w:rsidRPr="000A6A3D">
              <w:t>3</w:t>
            </w:r>
            <w:r w:rsidRPr="000A6A3D">
              <w:t xml:space="preserve"> </w:t>
            </w:r>
            <w:r w:rsidRPr="000A6A3D">
              <w:rPr>
                <w:iCs/>
                <w:lang w:val="de-DE"/>
              </w:rPr>
              <w:t xml:space="preserve">về: </w:t>
            </w:r>
            <w:r w:rsidR="00336DC7" w:rsidRPr="000A6A3D">
              <w:rPr>
                <w:lang w:val="it-IT"/>
              </w:rPr>
              <w:t xml:space="preserve">liên kết ion, liên kết cộng hóa trị, </w:t>
            </w:r>
            <w:r w:rsidR="00336DC7" w:rsidRPr="000A6A3D">
              <w:rPr>
                <w:lang w:val="de-DE"/>
              </w:rPr>
              <w:t>hóa trị, số oxi hóa và dự đoán được loại liên kết hóa học.</w:t>
            </w:r>
          </w:p>
          <w:p w14:paraId="255B6F32" w14:textId="77777777" w:rsidR="00660F14" w:rsidRPr="000A6A3D" w:rsidRDefault="00660F14"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C59BA5" w14:textId="77777777" w:rsidR="00660F14" w:rsidRPr="000A6A3D" w:rsidRDefault="00660F14" w:rsidP="000A6A3D">
            <w:pPr>
              <w:rPr>
                <w:lang w:val="de-DE"/>
              </w:rPr>
            </w:pPr>
          </w:p>
          <w:p w14:paraId="1AF0D18D" w14:textId="77777777" w:rsidR="00660F14" w:rsidRPr="000A6A3D" w:rsidRDefault="00660F14" w:rsidP="000A6A3D">
            <w:pPr>
              <w:rPr>
                <w:lang w:val="de-DE"/>
              </w:rPr>
            </w:pPr>
            <w:r w:rsidRPr="000A6A3D">
              <w:rPr>
                <w:lang w:val="de-DE"/>
              </w:rPr>
              <w:t>- Đặt câu hỏi kiểm tra bài cũ.</w:t>
            </w:r>
          </w:p>
          <w:p w14:paraId="23A3C213" w14:textId="77777777" w:rsidR="00660F14" w:rsidRPr="000A6A3D" w:rsidRDefault="00660F14" w:rsidP="000A6A3D">
            <w:pPr>
              <w:rPr>
                <w:lang w:val="de-DE"/>
              </w:rPr>
            </w:pPr>
            <w:r w:rsidRPr="000A6A3D">
              <w:rPr>
                <w:lang w:val="de-DE"/>
              </w:rPr>
              <w:t>- Nhận xét câu trả lời của học sinh.</w:t>
            </w:r>
          </w:p>
          <w:p w14:paraId="5C59210D" w14:textId="77777777" w:rsidR="00660F14" w:rsidRPr="000A6A3D" w:rsidRDefault="00660F1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660F14" w:rsidRPr="000A6A3D" w:rsidRDefault="00660F14" w:rsidP="000A6A3D">
            <w:pPr>
              <w:rPr>
                <w:lang w:val="de-DE"/>
              </w:rPr>
            </w:pPr>
          </w:p>
          <w:p w14:paraId="12BA6D1D" w14:textId="77777777" w:rsidR="00660F14" w:rsidRPr="000A6A3D" w:rsidRDefault="00660F1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660F14" w:rsidRPr="000A6A3D" w:rsidRDefault="00660F14" w:rsidP="000A6A3D">
            <w:pPr>
              <w:rPr>
                <w:lang w:val="nb-NO"/>
              </w:rPr>
            </w:pPr>
          </w:p>
          <w:p w14:paraId="22DF0A41" w14:textId="77777777" w:rsidR="00660F14" w:rsidRPr="000A6A3D" w:rsidRDefault="00660F14" w:rsidP="000A6A3D">
            <w:pPr>
              <w:rPr>
                <w:lang w:val="de-DE"/>
              </w:rPr>
            </w:pPr>
          </w:p>
          <w:p w14:paraId="6199237F" w14:textId="77777777" w:rsidR="00660F14" w:rsidRPr="000A6A3D" w:rsidRDefault="00660F14"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660F14" w:rsidRPr="000A6A3D" w:rsidRDefault="00660F14" w:rsidP="000A6A3D">
            <w:pPr>
              <w:rPr>
                <w:lang w:val="de-DE"/>
              </w:rPr>
            </w:pPr>
          </w:p>
          <w:p w14:paraId="01821AFE" w14:textId="77777777" w:rsidR="00660F14" w:rsidRPr="000A6A3D" w:rsidRDefault="00660F14" w:rsidP="000A6A3D">
            <w:pPr>
              <w:jc w:val="center"/>
              <w:rPr>
                <w:lang w:val="pt-BR"/>
              </w:rPr>
            </w:pPr>
            <w:r w:rsidRPr="000A6A3D">
              <w:rPr>
                <w:lang w:val="pt-BR"/>
              </w:rPr>
              <w:t>5</w:t>
            </w:r>
          </w:p>
          <w:p w14:paraId="77522F74" w14:textId="77777777" w:rsidR="00660F14" w:rsidRPr="000A6A3D" w:rsidRDefault="00660F14" w:rsidP="000A6A3D">
            <w:pPr>
              <w:jc w:val="center"/>
              <w:rPr>
                <w:lang w:val="de-DE"/>
              </w:rPr>
            </w:pPr>
            <w:r w:rsidRPr="000A6A3D">
              <w:rPr>
                <w:lang w:val="pt-BR"/>
              </w:rPr>
              <w:t>phút</w:t>
            </w:r>
            <w:r w:rsidRPr="000A6A3D">
              <w:rPr>
                <w:lang w:val="de-DE"/>
              </w:rPr>
              <w:t xml:space="preserve"> </w:t>
            </w:r>
          </w:p>
        </w:tc>
      </w:tr>
      <w:tr w:rsidR="00660F14"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660F14" w:rsidRPr="000A6A3D" w:rsidRDefault="00660F1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660F14" w:rsidRPr="000A6A3D" w:rsidRDefault="00660F14" w:rsidP="00763C2D">
            <w:pPr>
              <w:rPr>
                <w:b/>
                <w:bCs/>
                <w:u w:val="single"/>
                <w:lang w:val="nb-NO"/>
              </w:rPr>
            </w:pPr>
            <w:r w:rsidRPr="000A6A3D">
              <w:rPr>
                <w:b/>
                <w:bCs/>
                <w:u w:val="single"/>
                <w:lang w:val="nb-NO"/>
              </w:rPr>
              <w:t>Giảng bài mới</w:t>
            </w:r>
          </w:p>
          <w:p w14:paraId="0B6BA598" w14:textId="42177CC9" w:rsidR="00CA478D" w:rsidRPr="000A6A3D" w:rsidRDefault="00CA478D" w:rsidP="00763C2D">
            <w:pPr>
              <w:keepNext/>
              <w:tabs>
                <w:tab w:val="left" w:leader="dot" w:pos="9498"/>
              </w:tabs>
              <w:jc w:val="both"/>
              <w:outlineLvl w:val="3"/>
              <w:rPr>
                <w:b/>
                <w:bCs/>
                <w:lang w:val="pt-BR"/>
              </w:rPr>
            </w:pPr>
            <w:r w:rsidRPr="000A6A3D">
              <w:rPr>
                <w:b/>
                <w:bCs/>
                <w:lang w:val="pt-BR"/>
              </w:rPr>
              <w:t>1. Hệ thống kiến thức Chương III</w:t>
            </w:r>
          </w:p>
          <w:p w14:paraId="3BBC7416" w14:textId="44022710" w:rsidR="00CA478D" w:rsidRPr="000A6A3D" w:rsidRDefault="00CA478D" w:rsidP="00763C2D">
            <w:pPr>
              <w:keepNext/>
              <w:tabs>
                <w:tab w:val="left" w:leader="dot" w:pos="9498"/>
              </w:tabs>
              <w:jc w:val="both"/>
              <w:outlineLvl w:val="3"/>
              <w:rPr>
                <w:b/>
                <w:bCs/>
                <w:lang w:val="pt-BR"/>
              </w:rPr>
            </w:pPr>
            <w:r w:rsidRPr="000A6A3D">
              <w:rPr>
                <w:b/>
                <w:bCs/>
                <w:lang w:val="pt-BR"/>
              </w:rPr>
              <w:t xml:space="preserve">1.1. So sánh liên kết ion và liên kết cộng hóa trị </w:t>
            </w:r>
          </w:p>
          <w:p w14:paraId="3B9FE7B6" w14:textId="531C1A8B" w:rsidR="00CA478D" w:rsidRPr="000A6A3D" w:rsidRDefault="00CA478D" w:rsidP="00763C2D">
            <w:pPr>
              <w:keepNext/>
              <w:tabs>
                <w:tab w:val="left" w:leader="dot" w:pos="9498"/>
              </w:tabs>
              <w:jc w:val="both"/>
              <w:outlineLvl w:val="3"/>
              <w:rPr>
                <w:b/>
                <w:bCs/>
                <w:lang w:val="pt-BR"/>
              </w:rPr>
            </w:pPr>
            <w:r w:rsidRPr="000A6A3D">
              <w:rPr>
                <w:b/>
                <w:bCs/>
              </w:rPr>
              <w:t xml:space="preserve">Liên kết ion: </w:t>
            </w:r>
            <w:r w:rsidRPr="000A6A3D">
              <w:t>Liên kết ion là liên kết được hình thành bởi lực hut tĩnh điện giữa các ion mang điện tích trái dấu. Bản chất liên kết là cho và nhận electron.</w:t>
            </w:r>
          </w:p>
          <w:p w14:paraId="39BCB688" w14:textId="77777777" w:rsidR="00D20D9E" w:rsidRPr="000A6A3D" w:rsidRDefault="00D20D9E" w:rsidP="00763C2D">
            <w:pPr>
              <w:pStyle w:val="NormalWeb"/>
              <w:spacing w:before="0" w:beforeAutospacing="0" w:after="0" w:afterAutospacing="0"/>
              <w:rPr>
                <w:b/>
                <w:bCs/>
              </w:rPr>
            </w:pPr>
          </w:p>
          <w:p w14:paraId="47BE4EDA" w14:textId="06530392" w:rsidR="00CA478D" w:rsidRPr="000A6A3D" w:rsidRDefault="00CA478D" w:rsidP="00763C2D">
            <w:pPr>
              <w:pStyle w:val="NormalWeb"/>
              <w:spacing w:before="0" w:beforeAutospacing="0" w:after="0" w:afterAutospacing="0"/>
            </w:pPr>
            <w:r w:rsidRPr="000A6A3D">
              <w:rPr>
                <w:b/>
                <w:bCs/>
              </w:rPr>
              <w:t xml:space="preserve">Liên kết cộng hóa trị có cực: </w:t>
            </w:r>
            <w:r w:rsidRPr="000A6A3D">
              <w:t>Là liên kết được tạo nên giữa hai nguyên tử bằng một hay nhiều cặp electron dùng chung. Bản chất liên kết là đôi electron dùng chung không lệch về phía nguyên tử nào</w:t>
            </w:r>
          </w:p>
          <w:p w14:paraId="53827971" w14:textId="77777777" w:rsidR="00D20D9E" w:rsidRPr="000A6A3D" w:rsidRDefault="00D20D9E" w:rsidP="00763C2D">
            <w:pPr>
              <w:pStyle w:val="NormalWeb"/>
              <w:spacing w:before="0" w:beforeAutospacing="0" w:after="0" w:afterAutospacing="0"/>
              <w:rPr>
                <w:b/>
                <w:bCs/>
              </w:rPr>
            </w:pPr>
          </w:p>
          <w:p w14:paraId="23A4B09D" w14:textId="17B3459E" w:rsidR="00CA478D" w:rsidRPr="000A6A3D" w:rsidRDefault="00CA478D" w:rsidP="00763C2D">
            <w:pPr>
              <w:pStyle w:val="NormalWeb"/>
              <w:spacing w:before="0" w:beforeAutospacing="0" w:after="0" w:afterAutospacing="0"/>
            </w:pPr>
            <w:r w:rsidRPr="000A6A3D">
              <w:rPr>
                <w:b/>
                <w:bCs/>
              </w:rPr>
              <w:t xml:space="preserve">Liên kết cộng hóa trị không cực: </w:t>
            </w:r>
            <w:r w:rsidRPr="000A6A3D">
              <w:t>Là liên kết được tạo nên giữa hai nguyên tử bằng một hay nhiều cặp electron dùng chung. Bản chất liên kết là Đôi electron dùng chung lệch về phía nguyên tử nào có độ âm điện lớn hơn.</w:t>
            </w:r>
          </w:p>
          <w:p w14:paraId="60966FFC" w14:textId="77777777" w:rsidR="00D20D9E" w:rsidRPr="000A6A3D" w:rsidRDefault="00D20D9E" w:rsidP="00763C2D">
            <w:pPr>
              <w:keepNext/>
              <w:tabs>
                <w:tab w:val="left" w:leader="dot" w:pos="9498"/>
              </w:tabs>
              <w:jc w:val="both"/>
              <w:outlineLvl w:val="3"/>
              <w:rPr>
                <w:b/>
                <w:bCs/>
              </w:rPr>
            </w:pPr>
          </w:p>
          <w:p w14:paraId="7CFD0E03" w14:textId="6B9C2724" w:rsidR="00D20D9E" w:rsidRPr="000A6A3D" w:rsidRDefault="00D20D9E" w:rsidP="00763C2D">
            <w:pPr>
              <w:keepNext/>
              <w:tabs>
                <w:tab w:val="left" w:leader="dot" w:pos="9498"/>
              </w:tabs>
              <w:jc w:val="both"/>
              <w:outlineLvl w:val="3"/>
              <w:rPr>
                <w:b/>
                <w:bCs/>
              </w:rPr>
            </w:pPr>
            <w:r w:rsidRPr="000A6A3D">
              <w:rPr>
                <w:b/>
                <w:bCs/>
              </w:rPr>
              <w:lastRenderedPageBreak/>
              <w:t>1.2. Dự đoán loại liên kết</w:t>
            </w:r>
          </w:p>
          <w:p w14:paraId="130F92E3" w14:textId="7E50805D" w:rsidR="00D20D9E" w:rsidRPr="000A6A3D" w:rsidRDefault="00D20D9E" w:rsidP="00763C2D">
            <w:pPr>
              <w:keepNext/>
              <w:tabs>
                <w:tab w:val="left" w:leader="dot" w:pos="9498"/>
              </w:tabs>
              <w:jc w:val="both"/>
              <w:outlineLvl w:val="3"/>
              <w:rPr>
                <w:bCs/>
              </w:rPr>
            </w:pPr>
            <w:r w:rsidRPr="000A6A3D">
              <w:rPr>
                <w:bCs/>
              </w:rPr>
              <w:t>Dựa vào hiệu độ âm điện để dự đoán về mặt lí thuyết loại liên kết</w:t>
            </w:r>
            <w:r w:rsidR="00641584" w:rsidRPr="000A6A3D">
              <w:rPr>
                <w:bCs/>
              </w:rPr>
              <w:t>:</w:t>
            </w:r>
          </w:p>
          <w:p w14:paraId="0CA4C353" w14:textId="3DF4D6D7" w:rsidR="00641584" w:rsidRPr="000A6A3D" w:rsidRDefault="00641584" w:rsidP="00763C2D">
            <w:pPr>
              <w:keepNext/>
              <w:tabs>
                <w:tab w:val="left" w:leader="dot" w:pos="9498"/>
              </w:tabs>
              <w:jc w:val="both"/>
              <w:outlineLvl w:val="3"/>
            </w:pPr>
            <w:r w:rsidRPr="000A6A3D">
              <w:rPr>
                <w:bCs/>
              </w:rPr>
              <w:t>- Hiệu độ âm điện</w:t>
            </w:r>
            <w:r w:rsidRPr="000A6A3D">
              <w:t xml:space="preserve"> từ 0 đến 0,4: liên kết cộng hóa trị không cực</w:t>
            </w:r>
          </w:p>
          <w:p w14:paraId="19FD05EA" w14:textId="4F43384C" w:rsidR="00D20D9E" w:rsidRPr="000A6A3D" w:rsidRDefault="00641584" w:rsidP="00763C2D">
            <w:pPr>
              <w:keepNext/>
              <w:tabs>
                <w:tab w:val="left" w:leader="dot" w:pos="9498"/>
              </w:tabs>
              <w:jc w:val="both"/>
              <w:outlineLvl w:val="3"/>
            </w:pPr>
            <w:r w:rsidRPr="000A6A3D">
              <w:rPr>
                <w:bCs/>
              </w:rPr>
              <w:t xml:space="preserve">- </w:t>
            </w:r>
            <w:r w:rsidR="00D20D9E" w:rsidRPr="000A6A3D">
              <w:rPr>
                <w:bCs/>
              </w:rPr>
              <w:t>Hiệu độ âm điện từ</w:t>
            </w:r>
            <w:r w:rsidR="00D20D9E" w:rsidRPr="000A6A3D">
              <w:t xml:space="preserve"> 0,4 đến 1,7: liên kết cộng hóa trị có cực</w:t>
            </w:r>
          </w:p>
          <w:p w14:paraId="14B2D9D7" w14:textId="77777777" w:rsidR="00641584" w:rsidRPr="000A6A3D" w:rsidRDefault="00641584" w:rsidP="00763C2D">
            <w:pPr>
              <w:keepNext/>
              <w:tabs>
                <w:tab w:val="left" w:leader="dot" w:pos="9498"/>
              </w:tabs>
              <w:jc w:val="both"/>
              <w:outlineLvl w:val="3"/>
            </w:pPr>
            <w:r w:rsidRPr="000A6A3D">
              <w:rPr>
                <w:b/>
                <w:lang w:val="pt-BR"/>
              </w:rPr>
              <w:t xml:space="preserve">- </w:t>
            </w:r>
            <w:r w:rsidRPr="000A6A3D">
              <w:rPr>
                <w:bCs/>
              </w:rPr>
              <w:t>Hiệu độ âm điện</w:t>
            </w:r>
            <w:r w:rsidRPr="000A6A3D">
              <w:t xml:space="preserve"> </w:t>
            </w:r>
            <w:r w:rsidRPr="000A6A3D">
              <w:sym w:font="Symbol" w:char="F0B3"/>
            </w:r>
            <w:r w:rsidRPr="000A6A3D">
              <w:t xml:space="preserve"> 1,7: liên kết ion</w:t>
            </w:r>
          </w:p>
          <w:p w14:paraId="702B41E2" w14:textId="77777777" w:rsidR="00FB419A" w:rsidRPr="00BB2A41" w:rsidRDefault="00FB419A" w:rsidP="00763C2D">
            <w:pPr>
              <w:pStyle w:val="NormalWeb"/>
              <w:spacing w:before="0" w:beforeAutospacing="0" w:after="0" w:afterAutospacing="0"/>
              <w:rPr>
                <w:rStyle w:val="Strong"/>
              </w:rPr>
            </w:pPr>
            <w:r>
              <w:rPr>
                <w:b/>
                <w:lang w:val="pt-BR"/>
              </w:rPr>
              <w:t xml:space="preserve">1.3. </w:t>
            </w:r>
            <w:r w:rsidRPr="00BB2A41">
              <w:rPr>
                <w:rStyle w:val="Strong"/>
              </w:rPr>
              <w:t>Quy tắc tính số oxi hóa</w:t>
            </w:r>
          </w:p>
          <w:p w14:paraId="468B6CFE" w14:textId="77777777" w:rsidR="00FB419A" w:rsidRPr="00BB2A41" w:rsidRDefault="00FB419A" w:rsidP="00763C2D">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6DE129B5" w14:textId="77777777" w:rsidR="00FB419A" w:rsidRPr="00BB2A41" w:rsidRDefault="00FB419A" w:rsidP="00763C2D">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7209F1FF" w14:textId="77777777" w:rsidR="00FB419A" w:rsidRPr="00BB2A41" w:rsidRDefault="00FB419A" w:rsidP="00763C2D">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2"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184DD550" w14:textId="0295BD8D" w:rsidR="00D20D9E" w:rsidRPr="000A6A3D" w:rsidRDefault="00FB419A" w:rsidP="00763C2D">
            <w:pPr>
              <w:pStyle w:val="NormalWeb"/>
              <w:spacing w:before="0" w:beforeAutospacing="0" w:after="0" w:afterAutospacing="0"/>
              <w:rPr>
                <w:b/>
                <w:lang w:val="pt-BR"/>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p w14:paraId="28CD3C44" w14:textId="77777777" w:rsidR="0082682E" w:rsidRDefault="0082682E" w:rsidP="00763C2D">
            <w:pPr>
              <w:tabs>
                <w:tab w:val="left" w:leader="dot" w:pos="9498"/>
              </w:tabs>
              <w:rPr>
                <w:b/>
                <w:bCs/>
              </w:rPr>
            </w:pPr>
          </w:p>
          <w:p w14:paraId="6BA4D38E" w14:textId="04B82E1A" w:rsidR="00660F14" w:rsidRPr="000A6A3D" w:rsidRDefault="00660F14" w:rsidP="00763C2D">
            <w:pPr>
              <w:tabs>
                <w:tab w:val="left" w:leader="dot" w:pos="9498"/>
              </w:tabs>
              <w:rPr>
                <w:b/>
                <w:bCs/>
              </w:rPr>
            </w:pPr>
            <w:r w:rsidRPr="000A6A3D">
              <w:rPr>
                <w:b/>
                <w:bCs/>
              </w:rPr>
              <w:t>2. Bài tập</w:t>
            </w:r>
          </w:p>
          <w:p w14:paraId="2D54E3DA" w14:textId="77777777" w:rsidR="00660F14" w:rsidRPr="000A6A3D" w:rsidRDefault="00660F14"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B5E003" w14:textId="77777777" w:rsidR="00660F14" w:rsidRPr="000A6A3D" w:rsidRDefault="00660F14" w:rsidP="000A6A3D">
            <w:pPr>
              <w:rPr>
                <w:lang w:val="nb-NO"/>
              </w:rPr>
            </w:pPr>
          </w:p>
          <w:p w14:paraId="585FA74F" w14:textId="77777777" w:rsidR="00660F14" w:rsidRPr="000A6A3D" w:rsidRDefault="00660F14" w:rsidP="000A6A3D">
            <w:pPr>
              <w:rPr>
                <w:lang w:val="nb-NO"/>
              </w:rPr>
            </w:pPr>
          </w:p>
          <w:p w14:paraId="68A261D4" w14:textId="77777777" w:rsidR="00660F14" w:rsidRPr="000A6A3D" w:rsidRDefault="00660F14" w:rsidP="000A6A3D">
            <w:pPr>
              <w:rPr>
                <w:lang w:val="nb-NO"/>
              </w:rPr>
            </w:pPr>
          </w:p>
          <w:p w14:paraId="389003F1" w14:textId="77777777" w:rsidR="00660F14" w:rsidRPr="000A6A3D" w:rsidRDefault="00660F14" w:rsidP="000A6A3D">
            <w:pPr>
              <w:rPr>
                <w:lang w:val="de-DE"/>
              </w:rPr>
            </w:pPr>
            <w:r w:rsidRPr="000A6A3D">
              <w:rPr>
                <w:lang w:val="de-DE"/>
              </w:rPr>
              <w:t>Giảng viên trình bày, giải thích nội dung bằng lời và cho thí dụ minh họa.</w:t>
            </w:r>
          </w:p>
          <w:p w14:paraId="07F40D0B" w14:textId="77777777" w:rsidR="00660F14" w:rsidRPr="000A6A3D" w:rsidRDefault="00660F14" w:rsidP="000A6A3D">
            <w:pPr>
              <w:rPr>
                <w:lang w:val="nb-NO"/>
              </w:rPr>
            </w:pPr>
          </w:p>
          <w:p w14:paraId="38A52654" w14:textId="77777777" w:rsidR="00660F14" w:rsidRPr="000A6A3D" w:rsidRDefault="00660F14" w:rsidP="000A6A3D">
            <w:pPr>
              <w:rPr>
                <w:lang w:val="nb-NO"/>
              </w:rPr>
            </w:pPr>
            <w:r w:rsidRPr="000A6A3D">
              <w:rPr>
                <w:lang w:val="nb-NO"/>
              </w:rPr>
              <w:t>GV nêu câu hỏi.</w:t>
            </w:r>
          </w:p>
          <w:p w14:paraId="32BC3B5C" w14:textId="77777777" w:rsidR="00660F14" w:rsidRPr="000A6A3D" w:rsidRDefault="00660F14" w:rsidP="000A6A3D">
            <w:pPr>
              <w:rPr>
                <w:lang w:val="nb-NO"/>
              </w:rPr>
            </w:pPr>
          </w:p>
          <w:p w14:paraId="7A3DFFE6" w14:textId="77777777" w:rsidR="00660F14" w:rsidRPr="000A6A3D" w:rsidRDefault="00660F14" w:rsidP="000A6A3D">
            <w:pPr>
              <w:rPr>
                <w:lang w:val="nb-NO"/>
              </w:rPr>
            </w:pPr>
          </w:p>
          <w:p w14:paraId="378F25B3" w14:textId="77777777" w:rsidR="00660F14" w:rsidRPr="000A6A3D" w:rsidRDefault="00660F14" w:rsidP="000A6A3D">
            <w:pPr>
              <w:rPr>
                <w:lang w:val="nb-NO"/>
              </w:rPr>
            </w:pPr>
          </w:p>
          <w:p w14:paraId="09A60358" w14:textId="77777777" w:rsidR="00660F14" w:rsidRPr="000A6A3D" w:rsidRDefault="00660F14" w:rsidP="000A6A3D">
            <w:pPr>
              <w:rPr>
                <w:lang w:val="nb-NO"/>
              </w:rPr>
            </w:pPr>
          </w:p>
          <w:p w14:paraId="40DB0D1A" w14:textId="77777777" w:rsidR="00660F14" w:rsidRPr="000A6A3D" w:rsidRDefault="00660F14" w:rsidP="000A6A3D">
            <w:pPr>
              <w:rPr>
                <w:lang w:val="nb-NO"/>
              </w:rPr>
            </w:pPr>
          </w:p>
          <w:p w14:paraId="2E9278E3" w14:textId="77777777" w:rsidR="00660F14" w:rsidRPr="000A6A3D" w:rsidRDefault="00660F14" w:rsidP="000A6A3D">
            <w:pPr>
              <w:rPr>
                <w:lang w:val="nb-NO"/>
              </w:rPr>
            </w:pPr>
          </w:p>
          <w:p w14:paraId="44345928" w14:textId="77777777" w:rsidR="00660F14" w:rsidRPr="000A6A3D" w:rsidRDefault="00660F14" w:rsidP="000A6A3D">
            <w:pPr>
              <w:rPr>
                <w:lang w:val="nb-NO"/>
              </w:rPr>
            </w:pPr>
          </w:p>
          <w:p w14:paraId="274D3251" w14:textId="77777777" w:rsidR="00660F14" w:rsidRPr="000A6A3D" w:rsidRDefault="00660F14" w:rsidP="000A6A3D">
            <w:pPr>
              <w:rPr>
                <w:lang w:val="nb-NO"/>
              </w:rPr>
            </w:pPr>
          </w:p>
          <w:p w14:paraId="57901EA6" w14:textId="77777777" w:rsidR="00660F14" w:rsidRPr="000A6A3D" w:rsidRDefault="00660F14" w:rsidP="000A6A3D">
            <w:pPr>
              <w:rPr>
                <w:lang w:val="nb-NO"/>
              </w:rPr>
            </w:pPr>
          </w:p>
          <w:p w14:paraId="4EF49C3F" w14:textId="77777777" w:rsidR="00660F14" w:rsidRPr="000A6A3D" w:rsidRDefault="00660F14" w:rsidP="000A6A3D">
            <w:pPr>
              <w:rPr>
                <w:lang w:val="nb-NO"/>
              </w:rPr>
            </w:pPr>
          </w:p>
          <w:p w14:paraId="191B03D7" w14:textId="77777777" w:rsidR="00660F14" w:rsidRPr="000A6A3D" w:rsidRDefault="00660F14" w:rsidP="000A6A3D">
            <w:pPr>
              <w:rPr>
                <w:lang w:val="nb-NO"/>
              </w:rPr>
            </w:pPr>
          </w:p>
          <w:p w14:paraId="3C6F189C" w14:textId="77777777" w:rsidR="00660F14" w:rsidRPr="000A6A3D" w:rsidRDefault="00660F14" w:rsidP="000A6A3D">
            <w:pPr>
              <w:rPr>
                <w:lang w:val="nb-NO"/>
              </w:rPr>
            </w:pPr>
          </w:p>
          <w:p w14:paraId="6E83F893" w14:textId="77777777" w:rsidR="0082682E" w:rsidRDefault="0082682E" w:rsidP="000A6A3D">
            <w:pPr>
              <w:rPr>
                <w:lang w:val="de-DE"/>
              </w:rPr>
            </w:pPr>
          </w:p>
          <w:p w14:paraId="61B21C43" w14:textId="77777777" w:rsidR="0082682E" w:rsidRDefault="0082682E" w:rsidP="000A6A3D">
            <w:pPr>
              <w:rPr>
                <w:lang w:val="de-DE"/>
              </w:rPr>
            </w:pPr>
          </w:p>
          <w:p w14:paraId="74976EA4" w14:textId="77777777" w:rsidR="0082682E" w:rsidRDefault="0082682E" w:rsidP="000A6A3D">
            <w:pPr>
              <w:rPr>
                <w:lang w:val="de-DE"/>
              </w:rPr>
            </w:pPr>
          </w:p>
          <w:p w14:paraId="0D0FF9C8" w14:textId="08F3307A" w:rsidR="00660F14" w:rsidRPr="000A6A3D" w:rsidRDefault="00660F14" w:rsidP="000A6A3D">
            <w:pPr>
              <w:rPr>
                <w:lang w:val="de-DE"/>
              </w:rPr>
            </w:pPr>
            <w:r w:rsidRPr="000A6A3D">
              <w:rPr>
                <w:lang w:val="de-DE"/>
              </w:rPr>
              <w:t>Giảng viên trình bày, giải thích nội dung bằng lời và cho thí dụ minh họa.</w:t>
            </w:r>
          </w:p>
          <w:p w14:paraId="38EE30B8" w14:textId="77777777" w:rsidR="00660F14" w:rsidRPr="000A6A3D" w:rsidRDefault="00660F14" w:rsidP="000A6A3D">
            <w:pPr>
              <w:rPr>
                <w:lang w:val="nb-NO"/>
              </w:rPr>
            </w:pPr>
          </w:p>
          <w:p w14:paraId="24CFCC20" w14:textId="3ED3C912" w:rsidR="00660F14" w:rsidRDefault="00660F14" w:rsidP="000A6A3D">
            <w:pPr>
              <w:rPr>
                <w:lang w:val="nb-NO"/>
              </w:rPr>
            </w:pPr>
          </w:p>
          <w:p w14:paraId="5DD58F21" w14:textId="64E0CBCA" w:rsidR="0082682E" w:rsidRDefault="0082682E" w:rsidP="000A6A3D">
            <w:pPr>
              <w:rPr>
                <w:lang w:val="nb-NO"/>
              </w:rPr>
            </w:pPr>
          </w:p>
          <w:p w14:paraId="1EF6E651" w14:textId="00EE746A" w:rsidR="0082682E" w:rsidRDefault="0082682E" w:rsidP="000A6A3D">
            <w:pPr>
              <w:rPr>
                <w:lang w:val="nb-NO"/>
              </w:rPr>
            </w:pPr>
          </w:p>
          <w:p w14:paraId="56F4C8D1" w14:textId="07C8F09E" w:rsidR="0082682E" w:rsidRDefault="0082682E" w:rsidP="000A6A3D">
            <w:pPr>
              <w:rPr>
                <w:lang w:val="nb-NO"/>
              </w:rPr>
            </w:pPr>
          </w:p>
          <w:p w14:paraId="42C3918C" w14:textId="63B391E2" w:rsidR="0082682E" w:rsidRDefault="0082682E" w:rsidP="000A6A3D">
            <w:pPr>
              <w:rPr>
                <w:lang w:val="nb-NO"/>
              </w:rPr>
            </w:pPr>
          </w:p>
          <w:p w14:paraId="4199C0F2" w14:textId="77777777" w:rsidR="0082682E" w:rsidRPr="000A6A3D" w:rsidRDefault="0082682E" w:rsidP="0082682E">
            <w:pPr>
              <w:rPr>
                <w:lang w:val="de-DE"/>
              </w:rPr>
            </w:pPr>
            <w:r w:rsidRPr="000A6A3D">
              <w:rPr>
                <w:lang w:val="de-DE"/>
              </w:rPr>
              <w:t>Giảng viên trình bày, giải thích nội dung bằng lời và cho thí dụ minh họa.</w:t>
            </w:r>
          </w:p>
          <w:p w14:paraId="7AF065C3" w14:textId="737CE1CC" w:rsidR="0082682E" w:rsidRDefault="0082682E" w:rsidP="000A6A3D">
            <w:pPr>
              <w:rPr>
                <w:lang w:val="nb-NO"/>
              </w:rPr>
            </w:pPr>
          </w:p>
          <w:p w14:paraId="18EF47F9" w14:textId="2EA8CE7C" w:rsidR="0082682E" w:rsidRDefault="0082682E" w:rsidP="000A6A3D">
            <w:pPr>
              <w:rPr>
                <w:lang w:val="nb-NO"/>
              </w:rPr>
            </w:pPr>
          </w:p>
          <w:p w14:paraId="1D063946" w14:textId="12CFFE2F" w:rsidR="0082682E" w:rsidRDefault="0082682E" w:rsidP="000A6A3D">
            <w:pPr>
              <w:rPr>
                <w:lang w:val="nb-NO"/>
              </w:rPr>
            </w:pPr>
          </w:p>
          <w:p w14:paraId="50571D0D" w14:textId="39025C9B" w:rsidR="0082682E" w:rsidRDefault="0082682E" w:rsidP="000A6A3D">
            <w:pPr>
              <w:rPr>
                <w:lang w:val="nb-NO"/>
              </w:rPr>
            </w:pPr>
          </w:p>
          <w:p w14:paraId="2AA77AD4" w14:textId="648DC59B" w:rsidR="0082682E" w:rsidRDefault="0082682E" w:rsidP="000A6A3D">
            <w:pPr>
              <w:rPr>
                <w:lang w:val="nb-NO"/>
              </w:rPr>
            </w:pPr>
          </w:p>
          <w:p w14:paraId="2DE2C166" w14:textId="6F2223B8" w:rsidR="0082682E" w:rsidRDefault="0082682E" w:rsidP="000A6A3D">
            <w:pPr>
              <w:rPr>
                <w:lang w:val="nb-NO"/>
              </w:rPr>
            </w:pPr>
          </w:p>
          <w:p w14:paraId="0BC1367E" w14:textId="0E5441F0" w:rsidR="0082682E" w:rsidRDefault="0082682E" w:rsidP="000A6A3D">
            <w:pPr>
              <w:rPr>
                <w:lang w:val="nb-NO"/>
              </w:rPr>
            </w:pPr>
          </w:p>
          <w:p w14:paraId="51725693" w14:textId="2A701CB2" w:rsidR="0082682E" w:rsidRDefault="0082682E" w:rsidP="000A6A3D">
            <w:pPr>
              <w:rPr>
                <w:lang w:val="nb-NO"/>
              </w:rPr>
            </w:pPr>
          </w:p>
          <w:p w14:paraId="016EE348" w14:textId="24BCD3C6" w:rsidR="00660F14" w:rsidRPr="000A6A3D" w:rsidRDefault="00660F14" w:rsidP="000A6A3D">
            <w:pPr>
              <w:rPr>
                <w:lang w:val="nb-NO"/>
              </w:rPr>
            </w:pPr>
            <w:r w:rsidRPr="000A6A3D">
              <w:rPr>
                <w:lang w:val="de-DE"/>
              </w:rPr>
              <w:t>Giảng viên giải thích và hướng dẫn giải b</w:t>
            </w:r>
            <w:r w:rsidRPr="000A6A3D">
              <w:t xml:space="preserve">ài tập 1 – 15 trang </w:t>
            </w:r>
            <w:r w:rsidR="0097264A" w:rsidRPr="000A6A3D">
              <w:t>2</w:t>
            </w:r>
            <w:r w:rsidRPr="000A6A3D">
              <w:t>9-</w:t>
            </w:r>
            <w:r w:rsidR="0097264A" w:rsidRPr="000A6A3D">
              <w:t>30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611E0A1" w14:textId="77777777" w:rsidR="00660F14" w:rsidRPr="000A6A3D" w:rsidRDefault="00660F14" w:rsidP="000A6A3D">
            <w:pPr>
              <w:rPr>
                <w:lang w:val="nb-NO"/>
              </w:rPr>
            </w:pPr>
          </w:p>
          <w:p w14:paraId="46E33F0E" w14:textId="77777777" w:rsidR="00660F14" w:rsidRPr="000A6A3D" w:rsidRDefault="00660F14" w:rsidP="000A6A3D">
            <w:pPr>
              <w:rPr>
                <w:lang w:val="nb-NO"/>
              </w:rPr>
            </w:pPr>
          </w:p>
          <w:p w14:paraId="16F6D4C4" w14:textId="77777777" w:rsidR="00660F14" w:rsidRPr="000A6A3D" w:rsidRDefault="00660F14" w:rsidP="000A6A3D">
            <w:pPr>
              <w:rPr>
                <w:lang w:val="nb-NO"/>
              </w:rPr>
            </w:pPr>
          </w:p>
          <w:p w14:paraId="164D28BD" w14:textId="77777777" w:rsidR="00660F14" w:rsidRPr="000A6A3D" w:rsidRDefault="00660F14" w:rsidP="000A6A3D">
            <w:pPr>
              <w:rPr>
                <w:lang w:val="nb-NO"/>
              </w:rPr>
            </w:pPr>
            <w:r w:rsidRPr="000A6A3D">
              <w:rPr>
                <w:lang w:val="nb-NO"/>
              </w:rPr>
              <w:t>HS theo dõi, ghi bài.</w:t>
            </w:r>
          </w:p>
          <w:p w14:paraId="2920A3B8" w14:textId="77777777" w:rsidR="00660F14" w:rsidRPr="000A6A3D" w:rsidRDefault="00660F14" w:rsidP="000A6A3D">
            <w:pPr>
              <w:rPr>
                <w:lang w:val="nb-NO"/>
              </w:rPr>
            </w:pPr>
          </w:p>
          <w:p w14:paraId="64358124" w14:textId="06DC0DD0" w:rsidR="00660F14" w:rsidRDefault="00660F14" w:rsidP="000A6A3D">
            <w:pPr>
              <w:rPr>
                <w:lang w:val="nb-NO"/>
              </w:rPr>
            </w:pPr>
          </w:p>
          <w:p w14:paraId="430AA47A" w14:textId="77777777" w:rsidR="0082682E" w:rsidRPr="000A6A3D" w:rsidRDefault="0082682E" w:rsidP="000A6A3D">
            <w:pPr>
              <w:rPr>
                <w:lang w:val="nb-NO"/>
              </w:rPr>
            </w:pPr>
          </w:p>
          <w:p w14:paraId="73A81DDD" w14:textId="77777777" w:rsidR="00660F14" w:rsidRPr="000A6A3D" w:rsidRDefault="00660F14" w:rsidP="000A6A3D">
            <w:pPr>
              <w:rPr>
                <w:lang w:val="nb-NO"/>
              </w:rPr>
            </w:pPr>
            <w:r w:rsidRPr="000A6A3D">
              <w:rPr>
                <w:lang w:val="nb-NO"/>
              </w:rPr>
              <w:t>HS t</w:t>
            </w:r>
            <w:r w:rsidRPr="000A6A3D">
              <w:rPr>
                <w:lang w:val="de-DE"/>
              </w:rPr>
              <w:t>rả lời các câu hỏi.</w:t>
            </w:r>
          </w:p>
          <w:p w14:paraId="138E94AF" w14:textId="77777777" w:rsidR="00660F14" w:rsidRPr="000A6A3D" w:rsidRDefault="00660F14" w:rsidP="000A6A3D">
            <w:pPr>
              <w:rPr>
                <w:lang w:val="nb-NO"/>
              </w:rPr>
            </w:pPr>
          </w:p>
          <w:p w14:paraId="5FEAB88B" w14:textId="77777777" w:rsidR="00660F14" w:rsidRPr="000A6A3D" w:rsidRDefault="00660F14" w:rsidP="000A6A3D">
            <w:pPr>
              <w:rPr>
                <w:lang w:val="nb-NO"/>
              </w:rPr>
            </w:pPr>
          </w:p>
          <w:p w14:paraId="4AB68476" w14:textId="77777777" w:rsidR="00660F14" w:rsidRPr="000A6A3D" w:rsidRDefault="00660F14" w:rsidP="000A6A3D">
            <w:pPr>
              <w:rPr>
                <w:lang w:val="nb-NO"/>
              </w:rPr>
            </w:pPr>
          </w:p>
          <w:p w14:paraId="57048625" w14:textId="77777777" w:rsidR="00660F14" w:rsidRPr="000A6A3D" w:rsidRDefault="00660F14" w:rsidP="000A6A3D">
            <w:pPr>
              <w:rPr>
                <w:lang w:val="nb-NO"/>
              </w:rPr>
            </w:pPr>
          </w:p>
          <w:p w14:paraId="639B2D21" w14:textId="77777777" w:rsidR="00660F14" w:rsidRPr="000A6A3D" w:rsidRDefault="00660F14" w:rsidP="000A6A3D">
            <w:pPr>
              <w:rPr>
                <w:lang w:val="nb-NO"/>
              </w:rPr>
            </w:pPr>
          </w:p>
          <w:p w14:paraId="531F3636" w14:textId="77777777" w:rsidR="00660F14" w:rsidRPr="000A6A3D" w:rsidRDefault="00660F14" w:rsidP="000A6A3D">
            <w:pPr>
              <w:rPr>
                <w:lang w:val="nb-NO"/>
              </w:rPr>
            </w:pPr>
          </w:p>
          <w:p w14:paraId="6F6F8CAE" w14:textId="77777777" w:rsidR="00660F14" w:rsidRPr="000A6A3D" w:rsidRDefault="00660F14" w:rsidP="000A6A3D">
            <w:pPr>
              <w:rPr>
                <w:lang w:val="nb-NO"/>
              </w:rPr>
            </w:pPr>
          </w:p>
          <w:p w14:paraId="2574F1F6" w14:textId="77777777" w:rsidR="00660F14" w:rsidRPr="000A6A3D" w:rsidRDefault="00660F14" w:rsidP="000A6A3D">
            <w:pPr>
              <w:rPr>
                <w:lang w:val="nb-NO"/>
              </w:rPr>
            </w:pPr>
          </w:p>
          <w:p w14:paraId="127342DC" w14:textId="77777777" w:rsidR="00660F14" w:rsidRPr="000A6A3D" w:rsidRDefault="00660F14" w:rsidP="000A6A3D">
            <w:pPr>
              <w:rPr>
                <w:lang w:val="nb-NO"/>
              </w:rPr>
            </w:pPr>
          </w:p>
          <w:p w14:paraId="6AD8B940" w14:textId="77777777" w:rsidR="00660F14" w:rsidRPr="000A6A3D" w:rsidRDefault="00660F14" w:rsidP="000A6A3D">
            <w:pPr>
              <w:rPr>
                <w:lang w:val="nb-NO"/>
              </w:rPr>
            </w:pPr>
          </w:p>
          <w:p w14:paraId="1747C975" w14:textId="77777777" w:rsidR="00660F14" w:rsidRPr="000A6A3D" w:rsidRDefault="00660F14" w:rsidP="000A6A3D">
            <w:pPr>
              <w:rPr>
                <w:lang w:val="nb-NO"/>
              </w:rPr>
            </w:pPr>
          </w:p>
          <w:p w14:paraId="38085510" w14:textId="77777777" w:rsidR="00660F14" w:rsidRPr="000A6A3D" w:rsidRDefault="00660F14" w:rsidP="000A6A3D">
            <w:pPr>
              <w:rPr>
                <w:lang w:val="nb-NO"/>
              </w:rPr>
            </w:pPr>
          </w:p>
          <w:p w14:paraId="32B40C32" w14:textId="707C7DDD" w:rsidR="00660F14" w:rsidRDefault="00660F14" w:rsidP="000A6A3D">
            <w:pPr>
              <w:rPr>
                <w:lang w:val="nb-NO"/>
              </w:rPr>
            </w:pPr>
          </w:p>
          <w:p w14:paraId="72F583E3" w14:textId="4FD19E5D" w:rsidR="0082682E" w:rsidRDefault="0082682E" w:rsidP="000A6A3D">
            <w:pPr>
              <w:rPr>
                <w:lang w:val="nb-NO"/>
              </w:rPr>
            </w:pPr>
          </w:p>
          <w:p w14:paraId="37B53C37" w14:textId="77777777" w:rsidR="0082682E" w:rsidRPr="000A6A3D" w:rsidRDefault="0082682E" w:rsidP="000A6A3D">
            <w:pPr>
              <w:rPr>
                <w:lang w:val="nb-NO"/>
              </w:rPr>
            </w:pPr>
          </w:p>
          <w:p w14:paraId="4044BBA5" w14:textId="77777777" w:rsidR="00660F14" w:rsidRPr="000A6A3D" w:rsidRDefault="00660F14" w:rsidP="000A6A3D">
            <w:pPr>
              <w:rPr>
                <w:lang w:val="nb-NO"/>
              </w:rPr>
            </w:pPr>
            <w:r w:rsidRPr="000A6A3D">
              <w:rPr>
                <w:lang w:val="nb-NO"/>
              </w:rPr>
              <w:t xml:space="preserve">HS theo dõi, ghi bài </w:t>
            </w:r>
          </w:p>
          <w:p w14:paraId="27DF8ED8" w14:textId="77777777" w:rsidR="00660F14" w:rsidRPr="000A6A3D" w:rsidRDefault="00660F14" w:rsidP="000A6A3D">
            <w:pPr>
              <w:rPr>
                <w:lang w:val="nb-NO"/>
              </w:rPr>
            </w:pPr>
          </w:p>
          <w:p w14:paraId="4677CF82" w14:textId="77777777" w:rsidR="00660F14" w:rsidRPr="000A6A3D" w:rsidRDefault="00660F14" w:rsidP="000A6A3D">
            <w:pPr>
              <w:rPr>
                <w:lang w:val="nb-NO"/>
              </w:rPr>
            </w:pPr>
          </w:p>
          <w:p w14:paraId="7D607C4C" w14:textId="77777777" w:rsidR="00660F14" w:rsidRPr="000A6A3D" w:rsidRDefault="00660F14" w:rsidP="000A6A3D">
            <w:pPr>
              <w:rPr>
                <w:lang w:val="nb-NO"/>
              </w:rPr>
            </w:pPr>
          </w:p>
          <w:p w14:paraId="798D7A26" w14:textId="57D327C5" w:rsidR="00660F14" w:rsidRDefault="00660F14" w:rsidP="000A6A3D">
            <w:pPr>
              <w:rPr>
                <w:lang w:val="nb-NO"/>
              </w:rPr>
            </w:pPr>
          </w:p>
          <w:p w14:paraId="5AA986A8" w14:textId="349FCFEC" w:rsidR="0082682E" w:rsidRDefault="0082682E" w:rsidP="000A6A3D">
            <w:pPr>
              <w:rPr>
                <w:lang w:val="nb-NO"/>
              </w:rPr>
            </w:pPr>
          </w:p>
          <w:p w14:paraId="71F851FF" w14:textId="5E6E857E" w:rsidR="0082682E" w:rsidRDefault="0082682E" w:rsidP="000A6A3D">
            <w:pPr>
              <w:rPr>
                <w:lang w:val="nb-NO"/>
              </w:rPr>
            </w:pPr>
          </w:p>
          <w:p w14:paraId="5104154E" w14:textId="24B225B5" w:rsidR="0082682E" w:rsidRDefault="0082682E" w:rsidP="000A6A3D">
            <w:pPr>
              <w:rPr>
                <w:lang w:val="nb-NO"/>
              </w:rPr>
            </w:pPr>
          </w:p>
          <w:p w14:paraId="615D5875" w14:textId="55177A30" w:rsidR="0082682E" w:rsidRDefault="0082682E" w:rsidP="000A6A3D">
            <w:pPr>
              <w:rPr>
                <w:lang w:val="nb-NO"/>
              </w:rPr>
            </w:pPr>
          </w:p>
          <w:p w14:paraId="00B75CAE" w14:textId="156B3F81" w:rsidR="0082682E" w:rsidRDefault="0082682E" w:rsidP="000A6A3D">
            <w:pPr>
              <w:rPr>
                <w:lang w:val="nb-NO"/>
              </w:rPr>
            </w:pPr>
          </w:p>
          <w:p w14:paraId="09685691" w14:textId="77777777" w:rsidR="0082682E" w:rsidRPr="000A6A3D" w:rsidRDefault="0082682E" w:rsidP="0082682E">
            <w:pPr>
              <w:rPr>
                <w:lang w:val="nb-NO"/>
              </w:rPr>
            </w:pPr>
            <w:r w:rsidRPr="000A6A3D">
              <w:rPr>
                <w:lang w:val="nb-NO"/>
              </w:rPr>
              <w:t xml:space="preserve">HS theo dõi, ghi bài </w:t>
            </w:r>
          </w:p>
          <w:p w14:paraId="4E6FE57F" w14:textId="35C40FDE" w:rsidR="0082682E" w:rsidRDefault="0082682E" w:rsidP="000A6A3D">
            <w:pPr>
              <w:rPr>
                <w:lang w:val="nb-NO"/>
              </w:rPr>
            </w:pPr>
          </w:p>
          <w:p w14:paraId="3DA187D2" w14:textId="78E46AC3" w:rsidR="0082682E" w:rsidRDefault="0082682E" w:rsidP="000A6A3D">
            <w:pPr>
              <w:rPr>
                <w:lang w:val="nb-NO"/>
              </w:rPr>
            </w:pPr>
          </w:p>
          <w:p w14:paraId="6DE0B51F" w14:textId="609150E2" w:rsidR="0082682E" w:rsidRDefault="0082682E" w:rsidP="000A6A3D">
            <w:pPr>
              <w:rPr>
                <w:lang w:val="nb-NO"/>
              </w:rPr>
            </w:pPr>
          </w:p>
          <w:p w14:paraId="41D8DA39" w14:textId="37389AAB" w:rsidR="0082682E" w:rsidRDefault="0082682E" w:rsidP="000A6A3D">
            <w:pPr>
              <w:rPr>
                <w:lang w:val="nb-NO"/>
              </w:rPr>
            </w:pPr>
          </w:p>
          <w:p w14:paraId="1192636C" w14:textId="37FCDCC8" w:rsidR="0082682E" w:rsidRDefault="0082682E" w:rsidP="000A6A3D">
            <w:pPr>
              <w:rPr>
                <w:lang w:val="nb-NO"/>
              </w:rPr>
            </w:pPr>
          </w:p>
          <w:p w14:paraId="7AAEC77C" w14:textId="1E27D04B" w:rsidR="0082682E" w:rsidRDefault="0082682E" w:rsidP="000A6A3D">
            <w:pPr>
              <w:rPr>
                <w:lang w:val="nb-NO"/>
              </w:rPr>
            </w:pPr>
          </w:p>
          <w:p w14:paraId="786E849D" w14:textId="42E28427" w:rsidR="0082682E" w:rsidRDefault="0082682E" w:rsidP="000A6A3D">
            <w:pPr>
              <w:rPr>
                <w:lang w:val="nb-NO"/>
              </w:rPr>
            </w:pPr>
          </w:p>
          <w:p w14:paraId="06F4B599" w14:textId="74E7517F" w:rsidR="0082682E" w:rsidRDefault="0082682E" w:rsidP="000A6A3D">
            <w:pPr>
              <w:rPr>
                <w:lang w:val="nb-NO"/>
              </w:rPr>
            </w:pPr>
          </w:p>
          <w:p w14:paraId="10CC80F5" w14:textId="52FC49A5" w:rsidR="0082682E" w:rsidRDefault="0082682E" w:rsidP="000A6A3D">
            <w:pPr>
              <w:rPr>
                <w:lang w:val="nb-NO"/>
              </w:rPr>
            </w:pPr>
          </w:p>
          <w:p w14:paraId="33A22179" w14:textId="6DEAF353" w:rsidR="00313195" w:rsidRDefault="00313195" w:rsidP="000A6A3D">
            <w:pPr>
              <w:rPr>
                <w:lang w:val="nb-NO"/>
              </w:rPr>
            </w:pPr>
          </w:p>
          <w:p w14:paraId="69F9C3EA" w14:textId="77777777" w:rsidR="00660F14" w:rsidRPr="000A6A3D" w:rsidRDefault="00660F14"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660F14" w:rsidRPr="000A6A3D" w:rsidRDefault="00660F14" w:rsidP="000A6A3D">
            <w:pPr>
              <w:rPr>
                <w:lang w:val="nb-NO"/>
              </w:rPr>
            </w:pPr>
          </w:p>
          <w:p w14:paraId="346A3991" w14:textId="20F54161" w:rsidR="00660F14" w:rsidRPr="000A6A3D" w:rsidRDefault="00660F14" w:rsidP="000A6A3D">
            <w:pPr>
              <w:jc w:val="center"/>
              <w:rPr>
                <w:lang w:val="pt-BR"/>
              </w:rPr>
            </w:pPr>
            <w:r w:rsidRPr="000A6A3D">
              <w:rPr>
                <w:lang w:val="pt-BR"/>
              </w:rPr>
              <w:t>1</w:t>
            </w:r>
            <w:r w:rsidR="00E80BD8" w:rsidRPr="000A6A3D">
              <w:rPr>
                <w:lang w:val="pt-BR"/>
              </w:rPr>
              <w:t>58</w:t>
            </w:r>
          </w:p>
          <w:p w14:paraId="6A2F4444" w14:textId="77777777" w:rsidR="00660F14" w:rsidRPr="000A6A3D" w:rsidRDefault="00660F14" w:rsidP="000A6A3D">
            <w:pPr>
              <w:jc w:val="center"/>
              <w:rPr>
                <w:lang w:val="pt-BR"/>
              </w:rPr>
            </w:pPr>
            <w:r w:rsidRPr="000A6A3D">
              <w:rPr>
                <w:lang w:val="pt-BR"/>
              </w:rPr>
              <w:t>phút</w:t>
            </w:r>
          </w:p>
          <w:p w14:paraId="32369CEB" w14:textId="70CE5AB4" w:rsidR="000C27EC" w:rsidRPr="000A6A3D" w:rsidRDefault="000C27EC" w:rsidP="000C27EC">
            <w:pPr>
              <w:jc w:val="center"/>
              <w:rPr>
                <w:lang w:val="pt-BR"/>
              </w:rPr>
            </w:pPr>
            <w:r>
              <w:rPr>
                <w:lang w:val="pt-BR"/>
              </w:rPr>
              <w:t>45</w:t>
            </w:r>
          </w:p>
          <w:p w14:paraId="742EC214" w14:textId="77777777" w:rsidR="000C27EC" w:rsidRPr="000A6A3D" w:rsidRDefault="000C27EC" w:rsidP="000C27EC">
            <w:pPr>
              <w:jc w:val="center"/>
              <w:rPr>
                <w:lang w:val="pt-BR"/>
              </w:rPr>
            </w:pPr>
            <w:r w:rsidRPr="000A6A3D">
              <w:rPr>
                <w:lang w:val="pt-BR"/>
              </w:rPr>
              <w:t>phút</w:t>
            </w:r>
          </w:p>
          <w:p w14:paraId="325AE7AE" w14:textId="77777777" w:rsidR="00660F14" w:rsidRPr="000A6A3D" w:rsidRDefault="00660F14" w:rsidP="000A6A3D">
            <w:pPr>
              <w:jc w:val="center"/>
              <w:rPr>
                <w:lang w:val="pt-BR"/>
              </w:rPr>
            </w:pPr>
          </w:p>
          <w:p w14:paraId="6476C52B" w14:textId="77777777" w:rsidR="00660F14" w:rsidRPr="000A6A3D" w:rsidRDefault="00660F14" w:rsidP="000A6A3D">
            <w:pPr>
              <w:jc w:val="center"/>
              <w:rPr>
                <w:lang w:val="pt-BR"/>
              </w:rPr>
            </w:pPr>
          </w:p>
          <w:p w14:paraId="3B76DCFC" w14:textId="77777777" w:rsidR="00660F14" w:rsidRPr="000A6A3D" w:rsidRDefault="00660F14" w:rsidP="000A6A3D">
            <w:pPr>
              <w:jc w:val="center"/>
              <w:rPr>
                <w:lang w:val="pt-BR"/>
              </w:rPr>
            </w:pPr>
          </w:p>
          <w:p w14:paraId="5A088BA2" w14:textId="77777777" w:rsidR="00660F14" w:rsidRPr="000A6A3D" w:rsidRDefault="00660F14" w:rsidP="000A6A3D">
            <w:pPr>
              <w:jc w:val="center"/>
              <w:rPr>
                <w:lang w:val="pt-BR"/>
              </w:rPr>
            </w:pPr>
          </w:p>
          <w:p w14:paraId="14E1A8C3" w14:textId="77777777" w:rsidR="00660F14" w:rsidRPr="000A6A3D" w:rsidRDefault="00660F14" w:rsidP="000A6A3D">
            <w:pPr>
              <w:jc w:val="center"/>
              <w:rPr>
                <w:lang w:val="pt-BR"/>
              </w:rPr>
            </w:pPr>
          </w:p>
          <w:p w14:paraId="3013EB53" w14:textId="77777777" w:rsidR="00660F14" w:rsidRPr="000A6A3D" w:rsidRDefault="00660F14" w:rsidP="000A6A3D">
            <w:pPr>
              <w:jc w:val="center"/>
              <w:rPr>
                <w:lang w:val="pt-BR"/>
              </w:rPr>
            </w:pPr>
          </w:p>
          <w:p w14:paraId="0737A89F" w14:textId="77777777" w:rsidR="00660F14" w:rsidRPr="000A6A3D" w:rsidRDefault="00660F14" w:rsidP="000A6A3D">
            <w:pPr>
              <w:jc w:val="center"/>
              <w:rPr>
                <w:lang w:val="pt-BR"/>
              </w:rPr>
            </w:pPr>
          </w:p>
          <w:p w14:paraId="7D4C8A97" w14:textId="77777777" w:rsidR="00660F14" w:rsidRPr="000A6A3D" w:rsidRDefault="00660F14" w:rsidP="000A6A3D">
            <w:pPr>
              <w:jc w:val="center"/>
              <w:rPr>
                <w:lang w:val="pt-BR"/>
              </w:rPr>
            </w:pPr>
          </w:p>
          <w:p w14:paraId="7C6DB0D9" w14:textId="77777777" w:rsidR="00660F14" w:rsidRPr="000A6A3D" w:rsidRDefault="00660F14" w:rsidP="000A6A3D">
            <w:pPr>
              <w:jc w:val="center"/>
              <w:rPr>
                <w:lang w:val="pt-BR"/>
              </w:rPr>
            </w:pPr>
          </w:p>
          <w:p w14:paraId="1726678D" w14:textId="77777777" w:rsidR="00660F14" w:rsidRPr="000A6A3D" w:rsidRDefault="00660F14" w:rsidP="000A6A3D">
            <w:pPr>
              <w:jc w:val="center"/>
              <w:rPr>
                <w:lang w:val="pt-BR"/>
              </w:rPr>
            </w:pPr>
          </w:p>
          <w:p w14:paraId="375F434C" w14:textId="77777777" w:rsidR="00660F14" w:rsidRPr="000A6A3D" w:rsidRDefault="00660F14" w:rsidP="000A6A3D">
            <w:pPr>
              <w:jc w:val="center"/>
              <w:rPr>
                <w:lang w:val="pt-BR"/>
              </w:rPr>
            </w:pPr>
          </w:p>
          <w:p w14:paraId="5CA5817D" w14:textId="77777777" w:rsidR="00660F14" w:rsidRPr="000A6A3D" w:rsidRDefault="00660F14" w:rsidP="000A6A3D">
            <w:pPr>
              <w:jc w:val="center"/>
              <w:rPr>
                <w:lang w:val="pt-BR"/>
              </w:rPr>
            </w:pPr>
          </w:p>
          <w:p w14:paraId="5465922B" w14:textId="77777777" w:rsidR="00660F14" w:rsidRPr="000A6A3D" w:rsidRDefault="00660F14" w:rsidP="000A6A3D">
            <w:pPr>
              <w:jc w:val="center"/>
              <w:rPr>
                <w:lang w:val="pt-BR"/>
              </w:rPr>
            </w:pPr>
          </w:p>
          <w:p w14:paraId="57A55BD4" w14:textId="77777777" w:rsidR="00660F14" w:rsidRPr="000A6A3D" w:rsidRDefault="00660F14" w:rsidP="000A6A3D">
            <w:pPr>
              <w:jc w:val="center"/>
              <w:rPr>
                <w:lang w:val="pt-BR"/>
              </w:rPr>
            </w:pPr>
          </w:p>
          <w:p w14:paraId="7DC0B68B" w14:textId="77777777" w:rsidR="00660F14" w:rsidRPr="000A6A3D" w:rsidRDefault="00660F14" w:rsidP="000A6A3D">
            <w:pPr>
              <w:jc w:val="center"/>
              <w:rPr>
                <w:lang w:val="pt-BR"/>
              </w:rPr>
            </w:pPr>
          </w:p>
          <w:p w14:paraId="6527ED3A" w14:textId="77777777" w:rsidR="00660F14" w:rsidRPr="000A6A3D" w:rsidRDefault="00660F14" w:rsidP="000A6A3D">
            <w:pPr>
              <w:jc w:val="center"/>
              <w:rPr>
                <w:lang w:val="pt-BR"/>
              </w:rPr>
            </w:pPr>
          </w:p>
          <w:p w14:paraId="47C4B84A" w14:textId="77777777" w:rsidR="00660F14" w:rsidRPr="000A6A3D" w:rsidRDefault="00660F14" w:rsidP="000A6A3D">
            <w:pPr>
              <w:jc w:val="center"/>
              <w:rPr>
                <w:lang w:val="pt-BR"/>
              </w:rPr>
            </w:pPr>
          </w:p>
          <w:p w14:paraId="065A5CA0" w14:textId="77777777" w:rsidR="00660F14" w:rsidRDefault="00660F14" w:rsidP="000A6A3D">
            <w:pPr>
              <w:jc w:val="center"/>
              <w:rPr>
                <w:lang w:val="nb-NO"/>
              </w:rPr>
            </w:pPr>
          </w:p>
          <w:p w14:paraId="3DC6F45A" w14:textId="77777777" w:rsidR="004D544B" w:rsidRDefault="004D544B" w:rsidP="000A6A3D">
            <w:pPr>
              <w:jc w:val="center"/>
              <w:rPr>
                <w:lang w:val="nb-NO"/>
              </w:rPr>
            </w:pPr>
          </w:p>
          <w:p w14:paraId="4DE9B342" w14:textId="77777777" w:rsidR="004D544B" w:rsidRDefault="004D544B" w:rsidP="000A6A3D">
            <w:pPr>
              <w:jc w:val="center"/>
              <w:rPr>
                <w:lang w:val="nb-NO"/>
              </w:rPr>
            </w:pPr>
          </w:p>
          <w:p w14:paraId="148EBE32" w14:textId="77777777" w:rsidR="004D544B" w:rsidRDefault="004D544B" w:rsidP="000A6A3D">
            <w:pPr>
              <w:jc w:val="center"/>
              <w:rPr>
                <w:lang w:val="nb-NO"/>
              </w:rPr>
            </w:pPr>
          </w:p>
          <w:p w14:paraId="3BC96157" w14:textId="77777777" w:rsidR="004D544B" w:rsidRDefault="004D544B" w:rsidP="000A6A3D">
            <w:pPr>
              <w:jc w:val="center"/>
              <w:rPr>
                <w:lang w:val="nb-NO"/>
              </w:rPr>
            </w:pPr>
          </w:p>
          <w:p w14:paraId="49C05244" w14:textId="77777777" w:rsidR="004D544B" w:rsidRDefault="004D544B" w:rsidP="000A6A3D">
            <w:pPr>
              <w:jc w:val="center"/>
              <w:rPr>
                <w:lang w:val="nb-NO"/>
              </w:rPr>
            </w:pPr>
          </w:p>
          <w:p w14:paraId="6EC35E78" w14:textId="77777777" w:rsidR="004D544B" w:rsidRDefault="004D544B" w:rsidP="000A6A3D">
            <w:pPr>
              <w:jc w:val="center"/>
              <w:rPr>
                <w:lang w:val="nb-NO"/>
              </w:rPr>
            </w:pPr>
          </w:p>
          <w:p w14:paraId="63A4AA6D" w14:textId="77777777" w:rsidR="004D544B" w:rsidRDefault="004D544B" w:rsidP="000A6A3D">
            <w:pPr>
              <w:jc w:val="center"/>
              <w:rPr>
                <w:lang w:val="nb-NO"/>
              </w:rPr>
            </w:pPr>
          </w:p>
          <w:p w14:paraId="6E2C7F78" w14:textId="77777777" w:rsidR="004D544B" w:rsidRDefault="004D544B" w:rsidP="000A6A3D">
            <w:pPr>
              <w:jc w:val="center"/>
              <w:rPr>
                <w:lang w:val="nb-NO"/>
              </w:rPr>
            </w:pPr>
          </w:p>
          <w:p w14:paraId="27228F4F" w14:textId="77777777" w:rsidR="004D544B" w:rsidRDefault="004D544B" w:rsidP="000A6A3D">
            <w:pPr>
              <w:jc w:val="center"/>
              <w:rPr>
                <w:lang w:val="nb-NO"/>
              </w:rPr>
            </w:pPr>
          </w:p>
          <w:p w14:paraId="08767EC5" w14:textId="77777777" w:rsidR="004D544B" w:rsidRDefault="004D544B" w:rsidP="000A6A3D">
            <w:pPr>
              <w:jc w:val="center"/>
              <w:rPr>
                <w:lang w:val="nb-NO"/>
              </w:rPr>
            </w:pPr>
          </w:p>
          <w:p w14:paraId="60F84E82" w14:textId="77777777" w:rsidR="004D544B" w:rsidRDefault="004D544B" w:rsidP="000A6A3D">
            <w:pPr>
              <w:jc w:val="center"/>
              <w:rPr>
                <w:lang w:val="nb-NO"/>
              </w:rPr>
            </w:pPr>
          </w:p>
          <w:p w14:paraId="6E1641DF" w14:textId="77777777" w:rsidR="004D544B" w:rsidRDefault="004D544B" w:rsidP="000A6A3D">
            <w:pPr>
              <w:jc w:val="center"/>
              <w:rPr>
                <w:lang w:val="nb-NO"/>
              </w:rPr>
            </w:pPr>
          </w:p>
          <w:p w14:paraId="3B4FB778" w14:textId="77777777" w:rsidR="004D544B" w:rsidRDefault="004D544B" w:rsidP="000A6A3D">
            <w:pPr>
              <w:jc w:val="center"/>
              <w:rPr>
                <w:lang w:val="nb-NO"/>
              </w:rPr>
            </w:pPr>
          </w:p>
          <w:p w14:paraId="7D5E66F8" w14:textId="77777777" w:rsidR="004D544B" w:rsidRDefault="004D544B" w:rsidP="000A6A3D">
            <w:pPr>
              <w:jc w:val="center"/>
              <w:rPr>
                <w:lang w:val="nb-NO"/>
              </w:rPr>
            </w:pPr>
          </w:p>
          <w:p w14:paraId="25E0310D" w14:textId="77777777" w:rsidR="004D544B" w:rsidRDefault="004D544B" w:rsidP="000A6A3D">
            <w:pPr>
              <w:jc w:val="center"/>
              <w:rPr>
                <w:lang w:val="nb-NO"/>
              </w:rPr>
            </w:pPr>
          </w:p>
          <w:p w14:paraId="70F2A702" w14:textId="77777777" w:rsidR="004D544B" w:rsidRDefault="004D544B" w:rsidP="000A6A3D">
            <w:pPr>
              <w:jc w:val="center"/>
              <w:rPr>
                <w:lang w:val="nb-NO"/>
              </w:rPr>
            </w:pPr>
          </w:p>
          <w:p w14:paraId="54FD988E" w14:textId="77777777" w:rsidR="004D544B" w:rsidRDefault="004D544B" w:rsidP="000A6A3D">
            <w:pPr>
              <w:jc w:val="center"/>
              <w:rPr>
                <w:lang w:val="nb-NO"/>
              </w:rPr>
            </w:pPr>
          </w:p>
          <w:p w14:paraId="64B79104" w14:textId="77777777" w:rsidR="004D544B" w:rsidRDefault="004D544B" w:rsidP="000A6A3D">
            <w:pPr>
              <w:jc w:val="center"/>
              <w:rPr>
                <w:lang w:val="nb-NO"/>
              </w:rPr>
            </w:pPr>
          </w:p>
          <w:p w14:paraId="3AEC645F" w14:textId="77777777" w:rsidR="004D544B" w:rsidRDefault="004D544B" w:rsidP="000A6A3D">
            <w:pPr>
              <w:jc w:val="center"/>
              <w:rPr>
                <w:lang w:val="nb-NO"/>
              </w:rPr>
            </w:pPr>
          </w:p>
          <w:p w14:paraId="5C9E67A5" w14:textId="77777777" w:rsidR="004D544B" w:rsidRDefault="004D544B" w:rsidP="000A6A3D">
            <w:pPr>
              <w:jc w:val="center"/>
              <w:rPr>
                <w:lang w:val="nb-NO"/>
              </w:rPr>
            </w:pPr>
          </w:p>
          <w:p w14:paraId="10EA3ADD" w14:textId="77777777" w:rsidR="004D544B" w:rsidRDefault="004D544B" w:rsidP="000A6A3D">
            <w:pPr>
              <w:jc w:val="center"/>
              <w:rPr>
                <w:lang w:val="nb-NO"/>
              </w:rPr>
            </w:pPr>
          </w:p>
          <w:p w14:paraId="4374772A" w14:textId="77777777" w:rsidR="004D544B" w:rsidRDefault="004D544B" w:rsidP="000A6A3D">
            <w:pPr>
              <w:jc w:val="center"/>
              <w:rPr>
                <w:lang w:val="nb-NO"/>
              </w:rPr>
            </w:pPr>
          </w:p>
          <w:p w14:paraId="061416A2" w14:textId="77777777" w:rsidR="004D544B" w:rsidRDefault="004D544B" w:rsidP="000A6A3D">
            <w:pPr>
              <w:jc w:val="center"/>
              <w:rPr>
                <w:lang w:val="nb-NO"/>
              </w:rPr>
            </w:pPr>
          </w:p>
          <w:p w14:paraId="7A50ED0B" w14:textId="77777777" w:rsidR="004D544B" w:rsidRDefault="004D544B" w:rsidP="000A6A3D">
            <w:pPr>
              <w:jc w:val="center"/>
              <w:rPr>
                <w:lang w:val="nb-NO"/>
              </w:rPr>
            </w:pPr>
          </w:p>
          <w:p w14:paraId="0DA2C2A6" w14:textId="721B4848" w:rsidR="004D544B" w:rsidRPr="000A6A3D" w:rsidRDefault="004D544B" w:rsidP="004D544B">
            <w:pPr>
              <w:jc w:val="center"/>
              <w:rPr>
                <w:lang w:val="pt-BR"/>
              </w:rPr>
            </w:pPr>
            <w:r>
              <w:rPr>
                <w:lang w:val="pt-BR"/>
              </w:rPr>
              <w:t>113</w:t>
            </w:r>
          </w:p>
          <w:p w14:paraId="38121353" w14:textId="77777777" w:rsidR="004D544B" w:rsidRPr="000A6A3D" w:rsidRDefault="004D544B" w:rsidP="004D544B">
            <w:pPr>
              <w:jc w:val="center"/>
              <w:rPr>
                <w:lang w:val="pt-BR"/>
              </w:rPr>
            </w:pPr>
            <w:r w:rsidRPr="000A6A3D">
              <w:rPr>
                <w:lang w:val="pt-BR"/>
              </w:rPr>
              <w:t>phút</w:t>
            </w:r>
          </w:p>
          <w:p w14:paraId="60DED023" w14:textId="4BB5036B" w:rsidR="004D544B" w:rsidRPr="000A6A3D" w:rsidRDefault="004D544B" w:rsidP="000A6A3D">
            <w:pPr>
              <w:jc w:val="center"/>
              <w:rPr>
                <w:lang w:val="nb-NO"/>
              </w:rPr>
            </w:pPr>
          </w:p>
        </w:tc>
      </w:tr>
      <w:tr w:rsidR="00660F14" w:rsidRPr="000A6A3D" w14:paraId="4BB7547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332AE4D" w14:textId="77777777" w:rsidR="00660F14" w:rsidRPr="000A6A3D" w:rsidRDefault="00660F14"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55B34A" w14:textId="77777777" w:rsidR="00660F14" w:rsidRPr="000A6A3D" w:rsidRDefault="00660F14" w:rsidP="000A6A3D">
            <w:pPr>
              <w:rPr>
                <w:b/>
                <w:bCs/>
                <w:u w:val="single"/>
                <w:lang w:val="nb-NO"/>
              </w:rPr>
            </w:pPr>
            <w:r w:rsidRPr="000A6A3D">
              <w:rPr>
                <w:b/>
                <w:bCs/>
                <w:u w:val="single"/>
                <w:lang w:val="nb-NO"/>
              </w:rPr>
              <w:t>Củng cố kiến thức và kết thúc bài</w:t>
            </w:r>
          </w:p>
          <w:p w14:paraId="347FDAF9" w14:textId="77777777" w:rsidR="0097264A" w:rsidRPr="000A6A3D" w:rsidRDefault="00660F14" w:rsidP="000A6A3D">
            <w:pPr>
              <w:rPr>
                <w:bCs/>
                <w:lang w:val="nb-NO"/>
              </w:rPr>
            </w:pPr>
            <w:r w:rsidRPr="000A6A3D">
              <w:rPr>
                <w:bCs/>
                <w:lang w:val="nb-NO"/>
              </w:rPr>
              <w:t xml:space="preserve">1. </w:t>
            </w:r>
            <w:r w:rsidR="0097264A" w:rsidRPr="000A6A3D">
              <w:rPr>
                <w:bCs/>
                <w:lang w:val="nb-NO"/>
              </w:rPr>
              <w:t>Liên kết ion và liên kết cộng hóa trị</w:t>
            </w:r>
          </w:p>
          <w:p w14:paraId="53097F52" w14:textId="77777777" w:rsidR="00660F14" w:rsidRDefault="0097264A" w:rsidP="000A6A3D">
            <w:pPr>
              <w:rPr>
                <w:bCs/>
              </w:rPr>
            </w:pPr>
            <w:r w:rsidRPr="000A6A3D">
              <w:t>2</w:t>
            </w:r>
            <w:r w:rsidR="00660F14" w:rsidRPr="000A6A3D">
              <w:rPr>
                <w:lang w:val="vi-VN"/>
              </w:rPr>
              <w:t xml:space="preserve">. </w:t>
            </w:r>
            <w:r w:rsidRPr="000A6A3D">
              <w:rPr>
                <w:bCs/>
              </w:rPr>
              <w:t>Dựa vào hiệu độ âm điện để dự đoán về mặt lí thuyết loại liên kết.</w:t>
            </w:r>
          </w:p>
          <w:p w14:paraId="71CE419A" w14:textId="41B3B4A7" w:rsidR="00B2687D" w:rsidRPr="000A6A3D" w:rsidRDefault="00B2687D" w:rsidP="000A6A3D">
            <w:r>
              <w:t xml:space="preserve">3. </w:t>
            </w:r>
            <w:r w:rsidRPr="00B2687D">
              <w:t>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B79AF9" w14:textId="77777777" w:rsidR="00660F14" w:rsidRPr="000A6A3D" w:rsidRDefault="00660F14" w:rsidP="000A6A3D">
            <w:pPr>
              <w:rPr>
                <w:lang w:val="nb-NO"/>
              </w:rPr>
            </w:pPr>
          </w:p>
          <w:p w14:paraId="6EC0F6D4" w14:textId="77777777" w:rsidR="00660F14" w:rsidRPr="000A6A3D" w:rsidRDefault="00660F14"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CA21F1" w14:textId="77777777" w:rsidR="00660F14" w:rsidRPr="000A6A3D" w:rsidRDefault="00660F14" w:rsidP="000A6A3D">
            <w:pPr>
              <w:rPr>
                <w:lang w:val="nb-NO"/>
              </w:rPr>
            </w:pPr>
          </w:p>
          <w:p w14:paraId="14850F5E" w14:textId="77777777" w:rsidR="00660F14" w:rsidRPr="000A6A3D" w:rsidRDefault="00660F14"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AB4384" w14:textId="77777777" w:rsidR="00660F14" w:rsidRPr="000A6A3D" w:rsidRDefault="00660F14" w:rsidP="000A6A3D">
            <w:pPr>
              <w:jc w:val="center"/>
              <w:rPr>
                <w:lang w:val="nb-NO"/>
              </w:rPr>
            </w:pPr>
          </w:p>
          <w:p w14:paraId="784A0BE5" w14:textId="77777777" w:rsidR="00660F14" w:rsidRPr="000A6A3D" w:rsidRDefault="00660F14" w:rsidP="000A6A3D">
            <w:pPr>
              <w:jc w:val="center"/>
              <w:rPr>
                <w:lang w:val="nb-NO"/>
              </w:rPr>
            </w:pPr>
            <w:r w:rsidRPr="000A6A3D">
              <w:rPr>
                <w:lang w:val="pt-BR"/>
              </w:rPr>
              <w:t>10 phút</w:t>
            </w:r>
          </w:p>
        </w:tc>
      </w:tr>
      <w:tr w:rsidR="00660F14"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660F14" w:rsidRPr="000A6A3D" w:rsidRDefault="00660F1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660F14" w:rsidRPr="000A6A3D" w:rsidRDefault="00660F14" w:rsidP="000A6A3D">
            <w:pPr>
              <w:rPr>
                <w:b/>
                <w:bCs/>
                <w:u w:val="single"/>
                <w:lang w:val="pt-BR"/>
              </w:rPr>
            </w:pPr>
            <w:r w:rsidRPr="000A6A3D">
              <w:rPr>
                <w:b/>
                <w:bCs/>
                <w:u w:val="single"/>
                <w:lang w:val="pt-BR"/>
              </w:rPr>
              <w:t>Hướng dẫn tự học</w:t>
            </w:r>
          </w:p>
          <w:p w14:paraId="272F0A6A" w14:textId="77777777" w:rsidR="00660F14" w:rsidRPr="000A6A3D" w:rsidRDefault="00660F14" w:rsidP="000A6A3D">
            <w:pPr>
              <w:rPr>
                <w:b/>
                <w:bCs/>
                <w:u w:val="single"/>
                <w:lang w:val="pt-BR"/>
              </w:rPr>
            </w:pPr>
          </w:p>
          <w:p w14:paraId="52AF5248" w14:textId="2E7EEBE0" w:rsidR="00660F14" w:rsidRPr="000A6A3D" w:rsidRDefault="00660F14" w:rsidP="000A6A3D">
            <w:pPr>
              <w:rPr>
                <w:bCs/>
                <w:lang w:val="nb-NO"/>
              </w:rPr>
            </w:pPr>
            <w:r w:rsidRPr="000A6A3D">
              <w:rPr>
                <w:bCs/>
                <w:lang w:val="nb-NO"/>
              </w:rPr>
              <w:t xml:space="preserve">- Bài tập 16 - </w:t>
            </w:r>
            <w:r w:rsidR="0097264A" w:rsidRPr="000A6A3D">
              <w:rPr>
                <w:bCs/>
                <w:lang w:val="nb-NO"/>
              </w:rPr>
              <w:t>18</w:t>
            </w:r>
            <w:r w:rsidRPr="000A6A3D">
              <w:rPr>
                <w:bCs/>
                <w:lang w:val="nb-NO"/>
              </w:rPr>
              <w:t xml:space="preserve"> trang </w:t>
            </w:r>
            <w:r w:rsidR="0097264A" w:rsidRPr="000A6A3D">
              <w:rPr>
                <w:bCs/>
                <w:lang w:val="nb-NO"/>
              </w:rPr>
              <w:t>30</w:t>
            </w:r>
            <w:r w:rsidRPr="000A6A3D">
              <w:rPr>
                <w:bCs/>
                <w:lang w:val="nb-NO"/>
              </w:rPr>
              <w:t xml:space="preserve"> trong giáo trình. </w:t>
            </w:r>
          </w:p>
          <w:p w14:paraId="2AF482D4" w14:textId="0647FC29" w:rsidR="00660F14" w:rsidRPr="000A6A3D" w:rsidRDefault="00660F14" w:rsidP="000A6A3D">
            <w:pPr>
              <w:rPr>
                <w:bCs/>
                <w:u w:val="single"/>
                <w:lang w:val="nb-NO"/>
              </w:rPr>
            </w:pPr>
            <w:r w:rsidRPr="000A6A3D">
              <w:rPr>
                <w:lang w:val="pt-BR"/>
              </w:rPr>
              <w:t xml:space="preserve">- Chuẩn bị </w:t>
            </w:r>
            <w:r w:rsidRPr="000A6A3D">
              <w:rPr>
                <w:bCs/>
              </w:rPr>
              <w:t xml:space="preserve">Bài </w:t>
            </w:r>
            <w:r w:rsidR="0097264A" w:rsidRPr="000A6A3D">
              <w:rPr>
                <w:bCs/>
              </w:rPr>
              <w:t>11</w:t>
            </w:r>
            <w:r w:rsidRPr="000A6A3D">
              <w:rPr>
                <w:bCs/>
              </w:rPr>
              <w:t>.</w:t>
            </w:r>
            <w:r w:rsidRPr="000A6A3D">
              <w:t xml:space="preserve"> </w:t>
            </w:r>
            <w:r w:rsidR="0097264A" w:rsidRPr="000A6A3D">
              <w:t>Phản ứng oxi hóa - khử</w:t>
            </w:r>
            <w:r w:rsidRPr="000A6A3D">
              <w:t xml:space="preserve"> </w:t>
            </w:r>
          </w:p>
          <w:p w14:paraId="014BBD5C" w14:textId="77777777" w:rsidR="00660F14" w:rsidRPr="000A6A3D" w:rsidRDefault="00660F14"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AC2AB1" w14:textId="77777777" w:rsidR="00660F14" w:rsidRPr="000A6A3D" w:rsidRDefault="00660F14" w:rsidP="000A6A3D">
            <w:pPr>
              <w:rPr>
                <w:lang w:val="pt-BR"/>
              </w:rPr>
            </w:pPr>
          </w:p>
          <w:p w14:paraId="54EEB1F3" w14:textId="77777777" w:rsidR="00660F14" w:rsidRPr="000A6A3D" w:rsidRDefault="00660F14"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42DA0ED" w14:textId="77777777" w:rsidR="00660F14" w:rsidRPr="000A6A3D" w:rsidRDefault="00660F14" w:rsidP="000A6A3D">
            <w:pPr>
              <w:rPr>
                <w:lang w:val="de-DE"/>
              </w:rPr>
            </w:pPr>
          </w:p>
          <w:p w14:paraId="45838248" w14:textId="77777777" w:rsidR="00660F14" w:rsidRPr="000A6A3D" w:rsidRDefault="00660F14"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660F14" w:rsidRPr="000A6A3D" w:rsidRDefault="00660F14" w:rsidP="000A6A3D">
            <w:pPr>
              <w:jc w:val="center"/>
              <w:rPr>
                <w:lang w:val="pt-BR"/>
              </w:rPr>
            </w:pPr>
          </w:p>
          <w:p w14:paraId="20109BF9" w14:textId="77777777" w:rsidR="00660F14" w:rsidRPr="000A6A3D" w:rsidRDefault="00660F14" w:rsidP="000A6A3D">
            <w:pPr>
              <w:jc w:val="center"/>
              <w:rPr>
                <w:lang w:val="pt-BR"/>
              </w:rPr>
            </w:pPr>
            <w:r w:rsidRPr="000A6A3D">
              <w:rPr>
                <w:lang w:val="pt-BR"/>
              </w:rPr>
              <w:t>2 phút</w:t>
            </w:r>
          </w:p>
        </w:tc>
      </w:tr>
    </w:tbl>
    <w:p w14:paraId="7ECA7B09" w14:textId="77777777" w:rsidR="00660F14" w:rsidRPr="000A6A3D" w:rsidRDefault="00660F14"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6159"/>
      </w:tblGrid>
      <w:tr w:rsidR="00660F14" w:rsidRPr="000A6A3D" w14:paraId="5108C370" w14:textId="77777777" w:rsidTr="00114B7C">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457"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77777777" w:rsidR="00660F14" w:rsidRPr="000A6A3D" w:rsidRDefault="00660F14" w:rsidP="000A6A3D">
            <w:pPr>
              <w:jc w:val="both"/>
            </w:pPr>
            <w:r w:rsidRPr="000A6A3D">
              <w:t xml:space="preserve">1. </w:t>
            </w:r>
            <w:r w:rsidRPr="000A6A3D">
              <w:rPr>
                <w:i/>
                <w:iCs/>
              </w:rPr>
              <w:t xml:space="preserve">Giáo trình hóa học 1, </w:t>
            </w:r>
            <w:r w:rsidRPr="000A6A3D">
              <w:t>Trường CĐ lý tự trọng Tp. HCM, năm 2018.</w:t>
            </w:r>
          </w:p>
          <w:p w14:paraId="1F35A670" w14:textId="77777777"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83EECA1" w14:textId="77777777" w:rsidR="00660F14" w:rsidRPr="000A6A3D" w:rsidRDefault="00660F14"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660F14" w:rsidRPr="000A6A3D" w14:paraId="7FE445CB"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6159" w:type="dxa"/>
            <w:shd w:val="clear" w:color="auto" w:fill="auto"/>
          </w:tcPr>
          <w:p w14:paraId="64EADB5E" w14:textId="77777777" w:rsidR="00660F14" w:rsidRPr="000A6A3D" w:rsidRDefault="00660F14" w:rsidP="000A6A3D">
            <w:pPr>
              <w:rPr>
                <w:lang w:val="pt-BR"/>
              </w:rPr>
            </w:pPr>
          </w:p>
          <w:p w14:paraId="20EE940B" w14:textId="77777777" w:rsidR="00660F14" w:rsidRPr="000A6A3D" w:rsidRDefault="00660F14" w:rsidP="000A6A3D">
            <w:pPr>
              <w:rPr>
                <w:i/>
                <w:lang w:val="pt-BR"/>
              </w:rPr>
            </w:pPr>
            <w:r w:rsidRPr="000A6A3D">
              <w:rPr>
                <w:i/>
                <w:lang w:val="pt-BR"/>
              </w:rPr>
              <w:t xml:space="preserve">Tp. Hồ Chí Minh, ngày      tháng      năm 20 </w:t>
            </w:r>
          </w:p>
          <w:p w14:paraId="7BB23D3D" w14:textId="77777777" w:rsidR="00660F14" w:rsidRPr="000A6A3D" w:rsidRDefault="00660F14" w:rsidP="000A6A3D">
            <w:pPr>
              <w:jc w:val="center"/>
              <w:rPr>
                <w:lang w:val="pt-BR"/>
              </w:rPr>
            </w:pPr>
            <w:r w:rsidRPr="000A6A3D">
              <w:rPr>
                <w:b/>
                <w:lang w:val="pt-BR"/>
              </w:rPr>
              <w:t>Giảng viên</w:t>
            </w:r>
          </w:p>
        </w:tc>
      </w:tr>
      <w:tr w:rsidR="00653A5A" w:rsidRPr="000A6A3D" w14:paraId="32596198"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868" w:type="dxa"/>
            <w:gridSpan w:val="2"/>
            <w:shd w:val="clear" w:color="auto" w:fill="auto"/>
          </w:tcPr>
          <w:p w14:paraId="51B85BCF" w14:textId="77777777" w:rsidR="00653A5A" w:rsidRPr="000A6A3D" w:rsidRDefault="00653A5A" w:rsidP="000A6A3D">
            <w:r w:rsidRPr="000A6A3D">
              <w:t>Thời gian thực hiện: 3 tiết</w:t>
            </w:r>
          </w:p>
          <w:p w14:paraId="28A6EDF7" w14:textId="213BA8C5" w:rsidR="00653A5A" w:rsidRPr="000A6A3D" w:rsidRDefault="00653A5A"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2703E770" w14:textId="77777777" w:rsidR="00653A5A" w:rsidRPr="000A6A3D" w:rsidRDefault="00653A5A" w:rsidP="000A6A3D">
            <w:r w:rsidRPr="000A6A3D">
              <w:t xml:space="preserve">Thực hiện ngày     tháng     năm 20 </w:t>
            </w:r>
          </w:p>
          <w:p w14:paraId="5BD26AD5" w14:textId="77777777" w:rsidR="00653A5A" w:rsidRPr="000A6A3D" w:rsidRDefault="00653A5A" w:rsidP="000A6A3D"/>
        </w:tc>
      </w:tr>
    </w:tbl>
    <w:p w14:paraId="2A01D37F" w14:textId="54F72B84"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A92450">
        <w:rPr>
          <w:lang w:val="it-IT"/>
        </w:rPr>
        <w:tab/>
      </w:r>
      <w:r w:rsidR="00A92450">
        <w:rPr>
          <w:lang w:val="it-IT"/>
        </w:rPr>
        <w:tab/>
      </w:r>
      <w:r w:rsidRPr="000A6A3D">
        <w:rPr>
          <w:b/>
          <w:i/>
        </w:rPr>
        <w:t xml:space="preserve">Bài 11: </w:t>
      </w:r>
      <w:r w:rsidRPr="000A6A3D">
        <w:rPr>
          <w:b/>
        </w:rPr>
        <w:t>Phản ứng oxi hóa – khử</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60265985" w14:textId="2C99C2E4" w:rsidR="00653A5A" w:rsidRPr="000A6A3D" w:rsidRDefault="00653A5A" w:rsidP="000A6A3D">
      <w:r w:rsidRPr="000A6A3D">
        <w:rPr>
          <w:color w:val="000000"/>
        </w:rPr>
        <w:t xml:space="preserve">Sinh viên </w:t>
      </w:r>
      <w:r w:rsidRPr="000A6A3D">
        <w:rPr>
          <w:lang w:val="it-IT"/>
        </w:rPr>
        <w:t xml:space="preserve">hiểu </w:t>
      </w:r>
      <w:r w:rsidRPr="000A6A3D">
        <w:rPr>
          <w:lang w:val="de-DE"/>
        </w:rPr>
        <w:t xml:space="preserve">được các khái niệm: </w:t>
      </w:r>
      <w:r w:rsidRPr="000A6A3D">
        <w:t xml:space="preserve">sự khử, sự oxi hóa, chất khử, chất oxi hóa và phản ứng oxi hóa-khử. </w:t>
      </w:r>
    </w:p>
    <w:p w14:paraId="21D67E4B" w14:textId="611E016F" w:rsidR="00653A5A" w:rsidRPr="000A6A3D" w:rsidRDefault="00653A5A" w:rsidP="000A6A3D">
      <w:r w:rsidRPr="000A6A3D">
        <w:rPr>
          <w:color w:val="000000"/>
        </w:rPr>
        <w:t xml:space="preserve">Sinh viên </w:t>
      </w:r>
      <w:r w:rsidRPr="000A6A3D">
        <w:rPr>
          <w:lang w:val="it-IT"/>
        </w:rPr>
        <w:t xml:space="preserve">hiểu </w:t>
      </w:r>
      <w:r w:rsidRPr="000A6A3D">
        <w:rPr>
          <w:lang w:val="de-DE"/>
        </w:rPr>
        <w:t>được các bước lập phương trình hóa học của phản ứng oxi hóa – khử theo phương pháp thăng bằng electron.</w:t>
      </w:r>
    </w:p>
    <w:p w14:paraId="7D0B92F3" w14:textId="2A47C024" w:rsidR="00653A5A" w:rsidRPr="000A6A3D" w:rsidRDefault="00653A5A" w:rsidP="000A6A3D">
      <w:r w:rsidRPr="000A6A3D">
        <w:rPr>
          <w:b/>
          <w:bCs/>
        </w:rPr>
        <w:t xml:space="preserve">2. </w:t>
      </w:r>
      <w:r w:rsidR="004D3139" w:rsidRPr="000A6A3D">
        <w:rPr>
          <w:b/>
          <w:bCs/>
        </w:rPr>
        <w:t>Kỹ năng</w:t>
      </w:r>
      <w:r w:rsidRPr="000A6A3D">
        <w:rPr>
          <w:b/>
          <w:bCs/>
        </w:rPr>
        <w:t xml:space="preserve">: </w:t>
      </w:r>
    </w:p>
    <w:p w14:paraId="40117BD3" w14:textId="1A3C4139" w:rsidR="00653A5A" w:rsidRPr="000A6A3D" w:rsidRDefault="00653A5A" w:rsidP="000A6A3D">
      <w:r w:rsidRPr="000A6A3D">
        <w:rPr>
          <w:color w:val="000000"/>
        </w:rPr>
        <w:t xml:space="preserve">Sinh viên </w:t>
      </w:r>
      <w:r w:rsidR="00386122" w:rsidRPr="000A6A3D">
        <w:rPr>
          <w:color w:val="000000"/>
        </w:rPr>
        <w:t>cân bằng được các phương trình hóa học của các phản ứng oxi hóa-khử đơn giản.</w:t>
      </w:r>
    </w:p>
    <w:p w14:paraId="79C817C1" w14:textId="77777777" w:rsidR="00653A5A" w:rsidRPr="000A6A3D" w:rsidRDefault="00653A5A" w:rsidP="000A6A3D">
      <w:pPr>
        <w:rPr>
          <w:lang w:val="vi-VN"/>
        </w:rPr>
      </w:pPr>
      <w:r w:rsidRPr="000A6A3D">
        <w:rPr>
          <w:b/>
          <w:bCs/>
        </w:rPr>
        <w:t>3. Thái độ:</w:t>
      </w:r>
    </w:p>
    <w:p w14:paraId="0C44399B" w14:textId="1551B64D" w:rsidR="00653A5A" w:rsidRPr="000A6A3D" w:rsidRDefault="00653A5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653A5A"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653A5A" w:rsidRPr="000A6A3D" w:rsidRDefault="00653A5A"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653A5A" w:rsidRPr="000A6A3D" w:rsidRDefault="00653A5A" w:rsidP="000A6A3D">
            <w:pPr>
              <w:rPr>
                <w:b/>
                <w:bCs/>
                <w:u w:val="single"/>
                <w:lang w:val="de-DE"/>
              </w:rPr>
            </w:pPr>
            <w:r w:rsidRPr="000A6A3D">
              <w:rPr>
                <w:b/>
                <w:bCs/>
                <w:u w:val="single"/>
                <w:lang w:val="de-DE"/>
              </w:rPr>
              <w:t>Dẫn nhập</w:t>
            </w:r>
          </w:p>
          <w:p w14:paraId="4A04971B" w14:textId="77777777" w:rsidR="00E60CCC" w:rsidRPr="000A6A3D" w:rsidRDefault="00E60CCC" w:rsidP="000A6A3D">
            <w:pPr>
              <w:rPr>
                <w:lang w:val="de-DE"/>
              </w:rPr>
            </w:pPr>
          </w:p>
          <w:p w14:paraId="0120CAC5" w14:textId="620F8922" w:rsidR="00E60CCC" w:rsidRPr="000A6A3D" w:rsidRDefault="00653A5A" w:rsidP="000A6A3D">
            <w:pPr>
              <w:jc w:val="both"/>
              <w:rPr>
                <w:iCs/>
                <w:lang w:val="de-DE"/>
              </w:rPr>
            </w:pPr>
            <w:r w:rsidRPr="000A6A3D">
              <w:rPr>
                <w:iCs/>
                <w:lang w:val="de-DE"/>
              </w:rPr>
              <w:t xml:space="preserve">- Nhắc lại </w:t>
            </w:r>
            <w:r w:rsidR="00E60CCC" w:rsidRPr="000A6A3D">
              <w:rPr>
                <w:iCs/>
                <w:lang w:val="de-DE"/>
              </w:rPr>
              <w:t xml:space="preserve">4 quy tắc tính số oxi hóa </w:t>
            </w:r>
          </w:p>
          <w:p w14:paraId="5FD59450" w14:textId="2412D276" w:rsidR="00653A5A" w:rsidRPr="000A6A3D" w:rsidRDefault="00653A5A"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A79A87" w14:textId="77777777" w:rsidR="00653A5A" w:rsidRPr="000A6A3D" w:rsidRDefault="00653A5A" w:rsidP="000A6A3D">
            <w:pPr>
              <w:rPr>
                <w:lang w:val="de-DE"/>
              </w:rPr>
            </w:pPr>
          </w:p>
          <w:p w14:paraId="7BE0023C" w14:textId="77777777" w:rsidR="00653A5A" w:rsidRPr="000A6A3D" w:rsidRDefault="00653A5A" w:rsidP="000A6A3D">
            <w:pPr>
              <w:rPr>
                <w:lang w:val="de-DE"/>
              </w:rPr>
            </w:pPr>
            <w:r w:rsidRPr="000A6A3D">
              <w:rPr>
                <w:lang w:val="de-DE"/>
              </w:rPr>
              <w:t>- Đặt câu hỏi kiểm tra bài cũ.</w:t>
            </w:r>
          </w:p>
          <w:p w14:paraId="5BC2A5CA" w14:textId="77777777" w:rsidR="00653A5A" w:rsidRPr="000A6A3D" w:rsidRDefault="00653A5A" w:rsidP="000A6A3D">
            <w:pPr>
              <w:rPr>
                <w:lang w:val="de-DE"/>
              </w:rPr>
            </w:pPr>
            <w:r w:rsidRPr="000A6A3D">
              <w:rPr>
                <w:lang w:val="de-DE"/>
              </w:rPr>
              <w:t>- Nhận xét câu trả lời của học sinh.</w:t>
            </w:r>
          </w:p>
          <w:p w14:paraId="555F2919" w14:textId="77777777" w:rsidR="00653A5A" w:rsidRPr="000A6A3D" w:rsidRDefault="00653A5A"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653A5A" w:rsidRPr="000A6A3D" w:rsidRDefault="00653A5A" w:rsidP="000A6A3D">
            <w:pPr>
              <w:rPr>
                <w:lang w:val="de-DE"/>
              </w:rPr>
            </w:pPr>
          </w:p>
          <w:p w14:paraId="474AB254" w14:textId="77777777" w:rsidR="00653A5A" w:rsidRPr="000A6A3D" w:rsidRDefault="00653A5A"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653A5A" w:rsidRPr="000A6A3D" w:rsidRDefault="00653A5A" w:rsidP="000A6A3D">
            <w:pPr>
              <w:rPr>
                <w:lang w:val="nb-NO"/>
              </w:rPr>
            </w:pPr>
          </w:p>
          <w:p w14:paraId="26AECABE" w14:textId="77777777" w:rsidR="00653A5A" w:rsidRPr="000A6A3D" w:rsidRDefault="00653A5A" w:rsidP="000A6A3D">
            <w:pPr>
              <w:rPr>
                <w:lang w:val="de-DE"/>
              </w:rPr>
            </w:pPr>
          </w:p>
          <w:p w14:paraId="1AA49AB7" w14:textId="77777777" w:rsidR="00653A5A" w:rsidRPr="000A6A3D" w:rsidRDefault="00653A5A"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653A5A" w:rsidRPr="000A6A3D" w:rsidRDefault="00653A5A" w:rsidP="000A6A3D">
            <w:pPr>
              <w:rPr>
                <w:lang w:val="de-DE"/>
              </w:rPr>
            </w:pPr>
          </w:p>
          <w:p w14:paraId="46925B8D" w14:textId="77777777" w:rsidR="00653A5A" w:rsidRPr="000A6A3D" w:rsidRDefault="00653A5A" w:rsidP="000A6A3D">
            <w:pPr>
              <w:jc w:val="center"/>
              <w:rPr>
                <w:lang w:val="pt-BR"/>
              </w:rPr>
            </w:pPr>
            <w:r w:rsidRPr="000A6A3D">
              <w:rPr>
                <w:lang w:val="pt-BR"/>
              </w:rPr>
              <w:t>5</w:t>
            </w:r>
          </w:p>
          <w:p w14:paraId="77CF1526" w14:textId="77777777" w:rsidR="00653A5A" w:rsidRPr="000A6A3D" w:rsidRDefault="00653A5A" w:rsidP="000A6A3D">
            <w:pPr>
              <w:jc w:val="center"/>
              <w:rPr>
                <w:lang w:val="de-DE"/>
              </w:rPr>
            </w:pPr>
            <w:r w:rsidRPr="000A6A3D">
              <w:rPr>
                <w:lang w:val="pt-BR"/>
              </w:rPr>
              <w:t>phút</w:t>
            </w:r>
            <w:r w:rsidRPr="000A6A3D">
              <w:rPr>
                <w:lang w:val="de-DE"/>
              </w:rPr>
              <w:t xml:space="preserve"> </w:t>
            </w:r>
          </w:p>
        </w:tc>
      </w:tr>
      <w:tr w:rsidR="00653A5A"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3A5A" w:rsidRPr="000A6A3D" w:rsidRDefault="00653A5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3A5A" w:rsidRPr="000A6A3D" w:rsidRDefault="00653A5A" w:rsidP="000A6A3D">
            <w:pPr>
              <w:rPr>
                <w:b/>
                <w:bCs/>
                <w:u w:val="single"/>
                <w:lang w:val="nb-NO"/>
              </w:rPr>
            </w:pPr>
            <w:r w:rsidRPr="000A6A3D">
              <w:rPr>
                <w:b/>
                <w:bCs/>
                <w:u w:val="single"/>
                <w:lang w:val="nb-NO"/>
              </w:rPr>
              <w:t>Giảng bài mới</w:t>
            </w:r>
          </w:p>
          <w:p w14:paraId="3DD20C1D" w14:textId="7C7F0340" w:rsidR="00771CE3" w:rsidRPr="000A6A3D" w:rsidRDefault="00771CE3" w:rsidP="000A6A3D">
            <w:pPr>
              <w:tabs>
                <w:tab w:val="left" w:leader="dot" w:pos="9498"/>
              </w:tabs>
              <w:rPr>
                <w:b/>
                <w:bCs/>
              </w:rPr>
            </w:pPr>
            <w:r w:rsidRPr="000A6A3D">
              <w:rPr>
                <w:b/>
                <w:bCs/>
              </w:rPr>
              <w:t>1. Định nghĩa</w:t>
            </w:r>
          </w:p>
          <w:p w14:paraId="2A558854" w14:textId="77777777" w:rsidR="00D919C3" w:rsidRPr="000A6A3D" w:rsidRDefault="00D919C3" w:rsidP="000A6A3D">
            <w:pPr>
              <w:pStyle w:val="NormalWeb"/>
              <w:spacing w:before="0" w:beforeAutospacing="0" w:after="0" w:afterAutospacing="0"/>
              <w:jc w:val="both"/>
              <w:rPr>
                <w:lang w:val="pt-BR"/>
              </w:rPr>
            </w:pPr>
            <w:r w:rsidRPr="000A6A3D">
              <w:rPr>
                <w:lang w:val="pt-BR"/>
              </w:rPr>
              <w:t>Phản ứng oxi hóa – khử là phản ứng hóa học, trong đó có sự chuyển electron giữa các chất phản ứng, là phản ứng hóa học trong đó có sự thay đổi số oxi hóa của một số nguyên tố.</w:t>
            </w:r>
          </w:p>
          <w:p w14:paraId="603A72FF" w14:textId="6CDA66CF" w:rsidR="00D919C3" w:rsidRPr="00AA371F" w:rsidRDefault="00D919C3" w:rsidP="00AA371F">
            <w:pPr>
              <w:tabs>
                <w:tab w:val="left" w:leader="dot" w:pos="9498"/>
              </w:tabs>
              <w:rPr>
                <w:lang w:val="pt-BR"/>
              </w:rPr>
            </w:pPr>
            <w:r w:rsidRPr="000A6A3D">
              <w:rPr>
                <w:lang w:val="pt-BR"/>
              </w:rPr>
              <w:t>Sự oxi hóa và sự khử bao giờ cũng diễn ra đồng thời trong một phản ứng oxi hóa - khử.</w:t>
            </w:r>
            <w:r w:rsidRPr="000A6A3D">
              <w:rPr>
                <w:lang w:val="pt-BR"/>
              </w:rPr>
              <w:br/>
            </w:r>
            <w:r w:rsidR="00B418ED" w:rsidRPr="00D17A41">
              <w:rPr>
                <w:sz w:val="26"/>
                <w:szCs w:val="26"/>
                <w:lang w:val="pt-BR"/>
              </w:rPr>
              <w:t>Sự oxi hóa và sự khử bao giờ cũng diễn ra đồng thời trong một phản ứng oxi hóa - khử.</w:t>
            </w:r>
          </w:p>
          <w:p w14:paraId="4F485538" w14:textId="77777777" w:rsidR="00630E9D" w:rsidRDefault="00AA371F" w:rsidP="00AA371F">
            <w:pPr>
              <w:pStyle w:val="NormalWeb"/>
              <w:spacing w:before="0" w:beforeAutospacing="0" w:after="0" w:afterAutospacing="0"/>
              <w:jc w:val="both"/>
            </w:pPr>
            <w:r w:rsidRPr="00AA371F">
              <w:rPr>
                <w:i/>
              </w:rPr>
              <w:t xml:space="preserve">Thí dụ 1. </w:t>
            </w:r>
            <w:r w:rsidRPr="00AA371F">
              <w:t>Khi đốt cháy magie trong không khí, xảy ra sự oxi hóa magie.</w:t>
            </w:r>
          </w:p>
          <w:p w14:paraId="6CF856C7" w14:textId="2AD2CA23" w:rsidR="00AA371F" w:rsidRPr="0088733E" w:rsidRDefault="00AA371F" w:rsidP="0088733E">
            <w:pPr>
              <w:pStyle w:val="NormalWeb"/>
              <w:spacing w:before="0" w:beforeAutospacing="0" w:after="0" w:afterAutospacing="0"/>
              <w:jc w:val="both"/>
            </w:pPr>
            <w:r w:rsidRPr="0088733E">
              <w:t xml:space="preserve">                   </w:t>
            </w:r>
            <w:r w:rsidR="00630E9D" w:rsidRPr="0088733E">
              <w:rPr>
                <w:position w:val="-10"/>
              </w:rPr>
              <w:object w:dxaOrig="2060" w:dyaOrig="620" w14:anchorId="4DA695F2">
                <v:shape id="_x0000_i1095" type="#_x0000_t75" style="width:125.5pt;height:25.95pt" o:ole="">
                  <v:imagedata r:id="rId23" o:title=""/>
                </v:shape>
                <o:OLEObject Type="Embed" ProgID="Equation.DSMT4" ShapeID="_x0000_i1095" DrawAspect="Content" ObjectID="_1596435971" r:id="rId24"/>
              </w:object>
            </w:r>
          </w:p>
          <w:p w14:paraId="0400E617" w14:textId="77777777" w:rsidR="007751FB" w:rsidRDefault="00AA371F" w:rsidP="0088733E">
            <w:pPr>
              <w:pStyle w:val="NormalWeb"/>
              <w:spacing w:before="0" w:beforeAutospacing="0" w:after="0" w:afterAutospacing="0"/>
              <w:jc w:val="both"/>
            </w:pPr>
            <w:r w:rsidRPr="0088733E">
              <w:rPr>
                <w:i/>
              </w:rPr>
              <w:t>Thí dụ 2.</w:t>
            </w:r>
            <w:r w:rsidRPr="0088733E">
              <w:t xml:space="preserve"> Sự khử CuO bằng H</w:t>
            </w:r>
            <w:r w:rsidRPr="0088733E">
              <w:rPr>
                <w:vertAlign w:val="subscript"/>
              </w:rPr>
              <w:t>2</w:t>
            </w:r>
            <w:r w:rsidRPr="0088733E">
              <w:t xml:space="preserve"> xảy ra theo phản ứng: </w:t>
            </w:r>
          </w:p>
          <w:p w14:paraId="65762854" w14:textId="373193D3" w:rsidR="00AA371F" w:rsidRPr="0088733E" w:rsidRDefault="0088733E" w:rsidP="007751FB">
            <w:pPr>
              <w:pStyle w:val="NormalWeb"/>
              <w:spacing w:before="0" w:beforeAutospacing="0" w:after="0" w:afterAutospacing="0"/>
              <w:jc w:val="center"/>
            </w:pPr>
            <w:r w:rsidRPr="0088733E">
              <w:rPr>
                <w:position w:val="-12"/>
              </w:rPr>
              <w:object w:dxaOrig="2340" w:dyaOrig="639" w14:anchorId="0B39BD1E">
                <v:shape id="_x0000_i1096" type="#_x0000_t75" style="width:116.85pt;height:26.35pt" o:ole="">
                  <v:imagedata r:id="rId25" o:title=""/>
                </v:shape>
                <o:OLEObject Type="Embed" ProgID="Equation.DSMT4" ShapeID="_x0000_i1096" DrawAspect="Content" ObjectID="_1596435972" r:id="rId26"/>
              </w:object>
            </w:r>
          </w:p>
          <w:p w14:paraId="1EE733CF" w14:textId="77777777" w:rsidR="007751FB" w:rsidRDefault="007751FB" w:rsidP="000A6A3D">
            <w:pPr>
              <w:tabs>
                <w:tab w:val="left" w:leader="dot" w:pos="9498"/>
              </w:tabs>
              <w:rPr>
                <w:b/>
                <w:bCs/>
              </w:rPr>
            </w:pPr>
          </w:p>
          <w:p w14:paraId="79193AEC" w14:textId="77777777" w:rsidR="007751FB" w:rsidRDefault="007751FB" w:rsidP="000A6A3D">
            <w:pPr>
              <w:tabs>
                <w:tab w:val="left" w:leader="dot" w:pos="9498"/>
              </w:tabs>
              <w:rPr>
                <w:b/>
                <w:bCs/>
              </w:rPr>
            </w:pPr>
          </w:p>
          <w:p w14:paraId="10A7525E" w14:textId="57F65D21" w:rsidR="00771CE3" w:rsidRPr="000A6A3D" w:rsidRDefault="00771CE3" w:rsidP="000A6A3D">
            <w:pPr>
              <w:tabs>
                <w:tab w:val="left" w:leader="dot" w:pos="9498"/>
              </w:tabs>
              <w:rPr>
                <w:b/>
                <w:bCs/>
              </w:rPr>
            </w:pPr>
            <w:r w:rsidRPr="000A6A3D">
              <w:rPr>
                <w:b/>
                <w:bCs/>
              </w:rPr>
              <w:t>2. Lập phương trình hóa học của phản ứng oxi hóa – khử</w:t>
            </w:r>
          </w:p>
          <w:p w14:paraId="5022C129" w14:textId="77777777" w:rsidR="00D919C3" w:rsidRPr="000A6A3D" w:rsidRDefault="00D919C3" w:rsidP="000A6A3D">
            <w:pPr>
              <w:pStyle w:val="NormalWeb"/>
              <w:spacing w:before="0" w:beforeAutospacing="0" w:after="0" w:afterAutospacing="0"/>
              <w:jc w:val="both"/>
              <w:rPr>
                <w:lang w:val="vi-VN"/>
              </w:rPr>
            </w:pPr>
            <w:r w:rsidRPr="000A6A3D">
              <w:rPr>
                <w:lang w:val="vi-VN"/>
              </w:rPr>
              <w:t>Phương pháp thăng bằng electron dựa trên nguyên tắc: Tổng số electron do chất khử nhường bằng tổng số electron mà chất oxi hóa nhận.</w:t>
            </w:r>
          </w:p>
          <w:p w14:paraId="55FFA7AA" w14:textId="77777777" w:rsidR="00D919C3" w:rsidRPr="000A6A3D" w:rsidRDefault="00D919C3" w:rsidP="000A6A3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08C27E97" w14:textId="366EE76D" w:rsidR="00D919C3" w:rsidRPr="000A6A3D" w:rsidRDefault="00D919C3" w:rsidP="000A6A3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6A0E43EF" w14:textId="77777777" w:rsidR="00D919C3" w:rsidRPr="000A6A3D" w:rsidRDefault="00D919C3" w:rsidP="000A6A3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A603EF7" w14:textId="573E1EFD" w:rsidR="00D919C3" w:rsidRPr="000A6A3D" w:rsidRDefault="00D919C3" w:rsidP="000A6A3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4D8A624E" w14:textId="77777777" w:rsidR="00296385" w:rsidRPr="000A6A3D" w:rsidRDefault="00296385" w:rsidP="000A6A3D">
            <w:pPr>
              <w:pStyle w:val="NormalWeb"/>
              <w:spacing w:before="0" w:beforeAutospacing="0" w:after="0" w:afterAutospacing="0"/>
              <w:jc w:val="both"/>
              <w:rPr>
                <w:vertAlign w:val="subscript"/>
                <w:lang w:val="vi-VN"/>
              </w:rPr>
            </w:pPr>
            <w:r w:rsidRPr="000A6A3D">
              <w:rPr>
                <w:bCs/>
                <w:i/>
                <w:lang w:val="vi-VN"/>
              </w:rPr>
              <w:t>Thí dụ 1</w:t>
            </w:r>
            <w:r w:rsidRPr="000A6A3D">
              <w:rPr>
                <w:i/>
                <w:lang w:val="vi-VN"/>
              </w:rPr>
              <w:t>.</w:t>
            </w:r>
            <w:r w:rsidRPr="000A6A3D">
              <w:rPr>
                <w:lang w:val="vi-VN"/>
              </w:rPr>
              <w:t xml:space="preserve"> Lập phương trình hóa học của phản ứng P cháy trong O</w:t>
            </w:r>
            <w:r w:rsidRPr="000A6A3D">
              <w:rPr>
                <w:vertAlign w:val="subscript"/>
                <w:lang w:val="vi-VN"/>
              </w:rPr>
              <w:t>2</w:t>
            </w:r>
            <w:r w:rsidRPr="000A6A3D">
              <w:rPr>
                <w:lang w:val="vi-VN"/>
              </w:rPr>
              <w:t xml:space="preserve"> tạo ra P</w:t>
            </w:r>
            <w:r w:rsidRPr="000A6A3D">
              <w:rPr>
                <w:vertAlign w:val="subscript"/>
                <w:lang w:val="vi-VN"/>
              </w:rPr>
              <w:t>2</w:t>
            </w:r>
            <w:r w:rsidRPr="000A6A3D">
              <w:rPr>
                <w:lang w:val="vi-VN"/>
              </w:rPr>
              <w:t>O</w:t>
            </w:r>
            <w:r w:rsidRPr="000A6A3D">
              <w:rPr>
                <w:vertAlign w:val="subscript"/>
                <w:lang w:val="vi-VN"/>
              </w:rPr>
              <w:t xml:space="preserve">5 </w:t>
            </w:r>
            <w:r w:rsidRPr="000A6A3D">
              <w:rPr>
                <w:lang w:val="vi-VN"/>
              </w:rPr>
              <w:t>theo sơ đồ phản ứng:</w:t>
            </w:r>
            <w:r w:rsidRPr="000A6A3D">
              <w:rPr>
                <w:lang w:val="vi-VN"/>
              </w:rPr>
              <w:tab/>
              <w:t>P + O</w:t>
            </w:r>
            <w:r w:rsidRPr="000A6A3D">
              <w:rPr>
                <w:vertAlign w:val="subscript"/>
                <w:lang w:val="vi-VN"/>
              </w:rPr>
              <w:t>2</w:t>
            </w:r>
            <w:r w:rsidRPr="000A6A3D">
              <w:rPr>
                <w:lang w:val="vi-VN"/>
              </w:rPr>
              <w:t xml:space="preserve"> </w:t>
            </w:r>
            <w:r w:rsidRPr="000A6A3D">
              <w:fldChar w:fldCharType="begin"/>
            </w:r>
            <w:r w:rsidRPr="000A6A3D">
              <w:rPr>
                <w:lang w:val="vi-VN"/>
              </w:rPr>
              <w:instrText xml:space="preserve"> INCLUDEPICTURE "http://www.onthi.com/images/ct/78d9dc6c665f9a9e2b81c280a13771b7.jpg" \* MERGEFORMATINET </w:instrText>
            </w:r>
            <w:r w:rsidRPr="000A6A3D">
              <w:fldChar w:fldCharType="separate"/>
            </w:r>
            <w:r w:rsidR="000B682C" w:rsidRPr="000A6A3D">
              <w:fldChar w:fldCharType="begin"/>
            </w:r>
            <w:r w:rsidR="000B682C" w:rsidRPr="000A6A3D">
              <w:instrText xml:space="preserve"> INCLUDEPICTURE  "http://www.onthi.com/images/ct/78d9dc6c665f9a9e2b81c280a13771b7.jpg" \* MERGEFORMATINET </w:instrText>
            </w:r>
            <w:r w:rsidR="000B682C" w:rsidRPr="000A6A3D">
              <w:fldChar w:fldCharType="separate"/>
            </w:r>
            <w:r w:rsidR="005306F6" w:rsidRPr="000A6A3D">
              <w:fldChar w:fldCharType="begin"/>
            </w:r>
            <w:r w:rsidR="005306F6" w:rsidRPr="000A6A3D">
              <w:instrText xml:space="preserve"> INCLUDEPICTURE  "http://www.onthi.com/images/ct/78d9dc6c665f9a9e2b81c280a13771b7.jpg" \* MERGEFORMATINET </w:instrText>
            </w:r>
            <w:r w:rsidR="005306F6" w:rsidRPr="000A6A3D">
              <w:fldChar w:fldCharType="separate"/>
            </w:r>
            <w:r w:rsidR="00CD5E2D" w:rsidRPr="000A6A3D">
              <w:fldChar w:fldCharType="begin"/>
            </w:r>
            <w:r w:rsidR="00CD5E2D" w:rsidRPr="000A6A3D">
              <w:instrText xml:space="preserve"> INCLUDEPICTURE  "http://www.onthi.com/images/ct/78d9dc6c665f9a9e2b81c280a13771b7.jpg" \* MERGEFORMATINET </w:instrText>
            </w:r>
            <w:r w:rsidR="00CD5E2D" w:rsidRPr="000A6A3D">
              <w:fldChar w:fldCharType="separate"/>
            </w:r>
            <w:r w:rsidR="00EC734D" w:rsidRPr="000A6A3D">
              <w:fldChar w:fldCharType="begin"/>
            </w:r>
            <w:r w:rsidR="00EC734D" w:rsidRPr="000A6A3D">
              <w:instrText xml:space="preserve"> INCLUDEPICTURE  "http://www.onthi.com/images/ct/78d9dc6c665f9a9e2b81c280a13771b7.jpg" \* MERGEFORMATINET </w:instrText>
            </w:r>
            <w:r w:rsidR="00EC734D" w:rsidRPr="000A6A3D">
              <w:fldChar w:fldCharType="separate"/>
            </w:r>
            <w:r w:rsidR="00E55124">
              <w:fldChar w:fldCharType="begin"/>
            </w:r>
            <w:r w:rsidR="00E55124">
              <w:instrText xml:space="preserve"> INCLUDEPICTURE  "http://www.onthi.com/images/ct/78d9dc6c665f9a9e2b81c280a13771b7.jpg" \* MERGEFORMATINET </w:instrText>
            </w:r>
            <w:r w:rsidR="00E55124">
              <w:fldChar w:fldCharType="separate"/>
            </w:r>
            <w:r w:rsidR="00BB1B02">
              <w:pict w14:anchorId="3D5052EF">
                <v:shape id="_x0000_i1097" type="#_x0000_t75" style="width:29.9pt;height:7.5pt">
                  <v:imagedata r:id="rId27" r:href="rId28"/>
                </v:shape>
              </w:pict>
            </w:r>
            <w:r w:rsidR="00E55124">
              <w:fldChar w:fldCharType="end"/>
            </w:r>
            <w:r w:rsidR="00EC734D" w:rsidRPr="000A6A3D">
              <w:fldChar w:fldCharType="end"/>
            </w:r>
            <w:r w:rsidR="00CD5E2D" w:rsidRPr="000A6A3D">
              <w:fldChar w:fldCharType="end"/>
            </w:r>
            <w:r w:rsidR="005306F6" w:rsidRPr="000A6A3D">
              <w:fldChar w:fldCharType="end"/>
            </w:r>
            <w:r w:rsidR="000B682C" w:rsidRPr="000A6A3D">
              <w:fldChar w:fldCharType="end"/>
            </w:r>
            <w:r w:rsidRPr="000A6A3D">
              <w:fldChar w:fldCharType="end"/>
            </w:r>
            <w:r w:rsidRPr="000A6A3D">
              <w:rPr>
                <w:lang w:val="vi-VN"/>
              </w:rPr>
              <w:t>P</w:t>
            </w:r>
            <w:r w:rsidRPr="000A6A3D">
              <w:rPr>
                <w:vertAlign w:val="subscript"/>
                <w:lang w:val="vi-VN"/>
              </w:rPr>
              <w:t>2</w:t>
            </w:r>
            <w:r w:rsidRPr="000A6A3D">
              <w:rPr>
                <w:lang w:val="vi-VN"/>
              </w:rPr>
              <w:t>O</w:t>
            </w:r>
            <w:r w:rsidRPr="000A6A3D">
              <w:rPr>
                <w:vertAlign w:val="subscript"/>
                <w:lang w:val="vi-VN"/>
              </w:rPr>
              <w:t>5</w:t>
            </w:r>
          </w:p>
          <w:p w14:paraId="360C9965" w14:textId="36459861" w:rsidR="00771CE3" w:rsidRPr="000A6A3D" w:rsidRDefault="00771CE3" w:rsidP="000A6A3D">
            <w:pPr>
              <w:tabs>
                <w:tab w:val="left" w:leader="dot" w:pos="9498"/>
              </w:tabs>
              <w:rPr>
                <w:b/>
                <w:bCs/>
              </w:rPr>
            </w:pPr>
            <w:r w:rsidRPr="000A6A3D">
              <w:rPr>
                <w:b/>
                <w:bCs/>
              </w:rPr>
              <w:t>3. Ý nghĩa của phản ứng oxi hóa – khử</w:t>
            </w:r>
          </w:p>
          <w:p w14:paraId="3F3419A9" w14:textId="147CB193" w:rsidR="00653A5A" w:rsidRPr="000A6A3D" w:rsidRDefault="00D919C3" w:rsidP="000A6A3D">
            <w:pPr>
              <w:tabs>
                <w:tab w:val="left" w:leader="dot" w:pos="9498"/>
              </w:tabs>
              <w:rPr>
                <w:b/>
                <w:lang w:val="nb-NO"/>
              </w:rPr>
            </w:pPr>
            <w:r w:rsidRPr="000A6A3D">
              <w:rPr>
                <w:lang w:val="vi-VN"/>
              </w:rPr>
              <w:t xml:space="preserve">Trong đời sống, phần lớn năng lượng ta dùng là năng lượng của phản ứng oxi hóa – khử.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C9332C" w14:textId="77777777" w:rsidR="00653A5A" w:rsidRPr="000A6A3D" w:rsidRDefault="00653A5A" w:rsidP="000A6A3D">
            <w:pPr>
              <w:rPr>
                <w:lang w:val="nb-NO"/>
              </w:rPr>
            </w:pPr>
          </w:p>
          <w:p w14:paraId="53E9019E" w14:textId="77777777" w:rsidR="006E52CD" w:rsidRDefault="006E52CD" w:rsidP="000A6A3D">
            <w:pPr>
              <w:rPr>
                <w:lang w:val="de-DE"/>
              </w:rPr>
            </w:pPr>
          </w:p>
          <w:p w14:paraId="62636E04" w14:textId="48007082" w:rsidR="00653A5A" w:rsidRPr="000A6A3D" w:rsidRDefault="00653A5A" w:rsidP="000A6A3D">
            <w:pPr>
              <w:rPr>
                <w:lang w:val="de-DE"/>
              </w:rPr>
            </w:pPr>
            <w:r w:rsidRPr="000A6A3D">
              <w:rPr>
                <w:lang w:val="de-DE"/>
              </w:rPr>
              <w:t>Giảng viên trình bày, giải thích nội dung bằng lời và cho thí dụ hình ảnh minh họa.</w:t>
            </w:r>
          </w:p>
          <w:p w14:paraId="1B806C84" w14:textId="77777777" w:rsidR="00653A5A" w:rsidRPr="000A6A3D" w:rsidRDefault="00653A5A" w:rsidP="000A6A3D">
            <w:pPr>
              <w:rPr>
                <w:lang w:val="nb-NO"/>
              </w:rPr>
            </w:pPr>
          </w:p>
          <w:p w14:paraId="28CFCE5C" w14:textId="77777777" w:rsidR="00653A5A" w:rsidRPr="000A6A3D" w:rsidRDefault="00653A5A" w:rsidP="000A6A3D">
            <w:pPr>
              <w:rPr>
                <w:lang w:val="nb-NO"/>
              </w:rPr>
            </w:pPr>
            <w:r w:rsidRPr="000A6A3D">
              <w:rPr>
                <w:lang w:val="nb-NO"/>
              </w:rPr>
              <w:t>GV nêu câu hỏi.</w:t>
            </w:r>
          </w:p>
          <w:p w14:paraId="472C610F" w14:textId="77777777" w:rsidR="00653A5A" w:rsidRPr="000A6A3D" w:rsidRDefault="00653A5A" w:rsidP="000A6A3D">
            <w:pPr>
              <w:rPr>
                <w:lang w:val="nb-NO"/>
              </w:rPr>
            </w:pPr>
          </w:p>
          <w:p w14:paraId="0C945ACA" w14:textId="77777777" w:rsidR="00653A5A" w:rsidRPr="000A6A3D" w:rsidRDefault="00653A5A" w:rsidP="000A6A3D">
            <w:pPr>
              <w:rPr>
                <w:lang w:val="nb-NO"/>
              </w:rPr>
            </w:pPr>
          </w:p>
          <w:p w14:paraId="326B9ECC" w14:textId="77777777" w:rsidR="00653A5A" w:rsidRPr="000A6A3D" w:rsidRDefault="00653A5A" w:rsidP="000A6A3D">
            <w:pPr>
              <w:rPr>
                <w:lang w:val="nb-NO"/>
              </w:rPr>
            </w:pPr>
          </w:p>
          <w:p w14:paraId="65B7C06A" w14:textId="77777777" w:rsidR="00653A5A" w:rsidRPr="000A6A3D" w:rsidRDefault="00653A5A" w:rsidP="000A6A3D">
            <w:pPr>
              <w:rPr>
                <w:lang w:val="nb-NO"/>
              </w:rPr>
            </w:pPr>
          </w:p>
          <w:p w14:paraId="555D8736" w14:textId="77777777" w:rsidR="00653A5A" w:rsidRPr="000A6A3D" w:rsidRDefault="00653A5A" w:rsidP="000A6A3D">
            <w:pPr>
              <w:rPr>
                <w:lang w:val="nb-NO"/>
              </w:rPr>
            </w:pPr>
          </w:p>
          <w:p w14:paraId="00190141" w14:textId="77777777" w:rsidR="00653A5A" w:rsidRPr="000A6A3D" w:rsidRDefault="00653A5A" w:rsidP="000A6A3D">
            <w:pPr>
              <w:rPr>
                <w:lang w:val="nb-NO"/>
              </w:rPr>
            </w:pPr>
          </w:p>
          <w:p w14:paraId="5A51DDE6" w14:textId="77777777" w:rsidR="00653A5A" w:rsidRPr="000A6A3D" w:rsidRDefault="00653A5A" w:rsidP="000A6A3D">
            <w:pPr>
              <w:rPr>
                <w:lang w:val="nb-NO"/>
              </w:rPr>
            </w:pPr>
          </w:p>
          <w:p w14:paraId="11BA9EBE" w14:textId="6BFCCDC1" w:rsidR="00653A5A" w:rsidRDefault="00653A5A" w:rsidP="000A6A3D">
            <w:pPr>
              <w:rPr>
                <w:lang w:val="nb-NO"/>
              </w:rPr>
            </w:pPr>
          </w:p>
          <w:p w14:paraId="5C6E4864" w14:textId="0DDC1819" w:rsidR="007751FB" w:rsidRDefault="007751FB" w:rsidP="000A6A3D">
            <w:pPr>
              <w:rPr>
                <w:lang w:val="nb-NO"/>
              </w:rPr>
            </w:pPr>
          </w:p>
          <w:p w14:paraId="4F951C8C" w14:textId="2674F9CF" w:rsidR="007751FB" w:rsidRDefault="007751FB" w:rsidP="000A6A3D">
            <w:pPr>
              <w:rPr>
                <w:lang w:val="nb-NO"/>
              </w:rPr>
            </w:pPr>
          </w:p>
          <w:p w14:paraId="70A03098" w14:textId="4C75327A" w:rsidR="007751FB" w:rsidRDefault="007751FB" w:rsidP="000A6A3D">
            <w:pPr>
              <w:rPr>
                <w:lang w:val="nb-NO"/>
              </w:rPr>
            </w:pPr>
          </w:p>
          <w:p w14:paraId="471E4484" w14:textId="6F375FC1" w:rsidR="007751FB" w:rsidRDefault="007751FB" w:rsidP="000A6A3D">
            <w:pPr>
              <w:rPr>
                <w:lang w:val="nb-NO"/>
              </w:rPr>
            </w:pPr>
          </w:p>
          <w:p w14:paraId="3A616D38" w14:textId="77777777" w:rsidR="007751FB" w:rsidRPr="000A6A3D" w:rsidRDefault="007751FB" w:rsidP="000A6A3D">
            <w:pPr>
              <w:rPr>
                <w:lang w:val="nb-NO"/>
              </w:rPr>
            </w:pPr>
          </w:p>
          <w:p w14:paraId="3F68AC80" w14:textId="77777777" w:rsidR="00653A5A" w:rsidRPr="000A6A3D" w:rsidRDefault="00653A5A" w:rsidP="000A6A3D">
            <w:pPr>
              <w:rPr>
                <w:lang w:val="nb-NO"/>
              </w:rPr>
            </w:pPr>
          </w:p>
          <w:p w14:paraId="2DAE7D4C" w14:textId="77777777" w:rsidR="00653A5A" w:rsidRPr="000A6A3D" w:rsidRDefault="00653A5A" w:rsidP="000A6A3D">
            <w:pPr>
              <w:rPr>
                <w:lang w:val="de-DE"/>
              </w:rPr>
            </w:pPr>
            <w:r w:rsidRPr="000A6A3D">
              <w:rPr>
                <w:lang w:val="de-DE"/>
              </w:rPr>
              <w:t>Giảng viên trình bày, giải thích nội dung bằng lời và cho thí dụ minh họa.</w:t>
            </w:r>
          </w:p>
          <w:p w14:paraId="1A099B70" w14:textId="77777777" w:rsidR="00653A5A" w:rsidRPr="000A6A3D" w:rsidRDefault="00653A5A" w:rsidP="000A6A3D">
            <w:pPr>
              <w:rPr>
                <w:lang w:val="nb-NO"/>
              </w:rPr>
            </w:pPr>
          </w:p>
          <w:p w14:paraId="7D9CCE75" w14:textId="77777777" w:rsidR="00653A5A" w:rsidRPr="000A6A3D" w:rsidRDefault="00653A5A" w:rsidP="000A6A3D">
            <w:pPr>
              <w:rPr>
                <w:lang w:val="nb-NO"/>
              </w:rPr>
            </w:pPr>
            <w:r w:rsidRPr="000A6A3D">
              <w:rPr>
                <w:lang w:val="nb-NO"/>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3A9563E" w14:textId="77777777" w:rsidR="00653A5A" w:rsidRPr="000A6A3D" w:rsidRDefault="00653A5A" w:rsidP="000A6A3D">
            <w:pPr>
              <w:rPr>
                <w:lang w:val="nb-NO"/>
              </w:rPr>
            </w:pPr>
          </w:p>
          <w:p w14:paraId="0C8F0D41" w14:textId="77777777" w:rsidR="006E52CD" w:rsidRDefault="006E52CD" w:rsidP="000A6A3D">
            <w:pPr>
              <w:rPr>
                <w:lang w:val="nb-NO"/>
              </w:rPr>
            </w:pPr>
          </w:p>
          <w:p w14:paraId="7454959A" w14:textId="77777777" w:rsidR="006E52CD" w:rsidRDefault="006E52CD" w:rsidP="000A6A3D">
            <w:pPr>
              <w:rPr>
                <w:lang w:val="nb-NO"/>
              </w:rPr>
            </w:pPr>
          </w:p>
          <w:p w14:paraId="2D85EA01" w14:textId="66FC339A" w:rsidR="00653A5A" w:rsidRPr="000A6A3D" w:rsidRDefault="00653A5A" w:rsidP="000A6A3D">
            <w:pPr>
              <w:rPr>
                <w:lang w:val="nb-NO"/>
              </w:rPr>
            </w:pPr>
            <w:r w:rsidRPr="000A6A3D">
              <w:rPr>
                <w:lang w:val="nb-NO"/>
              </w:rPr>
              <w:t>HS theo dõi, ghi bài.</w:t>
            </w:r>
          </w:p>
          <w:p w14:paraId="056F032E" w14:textId="77777777" w:rsidR="00653A5A" w:rsidRPr="000A6A3D" w:rsidRDefault="00653A5A" w:rsidP="000A6A3D">
            <w:pPr>
              <w:rPr>
                <w:lang w:val="nb-NO"/>
              </w:rPr>
            </w:pPr>
          </w:p>
          <w:p w14:paraId="0EC09AA7" w14:textId="77777777" w:rsidR="002208D1" w:rsidRPr="000A6A3D" w:rsidRDefault="002208D1" w:rsidP="000A6A3D">
            <w:pPr>
              <w:rPr>
                <w:lang w:val="nb-NO"/>
              </w:rPr>
            </w:pPr>
          </w:p>
          <w:p w14:paraId="41C61127" w14:textId="77777777" w:rsidR="002208D1" w:rsidRPr="000A6A3D" w:rsidRDefault="002208D1" w:rsidP="000A6A3D">
            <w:pPr>
              <w:rPr>
                <w:lang w:val="nb-NO"/>
              </w:rPr>
            </w:pPr>
          </w:p>
          <w:p w14:paraId="16CCF941" w14:textId="0DF9C34D" w:rsidR="00653A5A" w:rsidRPr="000A6A3D" w:rsidRDefault="00653A5A" w:rsidP="000A6A3D">
            <w:pPr>
              <w:rPr>
                <w:lang w:val="nb-NO"/>
              </w:rPr>
            </w:pPr>
            <w:r w:rsidRPr="000A6A3D">
              <w:rPr>
                <w:lang w:val="nb-NO"/>
              </w:rPr>
              <w:t>HS t</w:t>
            </w:r>
            <w:r w:rsidRPr="000A6A3D">
              <w:rPr>
                <w:lang w:val="de-DE"/>
              </w:rPr>
              <w:t>rả lời các câu hỏi.</w:t>
            </w:r>
          </w:p>
          <w:p w14:paraId="5082F6F2" w14:textId="77777777" w:rsidR="00653A5A" w:rsidRPr="000A6A3D" w:rsidRDefault="00653A5A" w:rsidP="000A6A3D">
            <w:pPr>
              <w:rPr>
                <w:lang w:val="nb-NO"/>
              </w:rPr>
            </w:pPr>
          </w:p>
          <w:p w14:paraId="4B4894EE" w14:textId="77777777" w:rsidR="00653A5A" w:rsidRPr="000A6A3D" w:rsidRDefault="00653A5A" w:rsidP="000A6A3D">
            <w:pPr>
              <w:rPr>
                <w:lang w:val="nb-NO"/>
              </w:rPr>
            </w:pPr>
          </w:p>
          <w:p w14:paraId="3A864155" w14:textId="77777777" w:rsidR="00653A5A" w:rsidRPr="000A6A3D" w:rsidRDefault="00653A5A" w:rsidP="000A6A3D">
            <w:pPr>
              <w:rPr>
                <w:lang w:val="nb-NO"/>
              </w:rPr>
            </w:pPr>
          </w:p>
          <w:p w14:paraId="4B852FAC" w14:textId="77777777" w:rsidR="00653A5A" w:rsidRPr="000A6A3D" w:rsidRDefault="00653A5A" w:rsidP="000A6A3D">
            <w:pPr>
              <w:rPr>
                <w:lang w:val="nb-NO"/>
              </w:rPr>
            </w:pPr>
          </w:p>
          <w:p w14:paraId="4F82B280" w14:textId="77777777" w:rsidR="00653A5A" w:rsidRPr="000A6A3D" w:rsidRDefault="00653A5A" w:rsidP="000A6A3D">
            <w:pPr>
              <w:rPr>
                <w:lang w:val="nb-NO"/>
              </w:rPr>
            </w:pPr>
          </w:p>
          <w:p w14:paraId="6406AA3F" w14:textId="77777777" w:rsidR="00653A5A" w:rsidRPr="000A6A3D" w:rsidRDefault="00653A5A" w:rsidP="000A6A3D">
            <w:pPr>
              <w:rPr>
                <w:lang w:val="nb-NO"/>
              </w:rPr>
            </w:pPr>
          </w:p>
          <w:p w14:paraId="6EBE133E" w14:textId="77777777" w:rsidR="00653A5A" w:rsidRPr="000A6A3D" w:rsidRDefault="00653A5A" w:rsidP="000A6A3D">
            <w:pPr>
              <w:rPr>
                <w:lang w:val="nb-NO"/>
              </w:rPr>
            </w:pPr>
          </w:p>
          <w:p w14:paraId="0CF521FF" w14:textId="46A7CBCB" w:rsidR="00653A5A" w:rsidRDefault="00653A5A" w:rsidP="000A6A3D">
            <w:pPr>
              <w:rPr>
                <w:lang w:val="nb-NO"/>
              </w:rPr>
            </w:pPr>
          </w:p>
          <w:p w14:paraId="2E420B68" w14:textId="36BC5465" w:rsidR="007751FB" w:rsidRDefault="007751FB" w:rsidP="000A6A3D">
            <w:pPr>
              <w:rPr>
                <w:lang w:val="nb-NO"/>
              </w:rPr>
            </w:pPr>
          </w:p>
          <w:p w14:paraId="71FE88B2" w14:textId="4CCF04FB" w:rsidR="007751FB" w:rsidRDefault="007751FB" w:rsidP="000A6A3D">
            <w:pPr>
              <w:rPr>
                <w:lang w:val="nb-NO"/>
              </w:rPr>
            </w:pPr>
          </w:p>
          <w:p w14:paraId="3CFEF5D0" w14:textId="1C29043B" w:rsidR="007751FB" w:rsidRDefault="007751FB" w:rsidP="000A6A3D">
            <w:pPr>
              <w:rPr>
                <w:lang w:val="nb-NO"/>
              </w:rPr>
            </w:pPr>
          </w:p>
          <w:p w14:paraId="6C9412D6" w14:textId="07A39FEB" w:rsidR="007751FB" w:rsidRDefault="007751FB" w:rsidP="000A6A3D">
            <w:pPr>
              <w:rPr>
                <w:lang w:val="nb-NO"/>
              </w:rPr>
            </w:pPr>
          </w:p>
          <w:p w14:paraId="2B3ABDBC" w14:textId="078D9417" w:rsidR="007751FB" w:rsidRDefault="007751FB" w:rsidP="000A6A3D">
            <w:pPr>
              <w:rPr>
                <w:lang w:val="nb-NO"/>
              </w:rPr>
            </w:pPr>
          </w:p>
          <w:p w14:paraId="5D76F212" w14:textId="77777777" w:rsidR="007751FB" w:rsidRPr="000A6A3D" w:rsidRDefault="007751FB" w:rsidP="000A6A3D">
            <w:pPr>
              <w:rPr>
                <w:lang w:val="nb-NO"/>
              </w:rPr>
            </w:pPr>
          </w:p>
          <w:p w14:paraId="3325D97A" w14:textId="77777777" w:rsidR="00653A5A" w:rsidRPr="000A6A3D" w:rsidRDefault="00653A5A" w:rsidP="000A6A3D">
            <w:pPr>
              <w:rPr>
                <w:lang w:val="nb-NO"/>
              </w:rPr>
            </w:pPr>
          </w:p>
          <w:p w14:paraId="4E14ECBE" w14:textId="77777777" w:rsidR="00653A5A" w:rsidRPr="000A6A3D" w:rsidRDefault="00653A5A" w:rsidP="000A6A3D">
            <w:pPr>
              <w:rPr>
                <w:lang w:val="nb-NO"/>
              </w:rPr>
            </w:pPr>
            <w:r w:rsidRPr="000A6A3D">
              <w:rPr>
                <w:lang w:val="nb-NO"/>
              </w:rPr>
              <w:t xml:space="preserve">HS theo dõi, ghi bài </w:t>
            </w:r>
          </w:p>
          <w:p w14:paraId="13CB238C" w14:textId="77777777" w:rsidR="00653A5A" w:rsidRPr="000A6A3D" w:rsidRDefault="00653A5A" w:rsidP="000A6A3D">
            <w:pPr>
              <w:rPr>
                <w:lang w:val="nb-NO"/>
              </w:rPr>
            </w:pPr>
          </w:p>
          <w:p w14:paraId="731F6243" w14:textId="77777777" w:rsidR="00653A5A" w:rsidRPr="000A6A3D" w:rsidRDefault="00653A5A" w:rsidP="000A6A3D">
            <w:pPr>
              <w:rPr>
                <w:lang w:val="nb-NO"/>
              </w:rPr>
            </w:pPr>
          </w:p>
          <w:p w14:paraId="16098B38" w14:textId="77777777" w:rsidR="00653A5A" w:rsidRPr="000A6A3D" w:rsidRDefault="00653A5A" w:rsidP="000A6A3D">
            <w:pPr>
              <w:rPr>
                <w:lang w:val="nb-NO"/>
              </w:rPr>
            </w:pPr>
          </w:p>
          <w:p w14:paraId="072EA5F5" w14:textId="77777777" w:rsidR="00653A5A" w:rsidRPr="000A6A3D" w:rsidRDefault="00653A5A"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3A5A" w:rsidRPr="000A6A3D" w:rsidRDefault="00653A5A" w:rsidP="000A6A3D">
            <w:pPr>
              <w:rPr>
                <w:lang w:val="nb-NO"/>
              </w:rPr>
            </w:pPr>
          </w:p>
          <w:p w14:paraId="02FF8FAD" w14:textId="77777777" w:rsidR="00653A5A" w:rsidRPr="000A6A3D" w:rsidRDefault="00653A5A" w:rsidP="000A6A3D">
            <w:pPr>
              <w:jc w:val="center"/>
              <w:rPr>
                <w:lang w:val="pt-BR"/>
              </w:rPr>
            </w:pPr>
          </w:p>
          <w:p w14:paraId="2147EEA3" w14:textId="34EDD1BF" w:rsidR="00273756" w:rsidRPr="000A6A3D" w:rsidRDefault="00273756" w:rsidP="00273756">
            <w:pPr>
              <w:jc w:val="center"/>
              <w:rPr>
                <w:lang w:val="pt-BR"/>
              </w:rPr>
            </w:pPr>
            <w:r>
              <w:rPr>
                <w:lang w:val="pt-BR"/>
              </w:rPr>
              <w:t>30</w:t>
            </w:r>
          </w:p>
          <w:p w14:paraId="5F9A9F88" w14:textId="77777777" w:rsidR="00273756" w:rsidRPr="000A6A3D" w:rsidRDefault="00273756" w:rsidP="00273756">
            <w:pPr>
              <w:jc w:val="center"/>
              <w:rPr>
                <w:lang w:val="pt-BR"/>
              </w:rPr>
            </w:pPr>
            <w:r w:rsidRPr="000A6A3D">
              <w:rPr>
                <w:lang w:val="pt-BR"/>
              </w:rPr>
              <w:t>phút</w:t>
            </w:r>
          </w:p>
          <w:p w14:paraId="0ED67A41" w14:textId="77777777" w:rsidR="00653A5A" w:rsidRPr="000A6A3D" w:rsidRDefault="00653A5A" w:rsidP="000A6A3D">
            <w:pPr>
              <w:jc w:val="center"/>
              <w:rPr>
                <w:lang w:val="pt-BR"/>
              </w:rPr>
            </w:pPr>
          </w:p>
          <w:p w14:paraId="551CC988" w14:textId="77777777" w:rsidR="00653A5A" w:rsidRPr="000A6A3D" w:rsidRDefault="00653A5A" w:rsidP="000A6A3D">
            <w:pPr>
              <w:jc w:val="center"/>
              <w:rPr>
                <w:lang w:val="pt-BR"/>
              </w:rPr>
            </w:pPr>
          </w:p>
          <w:p w14:paraId="4C6C4FE8" w14:textId="77777777" w:rsidR="00653A5A" w:rsidRPr="000A6A3D" w:rsidRDefault="00653A5A" w:rsidP="000A6A3D">
            <w:pPr>
              <w:jc w:val="center"/>
              <w:rPr>
                <w:lang w:val="pt-BR"/>
              </w:rPr>
            </w:pPr>
          </w:p>
          <w:p w14:paraId="72424787" w14:textId="77777777" w:rsidR="00653A5A" w:rsidRPr="000A6A3D" w:rsidRDefault="00653A5A" w:rsidP="000A6A3D">
            <w:pPr>
              <w:jc w:val="center"/>
              <w:rPr>
                <w:lang w:val="pt-BR"/>
              </w:rPr>
            </w:pPr>
          </w:p>
          <w:p w14:paraId="73BEF47C" w14:textId="77777777" w:rsidR="00653A5A" w:rsidRPr="000A6A3D" w:rsidRDefault="00653A5A" w:rsidP="000A6A3D">
            <w:pPr>
              <w:jc w:val="center"/>
              <w:rPr>
                <w:lang w:val="pt-BR"/>
              </w:rPr>
            </w:pPr>
          </w:p>
          <w:p w14:paraId="7FB62F5B" w14:textId="77777777" w:rsidR="00653A5A" w:rsidRPr="000A6A3D" w:rsidRDefault="00653A5A" w:rsidP="000A6A3D">
            <w:pPr>
              <w:jc w:val="center"/>
              <w:rPr>
                <w:lang w:val="pt-BR"/>
              </w:rPr>
            </w:pPr>
          </w:p>
          <w:p w14:paraId="0B43AF12" w14:textId="77777777" w:rsidR="00653A5A" w:rsidRPr="000A6A3D" w:rsidRDefault="00653A5A" w:rsidP="000A6A3D">
            <w:pPr>
              <w:jc w:val="center"/>
              <w:rPr>
                <w:lang w:val="pt-BR"/>
              </w:rPr>
            </w:pPr>
          </w:p>
          <w:p w14:paraId="3EA00681" w14:textId="77777777" w:rsidR="00653A5A" w:rsidRPr="000A6A3D" w:rsidRDefault="00653A5A" w:rsidP="000A6A3D">
            <w:pPr>
              <w:jc w:val="center"/>
              <w:rPr>
                <w:lang w:val="pt-BR"/>
              </w:rPr>
            </w:pPr>
          </w:p>
          <w:p w14:paraId="1C2648D9" w14:textId="77777777" w:rsidR="00653A5A" w:rsidRPr="000A6A3D" w:rsidRDefault="00653A5A" w:rsidP="000A6A3D">
            <w:pPr>
              <w:jc w:val="center"/>
              <w:rPr>
                <w:lang w:val="pt-BR"/>
              </w:rPr>
            </w:pPr>
          </w:p>
          <w:p w14:paraId="03C57956" w14:textId="77777777" w:rsidR="00653A5A" w:rsidRPr="000A6A3D" w:rsidRDefault="00653A5A" w:rsidP="000A6A3D">
            <w:pPr>
              <w:jc w:val="center"/>
              <w:rPr>
                <w:lang w:val="pt-BR"/>
              </w:rPr>
            </w:pPr>
          </w:p>
          <w:p w14:paraId="49CC9D2D" w14:textId="77777777" w:rsidR="00653A5A" w:rsidRPr="000A6A3D" w:rsidRDefault="00653A5A" w:rsidP="000A6A3D">
            <w:pPr>
              <w:jc w:val="center"/>
              <w:rPr>
                <w:lang w:val="pt-BR"/>
              </w:rPr>
            </w:pPr>
          </w:p>
          <w:p w14:paraId="49B6A562" w14:textId="0D83213C" w:rsidR="00653A5A" w:rsidRDefault="00653A5A" w:rsidP="000A6A3D">
            <w:pPr>
              <w:jc w:val="center"/>
              <w:rPr>
                <w:lang w:val="pt-BR"/>
              </w:rPr>
            </w:pPr>
          </w:p>
          <w:p w14:paraId="7A9EAF52" w14:textId="34B8C34B" w:rsidR="00273756" w:rsidRDefault="00273756" w:rsidP="000A6A3D">
            <w:pPr>
              <w:jc w:val="center"/>
              <w:rPr>
                <w:lang w:val="pt-BR"/>
              </w:rPr>
            </w:pPr>
          </w:p>
          <w:p w14:paraId="2F28DA4E" w14:textId="4D4BB5CE" w:rsidR="00273756" w:rsidRDefault="00273756" w:rsidP="000A6A3D">
            <w:pPr>
              <w:jc w:val="center"/>
              <w:rPr>
                <w:lang w:val="pt-BR"/>
              </w:rPr>
            </w:pPr>
          </w:p>
          <w:p w14:paraId="6C8A8703" w14:textId="196A5C81" w:rsidR="00273756" w:rsidRDefault="00273756" w:rsidP="000A6A3D">
            <w:pPr>
              <w:jc w:val="center"/>
              <w:rPr>
                <w:lang w:val="pt-BR"/>
              </w:rPr>
            </w:pPr>
          </w:p>
          <w:p w14:paraId="206B6F3F" w14:textId="77777777" w:rsidR="00273756" w:rsidRPr="000A6A3D" w:rsidRDefault="00273756" w:rsidP="000A6A3D">
            <w:pPr>
              <w:jc w:val="center"/>
              <w:rPr>
                <w:lang w:val="pt-BR"/>
              </w:rPr>
            </w:pPr>
          </w:p>
          <w:p w14:paraId="7EF378DD" w14:textId="77777777" w:rsidR="00653A5A" w:rsidRPr="000A6A3D" w:rsidRDefault="00653A5A" w:rsidP="000A6A3D">
            <w:pPr>
              <w:jc w:val="center"/>
              <w:rPr>
                <w:lang w:val="pt-BR"/>
              </w:rPr>
            </w:pPr>
          </w:p>
          <w:p w14:paraId="5D70B570" w14:textId="77777777" w:rsidR="00653A5A" w:rsidRPr="000A6A3D" w:rsidRDefault="00653A5A" w:rsidP="000A6A3D">
            <w:pPr>
              <w:jc w:val="center"/>
              <w:rPr>
                <w:lang w:val="pt-BR"/>
              </w:rPr>
            </w:pPr>
          </w:p>
          <w:p w14:paraId="229449E8" w14:textId="1B5F1892" w:rsidR="00273756" w:rsidRPr="000A6A3D" w:rsidRDefault="00273756" w:rsidP="00273756">
            <w:pPr>
              <w:jc w:val="center"/>
              <w:rPr>
                <w:lang w:val="pt-BR"/>
              </w:rPr>
            </w:pPr>
            <w:r>
              <w:rPr>
                <w:lang w:val="pt-BR"/>
              </w:rPr>
              <w:t>60</w:t>
            </w:r>
          </w:p>
          <w:p w14:paraId="2DE401A1" w14:textId="77777777" w:rsidR="00273756" w:rsidRPr="000A6A3D" w:rsidRDefault="00273756" w:rsidP="00273756">
            <w:pPr>
              <w:jc w:val="center"/>
              <w:rPr>
                <w:lang w:val="pt-BR"/>
              </w:rPr>
            </w:pPr>
            <w:r w:rsidRPr="000A6A3D">
              <w:rPr>
                <w:lang w:val="pt-BR"/>
              </w:rPr>
              <w:t>phút</w:t>
            </w:r>
          </w:p>
          <w:p w14:paraId="7A7A336B" w14:textId="77777777" w:rsidR="00653A5A" w:rsidRPr="000A6A3D" w:rsidRDefault="00653A5A" w:rsidP="000A6A3D">
            <w:pPr>
              <w:jc w:val="center"/>
              <w:rPr>
                <w:lang w:val="pt-BR"/>
              </w:rPr>
            </w:pPr>
          </w:p>
          <w:p w14:paraId="3D137B18" w14:textId="16638A44" w:rsidR="00273756" w:rsidRDefault="00273756" w:rsidP="000A6A3D">
            <w:pPr>
              <w:jc w:val="center"/>
              <w:rPr>
                <w:lang w:val="nb-NO"/>
              </w:rPr>
            </w:pPr>
          </w:p>
          <w:p w14:paraId="05215275" w14:textId="77777777" w:rsidR="00273756" w:rsidRPr="00273756" w:rsidRDefault="00273756" w:rsidP="00273756">
            <w:pPr>
              <w:rPr>
                <w:lang w:val="nb-NO"/>
              </w:rPr>
            </w:pPr>
          </w:p>
          <w:p w14:paraId="420D6F90" w14:textId="77777777" w:rsidR="00273756" w:rsidRPr="00273756" w:rsidRDefault="00273756" w:rsidP="00273756">
            <w:pPr>
              <w:rPr>
                <w:lang w:val="nb-NO"/>
              </w:rPr>
            </w:pPr>
          </w:p>
          <w:p w14:paraId="2842EB0E" w14:textId="77777777" w:rsidR="00273756" w:rsidRPr="00273756" w:rsidRDefault="00273756" w:rsidP="00273756">
            <w:pPr>
              <w:rPr>
                <w:lang w:val="nb-NO"/>
              </w:rPr>
            </w:pPr>
          </w:p>
          <w:p w14:paraId="7B35C095" w14:textId="77777777" w:rsidR="00273756" w:rsidRPr="00273756" w:rsidRDefault="00273756" w:rsidP="00273756">
            <w:pPr>
              <w:rPr>
                <w:lang w:val="nb-NO"/>
              </w:rPr>
            </w:pPr>
          </w:p>
          <w:p w14:paraId="63493C61" w14:textId="77777777" w:rsidR="00273756" w:rsidRPr="00273756" w:rsidRDefault="00273756" w:rsidP="00273756">
            <w:pPr>
              <w:rPr>
                <w:lang w:val="nb-NO"/>
              </w:rPr>
            </w:pPr>
          </w:p>
          <w:p w14:paraId="527D5607" w14:textId="77777777" w:rsidR="00273756" w:rsidRPr="00273756" w:rsidRDefault="00273756" w:rsidP="00273756">
            <w:pPr>
              <w:rPr>
                <w:lang w:val="nb-NO"/>
              </w:rPr>
            </w:pPr>
          </w:p>
          <w:p w14:paraId="755AFEF8" w14:textId="77777777" w:rsidR="00273756" w:rsidRPr="00273756" w:rsidRDefault="00273756" w:rsidP="00273756">
            <w:pPr>
              <w:rPr>
                <w:lang w:val="nb-NO"/>
              </w:rPr>
            </w:pPr>
          </w:p>
          <w:p w14:paraId="42C70275" w14:textId="77777777" w:rsidR="00273756" w:rsidRPr="00273756" w:rsidRDefault="00273756" w:rsidP="00273756">
            <w:pPr>
              <w:rPr>
                <w:lang w:val="nb-NO"/>
              </w:rPr>
            </w:pPr>
          </w:p>
          <w:p w14:paraId="4FBAD587" w14:textId="77777777" w:rsidR="00273756" w:rsidRPr="00273756" w:rsidRDefault="00273756" w:rsidP="00273756">
            <w:pPr>
              <w:rPr>
                <w:lang w:val="nb-NO"/>
              </w:rPr>
            </w:pPr>
          </w:p>
          <w:p w14:paraId="56396CF3" w14:textId="77777777" w:rsidR="00273756" w:rsidRPr="00273756" w:rsidRDefault="00273756" w:rsidP="00273756">
            <w:pPr>
              <w:rPr>
                <w:lang w:val="nb-NO"/>
              </w:rPr>
            </w:pPr>
          </w:p>
          <w:p w14:paraId="7936E12D" w14:textId="77777777" w:rsidR="00273756" w:rsidRPr="00273756" w:rsidRDefault="00273756" w:rsidP="00273756">
            <w:pPr>
              <w:rPr>
                <w:lang w:val="nb-NO"/>
              </w:rPr>
            </w:pPr>
          </w:p>
          <w:p w14:paraId="6FE65442" w14:textId="77777777" w:rsidR="00273756" w:rsidRPr="00273756" w:rsidRDefault="00273756" w:rsidP="00273756">
            <w:pPr>
              <w:rPr>
                <w:lang w:val="nb-NO"/>
              </w:rPr>
            </w:pPr>
          </w:p>
          <w:p w14:paraId="6AD96CBC" w14:textId="77777777" w:rsidR="00273756" w:rsidRPr="00273756" w:rsidRDefault="00273756" w:rsidP="00273756">
            <w:pPr>
              <w:rPr>
                <w:lang w:val="nb-NO"/>
              </w:rPr>
            </w:pPr>
          </w:p>
          <w:p w14:paraId="12904DF1" w14:textId="77777777" w:rsidR="00273756" w:rsidRPr="00273756" w:rsidRDefault="00273756" w:rsidP="00273756">
            <w:pPr>
              <w:rPr>
                <w:lang w:val="nb-NO"/>
              </w:rPr>
            </w:pPr>
          </w:p>
          <w:p w14:paraId="495CE712" w14:textId="77777777" w:rsidR="00273756" w:rsidRPr="00273756" w:rsidRDefault="00273756" w:rsidP="00273756">
            <w:pPr>
              <w:rPr>
                <w:lang w:val="nb-NO"/>
              </w:rPr>
            </w:pPr>
          </w:p>
          <w:p w14:paraId="46310AFD" w14:textId="77777777" w:rsidR="00273756" w:rsidRPr="00273756" w:rsidRDefault="00273756" w:rsidP="00273756">
            <w:pPr>
              <w:rPr>
                <w:lang w:val="nb-NO"/>
              </w:rPr>
            </w:pPr>
          </w:p>
          <w:p w14:paraId="4F4C4771" w14:textId="77777777" w:rsidR="00273756" w:rsidRPr="00273756" w:rsidRDefault="00273756" w:rsidP="00273756">
            <w:pPr>
              <w:rPr>
                <w:lang w:val="nb-NO"/>
              </w:rPr>
            </w:pPr>
          </w:p>
          <w:p w14:paraId="706C1C0E" w14:textId="77777777" w:rsidR="00273756" w:rsidRPr="00273756" w:rsidRDefault="00273756" w:rsidP="00273756">
            <w:pPr>
              <w:rPr>
                <w:lang w:val="nb-NO"/>
              </w:rPr>
            </w:pPr>
          </w:p>
          <w:p w14:paraId="2262CD0D" w14:textId="77777777" w:rsidR="00273756" w:rsidRPr="00273756" w:rsidRDefault="00273756" w:rsidP="00273756">
            <w:pPr>
              <w:rPr>
                <w:lang w:val="nb-NO"/>
              </w:rPr>
            </w:pPr>
          </w:p>
          <w:p w14:paraId="5E5E8D22" w14:textId="36DE6987" w:rsidR="00273756" w:rsidRPr="000A6A3D" w:rsidRDefault="00273756" w:rsidP="00273756">
            <w:pPr>
              <w:jc w:val="center"/>
              <w:rPr>
                <w:lang w:val="pt-BR"/>
              </w:rPr>
            </w:pPr>
            <w:r>
              <w:rPr>
                <w:lang w:val="pt-BR"/>
              </w:rPr>
              <w:t>8</w:t>
            </w:r>
          </w:p>
          <w:p w14:paraId="6C5937B4" w14:textId="77777777" w:rsidR="00273756" w:rsidRPr="000A6A3D" w:rsidRDefault="00273756" w:rsidP="00273756">
            <w:pPr>
              <w:jc w:val="center"/>
              <w:rPr>
                <w:lang w:val="pt-BR"/>
              </w:rPr>
            </w:pPr>
            <w:r w:rsidRPr="000A6A3D">
              <w:rPr>
                <w:lang w:val="pt-BR"/>
              </w:rPr>
              <w:t>phút</w:t>
            </w:r>
          </w:p>
          <w:p w14:paraId="441B176D" w14:textId="77777777" w:rsidR="00653A5A" w:rsidRPr="00273756" w:rsidRDefault="00653A5A" w:rsidP="00273756">
            <w:pPr>
              <w:rPr>
                <w:lang w:val="nb-NO"/>
              </w:rPr>
            </w:pPr>
          </w:p>
        </w:tc>
      </w:tr>
      <w:tr w:rsidR="00653A5A"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3A5A" w:rsidRPr="000A6A3D" w:rsidRDefault="00653A5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3A5A" w:rsidRPr="000A6A3D" w:rsidRDefault="00653A5A" w:rsidP="000A6A3D">
            <w:pPr>
              <w:rPr>
                <w:b/>
                <w:bCs/>
                <w:u w:val="single"/>
                <w:lang w:val="nb-NO"/>
              </w:rPr>
            </w:pPr>
            <w:r w:rsidRPr="000A6A3D">
              <w:rPr>
                <w:b/>
                <w:bCs/>
                <w:u w:val="single"/>
                <w:lang w:val="nb-NO"/>
              </w:rPr>
              <w:t>Củng cố kiến thức và kết thúc bài</w:t>
            </w:r>
          </w:p>
          <w:p w14:paraId="622D14C9" w14:textId="794B7022" w:rsidR="00A50D67" w:rsidRPr="000A6A3D" w:rsidRDefault="00653A5A" w:rsidP="000A6A3D">
            <w:r w:rsidRPr="000A6A3D">
              <w:rPr>
                <w:bCs/>
                <w:lang w:val="nb-NO"/>
              </w:rPr>
              <w:t xml:space="preserve">1. </w:t>
            </w:r>
            <w:r w:rsidR="00A50D67" w:rsidRPr="000A6A3D">
              <w:rPr>
                <w:lang w:val="de-DE"/>
              </w:rPr>
              <w:t xml:space="preserve">Các khái niệm: </w:t>
            </w:r>
            <w:r w:rsidR="00A50D67" w:rsidRPr="000A6A3D">
              <w:t xml:space="preserve">sự khử, sự oxi hóa, chất khử, chất oxi hóa và phản ứng oxi hóa-khử. </w:t>
            </w:r>
          </w:p>
          <w:p w14:paraId="1DA50BA7" w14:textId="7E6E42AE" w:rsidR="00653A5A" w:rsidRPr="000A6A3D" w:rsidRDefault="00653A5A" w:rsidP="000A6A3D">
            <w:r w:rsidRPr="000A6A3D">
              <w:rPr>
                <w:lang w:val="nb-NO"/>
              </w:rPr>
              <w:t xml:space="preserve">2. </w:t>
            </w:r>
            <w:r w:rsidR="0055137F" w:rsidRPr="000A6A3D">
              <w:rPr>
                <w:lang w:val="nb-NO"/>
              </w:rPr>
              <w:t>Các bước lập phương trình hóa học của phản ứng oxi hóa – khử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989545" w14:textId="5B07B1B6" w:rsidR="00653A5A" w:rsidRPr="000A6A3D" w:rsidRDefault="00653A5A"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114B7C" w:rsidRPr="000A6A3D">
              <w:rPr>
                <w:lang w:val="nb-NO"/>
              </w:rPr>
              <w:t xml:space="preserve">3 </w:t>
            </w:r>
            <w:r w:rsidRPr="000A6A3D">
              <w:rPr>
                <w:lang w:val="nb-NO"/>
              </w:rPr>
              <w:t xml:space="preserve">trang </w:t>
            </w:r>
            <w:r w:rsidR="00114B7C" w:rsidRPr="000A6A3D">
              <w:rPr>
                <w:lang w:val="nb-NO"/>
              </w:rPr>
              <w:t xml:space="preserve">33 </w:t>
            </w:r>
            <w:r w:rsidRPr="000A6A3D">
              <w:rPr>
                <w:lang w:val="nb-NO"/>
              </w:rPr>
              <w:t>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A7A9E8A" w14:textId="77777777" w:rsidR="00653A5A" w:rsidRPr="000A6A3D" w:rsidRDefault="00653A5A"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3A5A" w:rsidRPr="000A6A3D" w:rsidRDefault="00653A5A" w:rsidP="000A6A3D">
            <w:pPr>
              <w:jc w:val="center"/>
              <w:rPr>
                <w:lang w:val="nb-NO"/>
              </w:rPr>
            </w:pPr>
          </w:p>
          <w:p w14:paraId="6444D065" w14:textId="77777777" w:rsidR="00653A5A" w:rsidRPr="000A6A3D" w:rsidRDefault="00653A5A" w:rsidP="000A6A3D">
            <w:pPr>
              <w:jc w:val="center"/>
              <w:rPr>
                <w:lang w:val="nb-NO"/>
              </w:rPr>
            </w:pPr>
            <w:r w:rsidRPr="000A6A3D">
              <w:rPr>
                <w:lang w:val="pt-BR"/>
              </w:rPr>
              <w:t>25 phút</w:t>
            </w:r>
          </w:p>
        </w:tc>
      </w:tr>
      <w:tr w:rsidR="00653A5A"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7777777" w:rsidR="00653A5A" w:rsidRPr="000A6A3D" w:rsidRDefault="00653A5A"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3A5A" w:rsidRPr="000A6A3D" w:rsidRDefault="00653A5A" w:rsidP="000A6A3D">
            <w:pPr>
              <w:rPr>
                <w:b/>
                <w:bCs/>
                <w:u w:val="single"/>
                <w:lang w:val="pt-BR"/>
              </w:rPr>
            </w:pPr>
            <w:r w:rsidRPr="000A6A3D">
              <w:rPr>
                <w:b/>
                <w:bCs/>
                <w:u w:val="single"/>
                <w:lang w:val="pt-BR"/>
              </w:rPr>
              <w:t>Hướng dẫn tự học</w:t>
            </w:r>
          </w:p>
          <w:p w14:paraId="4B7BE275" w14:textId="4E3D6DD9" w:rsidR="00653A5A" w:rsidRPr="000A6A3D" w:rsidRDefault="00653A5A" w:rsidP="000A6A3D">
            <w:pPr>
              <w:rPr>
                <w:bCs/>
                <w:lang w:val="nb-NO"/>
              </w:rPr>
            </w:pPr>
            <w:r w:rsidRPr="000A6A3D">
              <w:rPr>
                <w:bCs/>
                <w:lang w:val="nb-NO"/>
              </w:rPr>
              <w:t xml:space="preserve">- Bài tập </w:t>
            </w:r>
            <w:r w:rsidR="00114B7C" w:rsidRPr="000A6A3D">
              <w:rPr>
                <w:bCs/>
                <w:lang w:val="nb-NO"/>
              </w:rPr>
              <w:t>4-</w:t>
            </w:r>
            <w:r w:rsidRPr="000A6A3D">
              <w:rPr>
                <w:bCs/>
                <w:lang w:val="nb-NO"/>
              </w:rPr>
              <w:t xml:space="preserve">5 trang </w:t>
            </w:r>
            <w:r w:rsidR="005A4645" w:rsidRPr="000A6A3D">
              <w:rPr>
                <w:bCs/>
                <w:lang w:val="nb-NO"/>
              </w:rPr>
              <w:t>34</w:t>
            </w:r>
            <w:r w:rsidRPr="000A6A3D">
              <w:rPr>
                <w:bCs/>
                <w:lang w:val="nb-NO"/>
              </w:rPr>
              <w:t xml:space="preserve"> trong giáo trình. </w:t>
            </w:r>
          </w:p>
          <w:p w14:paraId="6AAB7A51" w14:textId="28D920F3" w:rsidR="00653A5A" w:rsidRPr="000A6A3D" w:rsidRDefault="00653A5A" w:rsidP="000A6A3D">
            <w:pPr>
              <w:tabs>
                <w:tab w:val="right" w:leader="dot" w:pos="3331"/>
              </w:tabs>
            </w:pPr>
            <w:r w:rsidRPr="000A6A3D">
              <w:rPr>
                <w:lang w:val="pt-BR"/>
              </w:rPr>
              <w:t xml:space="preserve">- Chuẩn bị </w:t>
            </w:r>
            <w:r w:rsidRPr="000A6A3D">
              <w:rPr>
                <w:bCs/>
              </w:rPr>
              <w:t xml:space="preserve">Bài </w:t>
            </w:r>
            <w:r w:rsidR="005A4645" w:rsidRPr="000A6A3D">
              <w:rPr>
                <w:bCs/>
              </w:rPr>
              <w:t>12</w:t>
            </w:r>
            <w:r w:rsidRPr="000A6A3D">
              <w:rPr>
                <w:bCs/>
              </w:rPr>
              <w:t xml:space="preserve">. </w:t>
            </w:r>
            <w:r w:rsidR="005A4645" w:rsidRPr="000A6A3D">
              <w:t>Phân loại phản ứng trong hóa học vô cơ</w:t>
            </w:r>
          </w:p>
          <w:p w14:paraId="4F807122" w14:textId="77777777" w:rsidR="00653A5A" w:rsidRPr="000A6A3D" w:rsidRDefault="00653A5A" w:rsidP="000A6A3D"/>
          <w:p w14:paraId="0D80FAEC" w14:textId="77777777" w:rsidR="00653A5A" w:rsidRPr="000A6A3D" w:rsidRDefault="00653A5A" w:rsidP="000A6A3D">
            <w:pPr>
              <w:rPr>
                <w:bCs/>
                <w:u w:val="single"/>
                <w:lang w:val="nb-NO"/>
              </w:rPr>
            </w:pPr>
          </w:p>
          <w:p w14:paraId="2826F3D9" w14:textId="77777777" w:rsidR="00653A5A" w:rsidRPr="000A6A3D" w:rsidRDefault="00653A5A" w:rsidP="000A6A3D">
            <w:pPr>
              <w:rPr>
                <w:bCs/>
                <w:u w:val="single"/>
                <w:lang w:val="nb-NO"/>
              </w:rPr>
            </w:pPr>
          </w:p>
          <w:p w14:paraId="79658393" w14:textId="77777777" w:rsidR="00653A5A" w:rsidRPr="000A6A3D" w:rsidRDefault="00653A5A"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2168BF" w14:textId="77777777" w:rsidR="00653A5A" w:rsidRPr="000A6A3D" w:rsidRDefault="00653A5A"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E0651D" w14:textId="77777777" w:rsidR="00653A5A" w:rsidRPr="000A6A3D" w:rsidRDefault="00653A5A"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4774723" w14:textId="77777777" w:rsidR="00653A5A" w:rsidRPr="000A6A3D" w:rsidRDefault="00653A5A" w:rsidP="000A6A3D">
            <w:pPr>
              <w:jc w:val="center"/>
              <w:rPr>
                <w:lang w:val="pt-BR"/>
              </w:rPr>
            </w:pPr>
            <w:r w:rsidRPr="000A6A3D">
              <w:rPr>
                <w:lang w:val="pt-BR"/>
              </w:rPr>
              <w:t>2 phút</w:t>
            </w:r>
          </w:p>
        </w:tc>
      </w:tr>
    </w:tbl>
    <w:p w14:paraId="25857EBC" w14:textId="77777777" w:rsidR="00653A5A" w:rsidRPr="000A6A3D" w:rsidRDefault="00653A5A"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487"/>
        <w:gridCol w:w="6328"/>
        <w:gridCol w:w="540"/>
      </w:tblGrid>
      <w:tr w:rsidR="00653A5A" w:rsidRPr="000A6A3D" w14:paraId="00A6BB7E" w14:textId="77777777" w:rsidTr="00527F3D">
        <w:trPr>
          <w:gridAfter w:val="1"/>
          <w:wAfter w:w="54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77777777" w:rsidR="00653A5A" w:rsidRPr="000A6A3D" w:rsidRDefault="00653A5A" w:rsidP="000A6A3D">
            <w:pPr>
              <w:jc w:val="both"/>
            </w:pPr>
            <w:r w:rsidRPr="000A6A3D">
              <w:t xml:space="preserve">1. </w:t>
            </w:r>
            <w:r w:rsidRPr="000A6A3D">
              <w:rPr>
                <w:i/>
                <w:iCs/>
              </w:rPr>
              <w:t xml:space="preserve">Giáo trình hóa học 1, </w:t>
            </w:r>
            <w:r w:rsidRPr="000A6A3D">
              <w:t>Trường CĐ lý tự trọng Tp. HCM, năm 2018.</w:t>
            </w:r>
          </w:p>
          <w:p w14:paraId="6D9770BD" w14:textId="77777777"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5CCE62A" w14:textId="77777777" w:rsidR="00653A5A" w:rsidRPr="000A6A3D" w:rsidRDefault="00653A5A"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653A5A" w:rsidRPr="000A6A3D" w14:paraId="68954276" w14:textId="77777777" w:rsidTr="00527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0" w:type="dxa"/>
          <w:trHeight w:val="68"/>
        </w:trPr>
        <w:tc>
          <w:tcPr>
            <w:tcW w:w="3383" w:type="dxa"/>
            <w:gridSpan w:val="2"/>
            <w:shd w:val="clear" w:color="auto" w:fill="auto"/>
          </w:tcPr>
          <w:p w14:paraId="17738946" w14:textId="77777777" w:rsidR="00653A5A" w:rsidRPr="000A6A3D" w:rsidRDefault="00653A5A" w:rsidP="000A6A3D">
            <w:pPr>
              <w:rPr>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15" w:type="dxa"/>
            <w:gridSpan w:val="2"/>
            <w:shd w:val="clear" w:color="auto" w:fill="auto"/>
          </w:tcPr>
          <w:p w14:paraId="01CEC92B" w14:textId="77777777" w:rsidR="00653A5A" w:rsidRPr="000A6A3D" w:rsidRDefault="00653A5A" w:rsidP="000A6A3D">
            <w:pPr>
              <w:rPr>
                <w:lang w:val="pt-BR"/>
              </w:rPr>
            </w:pPr>
          </w:p>
          <w:p w14:paraId="750837E1" w14:textId="77777777" w:rsidR="00653A5A" w:rsidRPr="000A6A3D" w:rsidRDefault="00653A5A" w:rsidP="000A6A3D">
            <w:pPr>
              <w:ind w:left="1730"/>
              <w:rPr>
                <w:i/>
                <w:lang w:val="pt-BR"/>
              </w:rPr>
            </w:pPr>
            <w:r w:rsidRPr="000A6A3D">
              <w:rPr>
                <w:i/>
                <w:lang w:val="pt-BR"/>
              </w:rPr>
              <w:t xml:space="preserve">Tp. Hồ Chí Minh, ngày      tháng      năm 20 </w:t>
            </w:r>
          </w:p>
          <w:p w14:paraId="5754BAF6" w14:textId="77777777" w:rsidR="00653A5A" w:rsidRPr="000A6A3D" w:rsidRDefault="00653A5A" w:rsidP="000A6A3D">
            <w:pPr>
              <w:jc w:val="center"/>
              <w:rPr>
                <w:lang w:val="pt-BR"/>
              </w:rPr>
            </w:pPr>
            <w:r w:rsidRPr="000A6A3D">
              <w:rPr>
                <w:b/>
                <w:lang w:val="pt-BR"/>
              </w:rPr>
              <w:t>Giảng viên</w:t>
            </w:r>
          </w:p>
        </w:tc>
      </w:tr>
      <w:tr w:rsidR="00E7367E" w:rsidRPr="000A6A3D" w14:paraId="44427D3B" w14:textId="77777777" w:rsidTr="00527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0A8EA680" w14:textId="79BD488A" w:rsidR="00E7367E" w:rsidRPr="000A6A3D" w:rsidRDefault="00E7367E" w:rsidP="000A6A3D">
            <w:pPr>
              <w:rPr>
                <w:lang w:val="pt-BR"/>
              </w:rPr>
            </w:pPr>
            <w:r w:rsidRPr="000A6A3D">
              <w:br w:type="page"/>
            </w:r>
            <w:r w:rsidRPr="000A6A3D">
              <w:rPr>
                <w:lang w:val="pt-BR"/>
              </w:rPr>
              <w:t>Giáo án số:  12</w:t>
            </w:r>
          </w:p>
        </w:tc>
        <w:tc>
          <w:tcPr>
            <w:tcW w:w="6868" w:type="dxa"/>
            <w:gridSpan w:val="2"/>
            <w:shd w:val="clear" w:color="auto" w:fill="auto"/>
          </w:tcPr>
          <w:p w14:paraId="1D962A95" w14:textId="77777777" w:rsidR="00E7367E" w:rsidRPr="000A6A3D" w:rsidRDefault="00E7367E" w:rsidP="000A6A3D">
            <w:r w:rsidRPr="000A6A3D">
              <w:t>Thời gian thực hiện: 3 tiết</w:t>
            </w:r>
          </w:p>
          <w:p w14:paraId="24EC64CE" w14:textId="77777777" w:rsidR="00E7367E" w:rsidRPr="000A6A3D" w:rsidRDefault="00E7367E" w:rsidP="000A6A3D">
            <w:pPr>
              <w:tabs>
                <w:tab w:val="right" w:leader="dot" w:pos="3331"/>
              </w:tabs>
            </w:pPr>
            <w:r w:rsidRPr="000A6A3D">
              <w:lastRenderedPageBreak/>
              <w:t xml:space="preserve">Tên chương: </w:t>
            </w:r>
            <w:r w:rsidRPr="000A6A3D">
              <w:rPr>
                <w:b/>
                <w:bCs/>
              </w:rPr>
              <w:t xml:space="preserve">CHƯƠNG 4:  </w:t>
            </w:r>
            <w:r w:rsidRPr="000A6A3D">
              <w:rPr>
                <w:b/>
              </w:rPr>
              <w:t>PHẢN ỨNG OXI HÓA – KHỬ</w:t>
            </w:r>
          </w:p>
          <w:p w14:paraId="1BE4020A" w14:textId="77777777" w:rsidR="00E7367E" w:rsidRPr="000A6A3D" w:rsidRDefault="00E7367E" w:rsidP="000A6A3D">
            <w:r w:rsidRPr="000A6A3D">
              <w:t xml:space="preserve">Thực hiện ngày     tháng     năm 20 </w:t>
            </w:r>
          </w:p>
          <w:p w14:paraId="152EECE3" w14:textId="77777777" w:rsidR="00E7367E" w:rsidRPr="000A6A3D" w:rsidRDefault="00E7367E" w:rsidP="000A6A3D"/>
        </w:tc>
      </w:tr>
    </w:tbl>
    <w:p w14:paraId="45CB2630" w14:textId="509BBC68" w:rsidR="00E7367E" w:rsidRPr="000A6A3D" w:rsidRDefault="00E7367E" w:rsidP="000A6A3D">
      <w:pPr>
        <w:rPr>
          <w:lang w:val="it-IT"/>
        </w:rPr>
      </w:pPr>
      <w:r w:rsidRPr="000A6A3D">
        <w:rPr>
          <w:lang w:val="it-IT"/>
        </w:rPr>
        <w:lastRenderedPageBreak/>
        <w:t xml:space="preserve">Tên bài: </w:t>
      </w:r>
      <w:r w:rsidRPr="000A6A3D">
        <w:rPr>
          <w:lang w:val="it-IT"/>
        </w:rPr>
        <w:tab/>
      </w:r>
      <w:r w:rsidRPr="000A6A3D">
        <w:rPr>
          <w:lang w:val="it-IT"/>
        </w:rPr>
        <w:tab/>
      </w:r>
      <w:r w:rsidR="00E15631">
        <w:rPr>
          <w:lang w:val="it-IT"/>
        </w:rPr>
        <w:tab/>
      </w:r>
      <w:r w:rsidRPr="000A6A3D">
        <w:rPr>
          <w:b/>
          <w:i/>
        </w:rPr>
        <w:t xml:space="preserve">Bài 12: </w:t>
      </w:r>
      <w:r w:rsidRPr="000A6A3D">
        <w:rPr>
          <w:b/>
        </w:rPr>
        <w:t>Phân loại phản ứng trong hóa học vô cơ</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0A6A3D">
      <w:pPr>
        <w:rPr>
          <w:b/>
        </w:rPr>
      </w:pPr>
      <w:r w:rsidRPr="000A6A3D">
        <w:rPr>
          <w:b/>
        </w:rPr>
        <w:t>1. Kiến thức:</w:t>
      </w:r>
    </w:p>
    <w:p w14:paraId="3AC63DEF" w14:textId="5AD10101" w:rsidR="00E7367E" w:rsidRPr="000A6A3D" w:rsidRDefault="00E7367E" w:rsidP="000A6A3D">
      <w:r w:rsidRPr="000A6A3D">
        <w:rPr>
          <w:color w:val="000000"/>
        </w:rPr>
        <w:t xml:space="preserve">Sinh viên </w:t>
      </w:r>
      <w:r w:rsidRPr="000A6A3D">
        <w:rPr>
          <w:lang w:val="it-IT"/>
        </w:rPr>
        <w:t xml:space="preserve">hiểu </w:t>
      </w:r>
      <w:r w:rsidRPr="000A6A3D">
        <w:rPr>
          <w:lang w:val="de-DE"/>
        </w:rPr>
        <w:t xml:space="preserve">được </w:t>
      </w:r>
      <w:r w:rsidR="00F73824" w:rsidRPr="000A6A3D">
        <w:t>hai loại phản ứng chính là phản ứng có sự thay đổi số oxi hóa và phản ứng không có sự thay đổi số oxi hóa.</w:t>
      </w:r>
    </w:p>
    <w:p w14:paraId="6242D1B7" w14:textId="0BF5CA47" w:rsidR="00E7367E" w:rsidRPr="000A6A3D" w:rsidRDefault="00E7367E" w:rsidP="000A6A3D">
      <w:r w:rsidRPr="000A6A3D">
        <w:rPr>
          <w:b/>
          <w:bCs/>
        </w:rPr>
        <w:t xml:space="preserve">2. </w:t>
      </w:r>
      <w:r w:rsidR="004D3139" w:rsidRPr="000A6A3D">
        <w:rPr>
          <w:b/>
          <w:bCs/>
        </w:rPr>
        <w:t>Kỹ năng</w:t>
      </w:r>
      <w:r w:rsidRPr="000A6A3D">
        <w:rPr>
          <w:b/>
          <w:bCs/>
        </w:rPr>
        <w:t xml:space="preserve">: </w:t>
      </w:r>
    </w:p>
    <w:p w14:paraId="2C1415E2" w14:textId="77777777" w:rsidR="003F3067" w:rsidRPr="000A6A3D" w:rsidRDefault="00E7367E" w:rsidP="000A6A3D">
      <w:pPr>
        <w:rPr>
          <w:color w:val="000000"/>
        </w:rPr>
      </w:pPr>
      <w:r w:rsidRPr="000A6A3D">
        <w:rPr>
          <w:color w:val="000000"/>
        </w:rPr>
        <w:t xml:space="preserve">Sinh viên </w:t>
      </w:r>
      <w:r w:rsidR="003F3067" w:rsidRPr="000A6A3D">
        <w:rPr>
          <w:color w:val="000000"/>
        </w:rPr>
        <w:t>cân bằng được nhanh chóng các phương trình hóa học của các phản ứng oxi hóa-khử.</w:t>
      </w:r>
    </w:p>
    <w:p w14:paraId="5D407E31" w14:textId="30118B27" w:rsidR="00E7367E" w:rsidRPr="000A6A3D" w:rsidRDefault="00E7367E" w:rsidP="000A6A3D">
      <w:pPr>
        <w:rPr>
          <w:lang w:val="vi-VN"/>
        </w:rPr>
      </w:pPr>
      <w:r w:rsidRPr="000A6A3D">
        <w:rPr>
          <w:b/>
          <w:bCs/>
        </w:rPr>
        <w:t>3. Thái độ:</w:t>
      </w:r>
    </w:p>
    <w:p w14:paraId="0E3608A7" w14:textId="69F8547C" w:rsidR="00E7367E" w:rsidRPr="000A6A3D" w:rsidRDefault="00E7367E"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E7367E"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E7367E" w:rsidRPr="000A6A3D" w:rsidRDefault="00E7367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E7367E" w:rsidRPr="000A6A3D" w:rsidRDefault="00E7367E" w:rsidP="000A6A3D">
            <w:pPr>
              <w:rPr>
                <w:b/>
                <w:bCs/>
                <w:u w:val="single"/>
                <w:lang w:val="de-DE"/>
              </w:rPr>
            </w:pPr>
            <w:r w:rsidRPr="000A6A3D">
              <w:rPr>
                <w:b/>
                <w:bCs/>
                <w:u w:val="single"/>
                <w:lang w:val="de-DE"/>
              </w:rPr>
              <w:t>Dẫn nhập</w:t>
            </w:r>
          </w:p>
          <w:p w14:paraId="529DB7F5" w14:textId="77777777" w:rsidR="00E7367E" w:rsidRPr="000A6A3D" w:rsidRDefault="00E7367E" w:rsidP="000A6A3D">
            <w:pPr>
              <w:rPr>
                <w:lang w:val="de-DE"/>
              </w:rPr>
            </w:pPr>
          </w:p>
          <w:p w14:paraId="07A71BBB" w14:textId="4553D13C" w:rsidR="00E7367E" w:rsidRPr="000A6A3D" w:rsidRDefault="00E7367E" w:rsidP="000A6A3D">
            <w:pPr>
              <w:jc w:val="both"/>
              <w:rPr>
                <w:iCs/>
                <w:lang w:val="de-DE"/>
              </w:rPr>
            </w:pPr>
            <w:r w:rsidRPr="000A6A3D">
              <w:rPr>
                <w:iCs/>
                <w:lang w:val="de-DE"/>
              </w:rPr>
              <w:t xml:space="preserve">- Nhắc lại </w:t>
            </w:r>
            <w:r w:rsidR="0045453F" w:rsidRPr="000A6A3D">
              <w:rPr>
                <w:iCs/>
                <w:lang w:val="de-DE"/>
              </w:rPr>
              <w:t>cách</w:t>
            </w:r>
            <w:r w:rsidRPr="000A6A3D">
              <w:rPr>
                <w:iCs/>
                <w:lang w:val="de-DE"/>
              </w:rPr>
              <w:t xml:space="preserve"> tính số oxi hóa</w:t>
            </w:r>
            <w:r w:rsidR="0045453F" w:rsidRPr="000A6A3D">
              <w:rPr>
                <w:iCs/>
                <w:lang w:val="de-DE"/>
              </w:rPr>
              <w:t xml:space="preserve"> và các bước </w:t>
            </w:r>
            <w:r w:rsidR="0045453F" w:rsidRPr="000A6A3D">
              <w:rPr>
                <w:lang w:val="nb-NO"/>
              </w:rPr>
              <w:t>lập phương trình hóa học của phản ứng oxi hóa – khử.</w:t>
            </w:r>
            <w:r w:rsidRPr="000A6A3D">
              <w:rPr>
                <w:iCs/>
                <w:lang w:val="de-DE"/>
              </w:rPr>
              <w:t xml:space="preserve"> </w:t>
            </w:r>
          </w:p>
          <w:p w14:paraId="30DF93BA" w14:textId="77777777" w:rsidR="00E7367E" w:rsidRPr="000A6A3D" w:rsidRDefault="00E7367E"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C33024B" w14:textId="77777777" w:rsidR="00E7367E" w:rsidRPr="000A6A3D" w:rsidRDefault="00E7367E" w:rsidP="000A6A3D">
            <w:pPr>
              <w:rPr>
                <w:lang w:val="de-DE"/>
              </w:rPr>
            </w:pPr>
          </w:p>
          <w:p w14:paraId="1BEBA1CF" w14:textId="77777777" w:rsidR="00E7367E" w:rsidRPr="000A6A3D" w:rsidRDefault="00E7367E" w:rsidP="000A6A3D">
            <w:pPr>
              <w:rPr>
                <w:lang w:val="de-DE"/>
              </w:rPr>
            </w:pPr>
            <w:r w:rsidRPr="000A6A3D">
              <w:rPr>
                <w:lang w:val="de-DE"/>
              </w:rPr>
              <w:t>- Đặt câu hỏi kiểm tra bài cũ.</w:t>
            </w:r>
          </w:p>
          <w:p w14:paraId="39AB3C45" w14:textId="77777777" w:rsidR="00E7367E" w:rsidRPr="000A6A3D" w:rsidRDefault="00E7367E" w:rsidP="000A6A3D">
            <w:pPr>
              <w:rPr>
                <w:lang w:val="de-DE"/>
              </w:rPr>
            </w:pPr>
            <w:r w:rsidRPr="000A6A3D">
              <w:rPr>
                <w:lang w:val="de-DE"/>
              </w:rPr>
              <w:t>- Nhận xét câu trả lời của học sinh.</w:t>
            </w:r>
          </w:p>
          <w:p w14:paraId="7933F423" w14:textId="77777777" w:rsidR="00E7367E" w:rsidRPr="000A6A3D" w:rsidRDefault="00E7367E"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E7367E" w:rsidRPr="000A6A3D" w:rsidRDefault="00E7367E" w:rsidP="000A6A3D">
            <w:pPr>
              <w:rPr>
                <w:lang w:val="de-DE"/>
              </w:rPr>
            </w:pPr>
          </w:p>
          <w:p w14:paraId="344701E6" w14:textId="77777777" w:rsidR="00E7367E" w:rsidRPr="000A6A3D" w:rsidRDefault="00E7367E"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320A448" w14:textId="77777777" w:rsidR="00E7367E" w:rsidRPr="000A6A3D" w:rsidRDefault="00E7367E" w:rsidP="000A6A3D">
            <w:pPr>
              <w:rPr>
                <w:lang w:val="nb-NO"/>
              </w:rPr>
            </w:pPr>
          </w:p>
          <w:p w14:paraId="364B1BD3" w14:textId="77777777" w:rsidR="00E7367E" w:rsidRPr="000A6A3D" w:rsidRDefault="00E7367E" w:rsidP="000A6A3D">
            <w:pPr>
              <w:rPr>
                <w:lang w:val="de-DE"/>
              </w:rPr>
            </w:pPr>
          </w:p>
          <w:p w14:paraId="7A7733EF" w14:textId="77777777" w:rsidR="00E7367E" w:rsidRPr="000A6A3D" w:rsidRDefault="00E7367E"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E7367E" w:rsidRPr="000A6A3D" w:rsidRDefault="00E7367E" w:rsidP="000A6A3D">
            <w:pPr>
              <w:rPr>
                <w:lang w:val="de-DE"/>
              </w:rPr>
            </w:pPr>
          </w:p>
          <w:p w14:paraId="6C7BBF6A" w14:textId="77777777" w:rsidR="00E7367E" w:rsidRPr="000A6A3D" w:rsidRDefault="00E7367E" w:rsidP="000A6A3D">
            <w:pPr>
              <w:jc w:val="center"/>
              <w:rPr>
                <w:lang w:val="pt-BR"/>
              </w:rPr>
            </w:pPr>
            <w:r w:rsidRPr="000A6A3D">
              <w:rPr>
                <w:lang w:val="pt-BR"/>
              </w:rPr>
              <w:t>5</w:t>
            </w:r>
          </w:p>
          <w:p w14:paraId="626B2C02" w14:textId="77777777" w:rsidR="00E7367E" w:rsidRPr="000A6A3D" w:rsidRDefault="00E7367E" w:rsidP="000A6A3D">
            <w:pPr>
              <w:jc w:val="center"/>
              <w:rPr>
                <w:lang w:val="de-DE"/>
              </w:rPr>
            </w:pPr>
            <w:r w:rsidRPr="000A6A3D">
              <w:rPr>
                <w:lang w:val="pt-BR"/>
              </w:rPr>
              <w:t>phút</w:t>
            </w:r>
            <w:r w:rsidRPr="000A6A3D">
              <w:rPr>
                <w:lang w:val="de-DE"/>
              </w:rPr>
              <w:t xml:space="preserve"> </w:t>
            </w:r>
          </w:p>
        </w:tc>
      </w:tr>
      <w:tr w:rsidR="00E7367E"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E7367E" w:rsidRPr="000A6A3D" w:rsidRDefault="00E7367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E7367E" w:rsidRPr="000A6A3D" w:rsidRDefault="00E7367E" w:rsidP="000A6A3D">
            <w:pPr>
              <w:rPr>
                <w:b/>
                <w:bCs/>
                <w:u w:val="single"/>
                <w:lang w:val="nb-NO"/>
              </w:rPr>
            </w:pPr>
            <w:r w:rsidRPr="000A6A3D">
              <w:rPr>
                <w:b/>
                <w:bCs/>
                <w:u w:val="single"/>
                <w:lang w:val="nb-NO"/>
              </w:rPr>
              <w:t>Giảng bài mới</w:t>
            </w:r>
          </w:p>
          <w:p w14:paraId="5D1B4191" w14:textId="294BF080" w:rsidR="00D10F64" w:rsidRPr="000A6A3D" w:rsidRDefault="00D10F64" w:rsidP="000A6A3D">
            <w:pPr>
              <w:tabs>
                <w:tab w:val="left" w:leader="dot" w:pos="9498"/>
              </w:tabs>
              <w:rPr>
                <w:b/>
                <w:bCs/>
                <w:lang w:val="vi-VN"/>
              </w:rPr>
            </w:pPr>
            <w:r w:rsidRPr="000A6A3D">
              <w:rPr>
                <w:b/>
                <w:bCs/>
              </w:rPr>
              <w:t>1</w:t>
            </w:r>
            <w:r w:rsidRPr="000A6A3D">
              <w:rPr>
                <w:b/>
                <w:bCs/>
                <w:lang w:val="vi-VN"/>
              </w:rPr>
              <w:t>. Phản ứng có sự thay đổi số oxi hóa và phản ứng không có sự thay đổi số oxi hóa</w:t>
            </w:r>
          </w:p>
          <w:p w14:paraId="79AF4298" w14:textId="43C7B2C3" w:rsidR="00D10F64" w:rsidRPr="000A6A3D" w:rsidRDefault="00D10F64" w:rsidP="000A6A3D">
            <w:pPr>
              <w:tabs>
                <w:tab w:val="left" w:leader="dot" w:pos="9498"/>
              </w:tabs>
              <w:rPr>
                <w:b/>
              </w:rPr>
            </w:pPr>
            <w:r w:rsidRPr="000A6A3D">
              <w:rPr>
                <w:b/>
              </w:rPr>
              <w:t>1.</w:t>
            </w:r>
            <w:r w:rsidRPr="000A6A3D">
              <w:rPr>
                <w:b/>
                <w:lang w:val="vi-VN"/>
              </w:rPr>
              <w:t>1. Phản ứng hóa hợp</w:t>
            </w:r>
          </w:p>
          <w:p w14:paraId="539AC923" w14:textId="2CF40FCB" w:rsidR="00D10F64" w:rsidRPr="000A6A3D" w:rsidRDefault="00D10F64" w:rsidP="00E67E9A">
            <w:pPr>
              <w:tabs>
                <w:tab w:val="left" w:leader="dot" w:pos="9498"/>
              </w:tabs>
              <w:jc w:val="center"/>
            </w:pPr>
            <w:r w:rsidRPr="000A6A3D">
              <w:rPr>
                <w:position w:val="-12"/>
              </w:rPr>
              <w:object w:dxaOrig="1939" w:dyaOrig="499" w14:anchorId="058B1020">
                <v:shape id="_x0000_i1098" type="#_x0000_t75" style="width:97.2pt;height:25.2pt" o:ole="">
                  <v:imagedata r:id="rId29" o:title=""/>
                </v:shape>
                <o:OLEObject Type="Embed" ProgID="Equation.DSMT4" ShapeID="_x0000_i1098" DrawAspect="Content" ObjectID="_1596435973" r:id="rId30"/>
              </w:object>
            </w:r>
          </w:p>
          <w:p w14:paraId="742330BC" w14:textId="77777777" w:rsidR="00D10F64" w:rsidRPr="000A6A3D" w:rsidRDefault="00D10F64" w:rsidP="00E67E9A">
            <w:pPr>
              <w:pStyle w:val="NormalWeb"/>
              <w:spacing w:before="0" w:beforeAutospacing="0" w:after="0" w:afterAutospacing="0"/>
              <w:jc w:val="center"/>
              <w:rPr>
                <w:vertAlign w:val="subscript"/>
              </w:rPr>
            </w:pPr>
            <w:r w:rsidRPr="000A6A3D">
              <w:t>Số oxi hóa của hiđro tăng từ 0 đến +1;</w:t>
            </w:r>
            <w:r w:rsidRPr="000A6A3D">
              <w:br/>
              <w:t>Số oxi hóa của oxi giảm từ 0 xuống -2.</w:t>
            </w:r>
            <w:r w:rsidRPr="000A6A3D">
              <w:br/>
            </w:r>
            <w:r w:rsidRPr="000A6A3D">
              <w:rPr>
                <w:position w:val="-12"/>
              </w:rPr>
              <w:object w:dxaOrig="2299" w:dyaOrig="639" w14:anchorId="42F65B17">
                <v:shape id="_x0000_i1099" type="#_x0000_t75" style="width:114.9pt;height:31.85pt" o:ole="">
                  <v:imagedata r:id="rId31" o:title=""/>
                </v:shape>
                <o:OLEObject Type="Embed" ProgID="Equation.DSMT4" ShapeID="_x0000_i1099" DrawAspect="Content" ObjectID="_1596435974" r:id="rId32"/>
              </w:object>
            </w:r>
          </w:p>
          <w:p w14:paraId="05118127" w14:textId="77777777" w:rsidR="00D10F64" w:rsidRPr="000A6A3D" w:rsidRDefault="00D10F64" w:rsidP="000A6A3D">
            <w:pPr>
              <w:pStyle w:val="NormalWeb"/>
              <w:spacing w:before="0" w:beforeAutospacing="0" w:after="0" w:afterAutospacing="0"/>
              <w:rPr>
                <w:b/>
                <w:bCs/>
              </w:rPr>
            </w:pPr>
            <w:r w:rsidRPr="000A6A3D">
              <w:t>Số oxi hóa của nguyên tố không thay đổi.</w:t>
            </w:r>
          </w:p>
          <w:p w14:paraId="0B947B87" w14:textId="00AA14B6" w:rsidR="00D10F64" w:rsidRPr="000A6A3D" w:rsidRDefault="00D10F64" w:rsidP="000A6A3D">
            <w:pPr>
              <w:pStyle w:val="NormalWeb"/>
              <w:spacing w:before="0" w:beforeAutospacing="0" w:after="0" w:afterAutospacing="0"/>
              <w:rPr>
                <w:rStyle w:val="Strong"/>
                <w:b w:val="0"/>
              </w:rPr>
            </w:pPr>
            <w:r w:rsidRPr="000A6A3D">
              <w:rPr>
                <w:rStyle w:val="Strong"/>
                <w:b w:val="0"/>
              </w:rPr>
              <w:t>Trong phản ứng hóa hợp, số oxi hóa của các nguyên tố có thể thay đổi</w:t>
            </w:r>
            <w:r w:rsidR="00E30849">
              <w:rPr>
                <w:rStyle w:val="Strong"/>
                <w:b w:val="0"/>
              </w:rPr>
              <w:t>.</w:t>
            </w:r>
          </w:p>
          <w:p w14:paraId="289A27B1" w14:textId="77777777" w:rsidR="005A7C2D" w:rsidRDefault="005A7C2D" w:rsidP="000A6A3D">
            <w:pPr>
              <w:tabs>
                <w:tab w:val="left" w:leader="dot" w:pos="9498"/>
              </w:tabs>
              <w:rPr>
                <w:b/>
              </w:rPr>
            </w:pPr>
          </w:p>
          <w:p w14:paraId="5A53B306" w14:textId="285A3B1A" w:rsidR="00D10F64" w:rsidRPr="000A6A3D" w:rsidRDefault="00D10F64" w:rsidP="000A6A3D">
            <w:pPr>
              <w:tabs>
                <w:tab w:val="left" w:leader="dot" w:pos="9498"/>
              </w:tabs>
              <w:rPr>
                <w:b/>
                <w:lang w:val="vi-VN"/>
              </w:rPr>
            </w:pPr>
            <w:r w:rsidRPr="000A6A3D">
              <w:rPr>
                <w:b/>
              </w:rPr>
              <w:t>1.</w:t>
            </w:r>
            <w:r w:rsidRPr="000A6A3D">
              <w:rPr>
                <w:b/>
                <w:lang w:val="vi-VN"/>
              </w:rPr>
              <w:t>2. Phản ứng phân hủy</w:t>
            </w:r>
          </w:p>
          <w:p w14:paraId="5807C3DF" w14:textId="77777777" w:rsidR="00D10F64" w:rsidRPr="000A6A3D" w:rsidRDefault="00D10F64" w:rsidP="000A6A3D">
            <w:pPr>
              <w:tabs>
                <w:tab w:val="left" w:leader="dot" w:pos="9498"/>
              </w:tabs>
              <w:rPr>
                <w:lang w:val="vi-VN"/>
              </w:rPr>
            </w:pPr>
            <w:r w:rsidRPr="000A6A3D">
              <w:rPr>
                <w:lang w:val="vi-VN"/>
              </w:rPr>
              <w:t xml:space="preserve">          </w:t>
            </w:r>
            <w:r w:rsidRPr="000A6A3D">
              <w:rPr>
                <w:position w:val="-6"/>
                <w:lang w:val="vi-VN"/>
              </w:rPr>
              <w:object w:dxaOrig="2700" w:dyaOrig="440" w14:anchorId="0011556E">
                <v:shape id="_x0000_i1100" type="#_x0000_t75" style="width:134.95pt;height:22.05pt" o:ole="">
                  <v:imagedata r:id="rId33" o:title=""/>
                </v:shape>
                <o:OLEObject Type="Embed" ProgID="Equation.DSMT4" ShapeID="_x0000_i1100" DrawAspect="Content" ObjectID="_1596435975" r:id="rId34"/>
              </w:object>
            </w:r>
          </w:p>
          <w:p w14:paraId="68CD8D02" w14:textId="77777777" w:rsidR="007C3C70" w:rsidRPr="000A6A3D" w:rsidRDefault="00D10F64" w:rsidP="000A6A3D">
            <w:pPr>
              <w:tabs>
                <w:tab w:val="left" w:leader="dot" w:pos="9498"/>
              </w:tabs>
              <w:rPr>
                <w:vertAlign w:val="subscript"/>
                <w:lang w:val="vi-VN"/>
              </w:rPr>
            </w:pPr>
            <w:r w:rsidRPr="000A6A3D">
              <w:rPr>
                <w:lang w:val="vi-VN"/>
              </w:rPr>
              <w:t xml:space="preserve">  Số oxi hóa của oxi tăng từ -2 đến 0;</w:t>
            </w:r>
            <w:r w:rsidRPr="000A6A3D">
              <w:rPr>
                <w:lang w:val="vi-VN"/>
              </w:rPr>
              <w:br/>
              <w:t xml:space="preserve"> Số oxi hóa của clo giảm từ +5 xuống -1.</w:t>
            </w:r>
            <w:r w:rsidRPr="000A6A3D">
              <w:rPr>
                <w:lang w:val="vi-VN"/>
              </w:rPr>
              <w:br/>
            </w:r>
            <w:r w:rsidRPr="000A6A3D">
              <w:rPr>
                <w:vertAlign w:val="subscript"/>
                <w:lang w:val="vi-VN"/>
              </w:rPr>
              <w:t xml:space="preserve">              </w:t>
            </w:r>
            <w:r w:rsidRPr="000A6A3D">
              <w:rPr>
                <w:position w:val="-12"/>
                <w:vertAlign w:val="subscript"/>
              </w:rPr>
              <w:object w:dxaOrig="2500" w:dyaOrig="499" w14:anchorId="340708CC">
                <v:shape id="_x0000_i1101" type="#_x0000_t75" style="width:125.1pt;height:25.2pt" o:ole="">
                  <v:imagedata r:id="rId35" o:title=""/>
                </v:shape>
                <o:OLEObject Type="Embed" ProgID="Equation.DSMT4" ShapeID="_x0000_i1101" DrawAspect="Content" ObjectID="_1596435976" r:id="rId36"/>
              </w:object>
            </w:r>
          </w:p>
          <w:p w14:paraId="300C2165" w14:textId="6CFAB3B8" w:rsidR="00D10F64" w:rsidRPr="000A6A3D" w:rsidRDefault="00D10F64" w:rsidP="000A6A3D">
            <w:pPr>
              <w:tabs>
                <w:tab w:val="left" w:leader="dot" w:pos="9498"/>
              </w:tabs>
              <w:rPr>
                <w:vertAlign w:val="subscript"/>
                <w:lang w:val="vi-VN"/>
              </w:rPr>
            </w:pPr>
            <w:r w:rsidRPr="000A6A3D">
              <w:rPr>
                <w:lang w:val="vi-VN"/>
              </w:rPr>
              <w:t xml:space="preserve"> Số oxi hóa của các nguyên tố không thay đổi.</w:t>
            </w:r>
            <w:r w:rsidRPr="000A6A3D">
              <w:rPr>
                <w:lang w:val="vi-VN"/>
              </w:rPr>
              <w:br/>
            </w:r>
            <w:r w:rsidRPr="000A6A3D">
              <w:rPr>
                <w:lang w:val="vi-VN"/>
              </w:rPr>
              <w:lastRenderedPageBreak/>
              <w:t>Trong phản ứng phân huỷ, số oxi hóa của các nguyên tố có thể thay đổi.</w:t>
            </w:r>
          </w:p>
          <w:p w14:paraId="185162D1" w14:textId="77777777" w:rsidR="005A7C2D" w:rsidRDefault="005A7C2D" w:rsidP="000A6A3D">
            <w:pPr>
              <w:tabs>
                <w:tab w:val="left" w:leader="dot" w:pos="9498"/>
              </w:tabs>
              <w:rPr>
                <w:b/>
              </w:rPr>
            </w:pPr>
          </w:p>
          <w:p w14:paraId="5C69DE2E" w14:textId="3CF18393" w:rsidR="00D10F64" w:rsidRPr="000A6A3D" w:rsidRDefault="007C3C70" w:rsidP="000A6A3D">
            <w:pPr>
              <w:tabs>
                <w:tab w:val="left" w:leader="dot" w:pos="9498"/>
              </w:tabs>
              <w:rPr>
                <w:b/>
              </w:rPr>
            </w:pPr>
            <w:r w:rsidRPr="000A6A3D">
              <w:rPr>
                <w:b/>
              </w:rPr>
              <w:t>1.</w:t>
            </w:r>
            <w:r w:rsidR="00D10F64" w:rsidRPr="000A6A3D">
              <w:rPr>
                <w:b/>
                <w:lang w:val="vi-VN"/>
              </w:rPr>
              <w:t>3. Phản ứng thế</w:t>
            </w:r>
          </w:p>
          <w:p w14:paraId="3C55E690" w14:textId="3814659A" w:rsidR="00D10F64" w:rsidRPr="000A6A3D" w:rsidRDefault="00D10F64" w:rsidP="000A6A3D">
            <w:pPr>
              <w:tabs>
                <w:tab w:val="left" w:leader="dot" w:pos="9498"/>
              </w:tabs>
            </w:pPr>
            <w:r w:rsidRPr="000A6A3D">
              <w:rPr>
                <w:vertAlign w:val="subscript"/>
              </w:rPr>
              <w:t xml:space="preserve">             </w:t>
            </w:r>
            <w:r w:rsidRPr="000A6A3D">
              <w:rPr>
                <w:position w:val="-12"/>
                <w:vertAlign w:val="subscript"/>
              </w:rPr>
              <w:object w:dxaOrig="3739" w:dyaOrig="499" w14:anchorId="0CE9378E">
                <v:shape id="_x0000_i1102" type="#_x0000_t75" style="width:186.9pt;height:25.2pt" o:ole="">
                  <v:imagedata r:id="rId37" o:title=""/>
                </v:shape>
                <o:OLEObject Type="Embed" ProgID="Equation.DSMT4" ShapeID="_x0000_i1102" DrawAspect="Content" ObjectID="_1596435977" r:id="rId38"/>
              </w:object>
            </w:r>
            <w:r w:rsidRPr="000A6A3D">
              <w:t xml:space="preserve"> Số oxi hóa của đồng tăng từ 0 đến +2;</w:t>
            </w:r>
            <w:r w:rsidRPr="000A6A3D">
              <w:br/>
              <w:t>Số oxi hóa của bạc giảm từ +1 xuống 0.</w:t>
            </w:r>
          </w:p>
          <w:p w14:paraId="246B7E3A" w14:textId="09B39691" w:rsidR="00E7367E" w:rsidRPr="000A6A3D" w:rsidRDefault="00D10F64" w:rsidP="000A6A3D">
            <w:pPr>
              <w:tabs>
                <w:tab w:val="left" w:leader="dot" w:pos="9498"/>
              </w:tabs>
              <w:rPr>
                <w:b/>
                <w:lang w:val="nb-NO"/>
              </w:rPr>
            </w:pPr>
            <w:r w:rsidRPr="000A6A3D">
              <w:rPr>
                <w:vertAlign w:val="subscript"/>
              </w:rPr>
              <w:t xml:space="preserve">            </w:t>
            </w:r>
            <w:r w:rsidRPr="000A6A3D">
              <w:rPr>
                <w:position w:val="-6"/>
                <w:vertAlign w:val="subscript"/>
              </w:rPr>
              <w:object w:dxaOrig="2740" w:dyaOrig="440" w14:anchorId="6A050199">
                <v:shape id="_x0000_i1103" type="#_x0000_t75" style="width:136.9pt;height:22.05pt" o:ole="">
                  <v:imagedata r:id="rId39" o:title=""/>
                </v:shape>
                <o:OLEObject Type="Embed" ProgID="Equation.DSMT4" ShapeID="_x0000_i1103" DrawAspect="Content" ObjectID="_1596435978" r:id="rId40"/>
              </w:object>
            </w:r>
            <w:r w:rsidRPr="000A6A3D">
              <w:br/>
              <w:t xml:space="preserve"> Số oxi hóa của kẽm tăng từ 0 lên +2;</w:t>
            </w:r>
            <w:r w:rsidRPr="000A6A3D">
              <w:br/>
              <w:t xml:space="preserve"> Số oxi hóa của hiđro giảm từ +1 xuống 0.</w:t>
            </w:r>
            <w:r w:rsidRPr="000A6A3D">
              <w:br/>
              <w:t>Trong hóa học vô cơ, phản ứng thế bao giờ cũng có sự thay đổi số oxi hóa của các nguyên tố.</w:t>
            </w:r>
            <w:r w:rsidRPr="000A6A3D">
              <w:br/>
            </w:r>
            <w:r w:rsidR="007C3C70" w:rsidRPr="000A6A3D">
              <w:rPr>
                <w:b/>
                <w:bCs/>
              </w:rPr>
              <w:t>2</w:t>
            </w:r>
            <w:r w:rsidRPr="000A6A3D">
              <w:rPr>
                <w:b/>
                <w:bCs/>
                <w:lang w:val="vi-VN"/>
              </w:rPr>
              <w:t>. Kết luận</w:t>
            </w:r>
            <w:r w:rsidR="007C3C70" w:rsidRPr="000A6A3D">
              <w:rPr>
                <w:b/>
                <w:bCs/>
              </w:rPr>
              <w:t xml:space="preserve">: </w:t>
            </w:r>
            <w:r w:rsidRPr="000A6A3D">
              <w:t>Dựa vào sự thay đổi số oxi hóa, có thể chia phản ứng hóa học thành hai loại:</w:t>
            </w:r>
            <w:r w:rsidRPr="000A6A3D">
              <w:br/>
              <w:t>- Phản ứng hóa học có sự thay đổi số oxi hóa là phản ứng oxi hóa - khử.</w:t>
            </w:r>
            <w:r w:rsidRPr="000A6A3D">
              <w:br/>
              <w:t>- Phản ứng hóa học không có sự thay đổi số oxi hóa, không phải là phản ứng oxi hóa - khử.</w:t>
            </w:r>
            <w:r w:rsidR="00E7367E" w:rsidRPr="000A6A3D">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AD63662" w14:textId="77777777" w:rsidR="00E7367E" w:rsidRPr="000A6A3D" w:rsidRDefault="00E7367E" w:rsidP="000A6A3D">
            <w:pPr>
              <w:rPr>
                <w:lang w:val="nb-NO"/>
              </w:rPr>
            </w:pPr>
          </w:p>
          <w:p w14:paraId="16F13A1A" w14:textId="77777777" w:rsidR="00E7367E" w:rsidRPr="000A6A3D" w:rsidRDefault="00E7367E" w:rsidP="000A6A3D">
            <w:pPr>
              <w:rPr>
                <w:lang w:val="de-DE"/>
              </w:rPr>
            </w:pPr>
            <w:r w:rsidRPr="000A6A3D">
              <w:rPr>
                <w:lang w:val="de-DE"/>
              </w:rPr>
              <w:t>Giảng viên trình bày, giải thích nội dung bằng lời và cho thí dụ hình ảnh minh họa.</w:t>
            </w:r>
          </w:p>
          <w:p w14:paraId="3F4EAB85" w14:textId="77777777" w:rsidR="00E7367E" w:rsidRPr="000A6A3D" w:rsidRDefault="00E7367E" w:rsidP="000A6A3D">
            <w:pPr>
              <w:rPr>
                <w:lang w:val="nb-NO"/>
              </w:rPr>
            </w:pPr>
          </w:p>
          <w:p w14:paraId="4816F05F" w14:textId="77777777" w:rsidR="00E7367E" w:rsidRPr="000A6A3D" w:rsidRDefault="00E7367E" w:rsidP="000A6A3D">
            <w:pPr>
              <w:rPr>
                <w:lang w:val="nb-NO"/>
              </w:rPr>
            </w:pPr>
            <w:r w:rsidRPr="000A6A3D">
              <w:rPr>
                <w:lang w:val="nb-NO"/>
              </w:rPr>
              <w:t>GV nêu câu hỏi.</w:t>
            </w:r>
          </w:p>
          <w:p w14:paraId="33104B4C" w14:textId="77777777" w:rsidR="00E7367E" w:rsidRPr="000A6A3D" w:rsidRDefault="00E7367E" w:rsidP="000A6A3D">
            <w:pPr>
              <w:rPr>
                <w:lang w:val="nb-NO"/>
              </w:rPr>
            </w:pPr>
          </w:p>
          <w:p w14:paraId="132573D6" w14:textId="77777777" w:rsidR="00E7367E" w:rsidRPr="000A6A3D" w:rsidRDefault="00E7367E" w:rsidP="000A6A3D">
            <w:pPr>
              <w:rPr>
                <w:lang w:val="nb-NO"/>
              </w:rPr>
            </w:pPr>
          </w:p>
          <w:p w14:paraId="1ED98853" w14:textId="77777777" w:rsidR="00E7367E" w:rsidRPr="000A6A3D" w:rsidRDefault="00E7367E" w:rsidP="000A6A3D">
            <w:pPr>
              <w:rPr>
                <w:lang w:val="nb-NO"/>
              </w:rPr>
            </w:pPr>
          </w:p>
          <w:p w14:paraId="1A4F98BE" w14:textId="77777777" w:rsidR="00E7367E" w:rsidRPr="000A6A3D" w:rsidRDefault="00E7367E" w:rsidP="000A6A3D">
            <w:pPr>
              <w:rPr>
                <w:lang w:val="nb-NO"/>
              </w:rPr>
            </w:pPr>
          </w:p>
          <w:p w14:paraId="7AA37A86" w14:textId="77777777" w:rsidR="00E7367E" w:rsidRPr="000A6A3D" w:rsidRDefault="00E7367E" w:rsidP="000A6A3D">
            <w:pPr>
              <w:rPr>
                <w:lang w:val="nb-NO"/>
              </w:rPr>
            </w:pPr>
          </w:p>
          <w:p w14:paraId="6CA06E26" w14:textId="77777777" w:rsidR="00E7367E" w:rsidRPr="000A6A3D" w:rsidRDefault="00E7367E" w:rsidP="000A6A3D">
            <w:pPr>
              <w:rPr>
                <w:lang w:val="nb-NO"/>
              </w:rPr>
            </w:pPr>
          </w:p>
          <w:p w14:paraId="61AE913A" w14:textId="77777777" w:rsidR="00E7367E" w:rsidRPr="000A6A3D" w:rsidRDefault="00E7367E" w:rsidP="000A6A3D">
            <w:pPr>
              <w:rPr>
                <w:lang w:val="nb-NO"/>
              </w:rPr>
            </w:pPr>
          </w:p>
          <w:p w14:paraId="01064DCB" w14:textId="5AD5A02E" w:rsidR="00E7367E" w:rsidRDefault="00E7367E" w:rsidP="000A6A3D">
            <w:pPr>
              <w:rPr>
                <w:lang w:val="nb-NO"/>
              </w:rPr>
            </w:pPr>
          </w:p>
          <w:p w14:paraId="506EEEA9" w14:textId="4AC69D17" w:rsidR="001C66EA" w:rsidRDefault="001C66EA" w:rsidP="000A6A3D">
            <w:pPr>
              <w:rPr>
                <w:lang w:val="nb-NO"/>
              </w:rPr>
            </w:pPr>
          </w:p>
          <w:p w14:paraId="40855113" w14:textId="558417F3" w:rsidR="001C66EA" w:rsidRDefault="001C66EA" w:rsidP="000A6A3D">
            <w:pPr>
              <w:rPr>
                <w:lang w:val="nb-NO"/>
              </w:rPr>
            </w:pPr>
          </w:p>
          <w:p w14:paraId="47979B25" w14:textId="1E27BA6D" w:rsidR="001C66EA" w:rsidRDefault="001C66EA" w:rsidP="000A6A3D">
            <w:pPr>
              <w:rPr>
                <w:lang w:val="nb-NO"/>
              </w:rPr>
            </w:pPr>
          </w:p>
          <w:p w14:paraId="7527B538" w14:textId="0F602C71" w:rsidR="001C66EA" w:rsidRDefault="001C66EA" w:rsidP="000A6A3D">
            <w:pPr>
              <w:rPr>
                <w:lang w:val="nb-NO"/>
              </w:rPr>
            </w:pPr>
          </w:p>
          <w:p w14:paraId="7795B1B5" w14:textId="44CF519C" w:rsidR="001C66EA" w:rsidRDefault="001C66EA" w:rsidP="000A6A3D">
            <w:pPr>
              <w:rPr>
                <w:lang w:val="nb-NO"/>
              </w:rPr>
            </w:pPr>
          </w:p>
          <w:p w14:paraId="607A9407" w14:textId="77777777" w:rsidR="001C66EA" w:rsidRPr="000A6A3D" w:rsidRDefault="001C66EA" w:rsidP="000A6A3D">
            <w:pPr>
              <w:rPr>
                <w:lang w:val="nb-NO"/>
              </w:rPr>
            </w:pPr>
          </w:p>
          <w:p w14:paraId="69E3118D" w14:textId="05489930" w:rsidR="00E7367E" w:rsidRDefault="00E7367E" w:rsidP="000A6A3D">
            <w:pPr>
              <w:rPr>
                <w:lang w:val="nb-NO"/>
              </w:rPr>
            </w:pPr>
          </w:p>
          <w:p w14:paraId="4D296ED3" w14:textId="498D6AD2" w:rsidR="005A7C2D" w:rsidRDefault="005A7C2D" w:rsidP="000A6A3D">
            <w:pPr>
              <w:rPr>
                <w:lang w:val="nb-NO"/>
              </w:rPr>
            </w:pPr>
          </w:p>
          <w:p w14:paraId="5147CFC8" w14:textId="77777777" w:rsidR="005A7C2D" w:rsidRPr="000A6A3D" w:rsidRDefault="005A7C2D" w:rsidP="000A6A3D">
            <w:pPr>
              <w:rPr>
                <w:lang w:val="nb-NO"/>
              </w:rPr>
            </w:pPr>
          </w:p>
          <w:p w14:paraId="47253FE4" w14:textId="77777777" w:rsidR="00E7367E" w:rsidRPr="000A6A3D" w:rsidRDefault="00E7367E" w:rsidP="000A6A3D">
            <w:pPr>
              <w:rPr>
                <w:lang w:val="de-DE"/>
              </w:rPr>
            </w:pPr>
            <w:r w:rsidRPr="000A6A3D">
              <w:rPr>
                <w:lang w:val="de-DE"/>
              </w:rPr>
              <w:t>Giảng viên trình bày, giải thích nội dung bằng lời và cho thí dụ minh họa.</w:t>
            </w:r>
          </w:p>
          <w:p w14:paraId="7B10E1D2" w14:textId="77777777" w:rsidR="00E7367E" w:rsidRPr="000A6A3D" w:rsidRDefault="00E7367E" w:rsidP="000A6A3D">
            <w:pPr>
              <w:rPr>
                <w:lang w:val="nb-NO"/>
              </w:rPr>
            </w:pPr>
          </w:p>
          <w:p w14:paraId="51B426E1" w14:textId="77777777" w:rsidR="00E7367E" w:rsidRPr="000A6A3D" w:rsidRDefault="00E7367E" w:rsidP="000A6A3D">
            <w:pPr>
              <w:rPr>
                <w:lang w:val="nb-NO"/>
              </w:rPr>
            </w:pPr>
            <w:r w:rsidRPr="000A6A3D">
              <w:rPr>
                <w:lang w:val="nb-NO"/>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7446DAB" w14:textId="77777777" w:rsidR="00E7367E" w:rsidRPr="000A6A3D" w:rsidRDefault="00E7367E" w:rsidP="000A6A3D">
            <w:pPr>
              <w:rPr>
                <w:lang w:val="nb-NO"/>
              </w:rPr>
            </w:pPr>
          </w:p>
          <w:p w14:paraId="672FEA1F" w14:textId="77777777" w:rsidR="00E7367E" w:rsidRPr="000A6A3D" w:rsidRDefault="00E7367E" w:rsidP="000A6A3D">
            <w:pPr>
              <w:rPr>
                <w:lang w:val="nb-NO"/>
              </w:rPr>
            </w:pPr>
            <w:r w:rsidRPr="000A6A3D">
              <w:rPr>
                <w:lang w:val="nb-NO"/>
              </w:rPr>
              <w:t>HS theo dõi, ghi bài.</w:t>
            </w:r>
          </w:p>
          <w:p w14:paraId="34359F86" w14:textId="77777777" w:rsidR="00E7367E" w:rsidRPr="000A6A3D" w:rsidRDefault="00E7367E" w:rsidP="000A6A3D">
            <w:pPr>
              <w:rPr>
                <w:lang w:val="nb-NO"/>
              </w:rPr>
            </w:pPr>
          </w:p>
          <w:p w14:paraId="08359F9D" w14:textId="77777777" w:rsidR="00E7367E" w:rsidRPr="000A6A3D" w:rsidRDefault="00E7367E" w:rsidP="000A6A3D">
            <w:pPr>
              <w:rPr>
                <w:lang w:val="nb-NO"/>
              </w:rPr>
            </w:pPr>
          </w:p>
          <w:p w14:paraId="0C390BE7" w14:textId="77777777" w:rsidR="00E7367E" w:rsidRPr="000A6A3D" w:rsidRDefault="00E7367E" w:rsidP="000A6A3D">
            <w:pPr>
              <w:rPr>
                <w:lang w:val="nb-NO"/>
              </w:rPr>
            </w:pPr>
          </w:p>
          <w:p w14:paraId="038A436F" w14:textId="77777777" w:rsidR="00E7367E" w:rsidRPr="000A6A3D" w:rsidRDefault="00E7367E" w:rsidP="000A6A3D">
            <w:pPr>
              <w:rPr>
                <w:lang w:val="nb-NO"/>
              </w:rPr>
            </w:pPr>
            <w:r w:rsidRPr="000A6A3D">
              <w:rPr>
                <w:lang w:val="nb-NO"/>
              </w:rPr>
              <w:t>HS t</w:t>
            </w:r>
            <w:r w:rsidRPr="000A6A3D">
              <w:rPr>
                <w:lang w:val="de-DE"/>
              </w:rPr>
              <w:t>rả lời các câu hỏi.</w:t>
            </w:r>
          </w:p>
          <w:p w14:paraId="6A49BABC" w14:textId="77777777" w:rsidR="00E7367E" w:rsidRPr="000A6A3D" w:rsidRDefault="00E7367E" w:rsidP="000A6A3D">
            <w:pPr>
              <w:rPr>
                <w:lang w:val="nb-NO"/>
              </w:rPr>
            </w:pPr>
          </w:p>
          <w:p w14:paraId="298DAE17" w14:textId="77777777" w:rsidR="00E7367E" w:rsidRPr="000A6A3D" w:rsidRDefault="00E7367E" w:rsidP="000A6A3D">
            <w:pPr>
              <w:rPr>
                <w:lang w:val="nb-NO"/>
              </w:rPr>
            </w:pPr>
          </w:p>
          <w:p w14:paraId="3B5C827F" w14:textId="77777777" w:rsidR="00E7367E" w:rsidRPr="000A6A3D" w:rsidRDefault="00E7367E" w:rsidP="000A6A3D">
            <w:pPr>
              <w:rPr>
                <w:lang w:val="nb-NO"/>
              </w:rPr>
            </w:pPr>
          </w:p>
          <w:p w14:paraId="67070951" w14:textId="77777777" w:rsidR="00E7367E" w:rsidRPr="000A6A3D" w:rsidRDefault="00E7367E" w:rsidP="000A6A3D">
            <w:pPr>
              <w:rPr>
                <w:lang w:val="nb-NO"/>
              </w:rPr>
            </w:pPr>
          </w:p>
          <w:p w14:paraId="13FD57B3" w14:textId="77777777" w:rsidR="00E7367E" w:rsidRPr="000A6A3D" w:rsidRDefault="00E7367E" w:rsidP="000A6A3D">
            <w:pPr>
              <w:rPr>
                <w:lang w:val="nb-NO"/>
              </w:rPr>
            </w:pPr>
          </w:p>
          <w:p w14:paraId="791A1762" w14:textId="598DBFE3" w:rsidR="00E7367E" w:rsidRDefault="00E7367E" w:rsidP="000A6A3D">
            <w:pPr>
              <w:rPr>
                <w:lang w:val="nb-NO"/>
              </w:rPr>
            </w:pPr>
          </w:p>
          <w:p w14:paraId="2E073E29" w14:textId="66E86470" w:rsidR="001C66EA" w:rsidRDefault="001C66EA" w:rsidP="000A6A3D">
            <w:pPr>
              <w:rPr>
                <w:lang w:val="nb-NO"/>
              </w:rPr>
            </w:pPr>
          </w:p>
          <w:p w14:paraId="7C6209B4" w14:textId="581B499B" w:rsidR="001C66EA" w:rsidRDefault="001C66EA" w:rsidP="000A6A3D">
            <w:pPr>
              <w:rPr>
                <w:lang w:val="nb-NO"/>
              </w:rPr>
            </w:pPr>
          </w:p>
          <w:p w14:paraId="29E3AC08" w14:textId="1E4B77E4" w:rsidR="001C66EA" w:rsidRDefault="001C66EA" w:rsidP="000A6A3D">
            <w:pPr>
              <w:rPr>
                <w:lang w:val="nb-NO"/>
              </w:rPr>
            </w:pPr>
          </w:p>
          <w:p w14:paraId="50431628" w14:textId="38B5DC71" w:rsidR="001C66EA" w:rsidRDefault="001C66EA" w:rsidP="000A6A3D">
            <w:pPr>
              <w:rPr>
                <w:lang w:val="nb-NO"/>
              </w:rPr>
            </w:pPr>
          </w:p>
          <w:p w14:paraId="33D6A1B6" w14:textId="4C06819B" w:rsidR="001C66EA" w:rsidRDefault="001C66EA" w:rsidP="000A6A3D">
            <w:pPr>
              <w:rPr>
                <w:lang w:val="nb-NO"/>
              </w:rPr>
            </w:pPr>
          </w:p>
          <w:p w14:paraId="30A703E2" w14:textId="77777777" w:rsidR="001C66EA" w:rsidRPr="000A6A3D" w:rsidRDefault="001C66EA" w:rsidP="000A6A3D">
            <w:pPr>
              <w:rPr>
                <w:lang w:val="nb-NO"/>
              </w:rPr>
            </w:pPr>
          </w:p>
          <w:p w14:paraId="790014FE" w14:textId="77777777" w:rsidR="00E7367E" w:rsidRPr="000A6A3D" w:rsidRDefault="00E7367E" w:rsidP="000A6A3D">
            <w:pPr>
              <w:rPr>
                <w:lang w:val="nb-NO"/>
              </w:rPr>
            </w:pPr>
          </w:p>
          <w:p w14:paraId="133240FF" w14:textId="4AFB0F29" w:rsidR="00E7367E" w:rsidRDefault="00E7367E" w:rsidP="000A6A3D">
            <w:pPr>
              <w:rPr>
                <w:lang w:val="nb-NO"/>
              </w:rPr>
            </w:pPr>
          </w:p>
          <w:p w14:paraId="1C817A21" w14:textId="2E36FC7C" w:rsidR="005A7C2D" w:rsidRDefault="005A7C2D" w:rsidP="000A6A3D">
            <w:pPr>
              <w:rPr>
                <w:lang w:val="nb-NO"/>
              </w:rPr>
            </w:pPr>
          </w:p>
          <w:p w14:paraId="0E80F93E" w14:textId="04E66AFC" w:rsidR="005A7C2D" w:rsidRDefault="005A7C2D" w:rsidP="000A6A3D">
            <w:pPr>
              <w:rPr>
                <w:lang w:val="nb-NO"/>
              </w:rPr>
            </w:pPr>
          </w:p>
          <w:p w14:paraId="16A30683" w14:textId="77777777" w:rsidR="005A7C2D" w:rsidRPr="000A6A3D" w:rsidRDefault="005A7C2D" w:rsidP="000A6A3D">
            <w:pPr>
              <w:rPr>
                <w:lang w:val="nb-NO"/>
              </w:rPr>
            </w:pPr>
          </w:p>
          <w:p w14:paraId="09F43FB2" w14:textId="77777777" w:rsidR="00E7367E" w:rsidRPr="000A6A3D" w:rsidRDefault="00E7367E" w:rsidP="000A6A3D">
            <w:pPr>
              <w:rPr>
                <w:lang w:val="nb-NO"/>
              </w:rPr>
            </w:pPr>
          </w:p>
          <w:p w14:paraId="7A3C46F5" w14:textId="77777777" w:rsidR="00E7367E" w:rsidRPr="000A6A3D" w:rsidRDefault="00E7367E" w:rsidP="000A6A3D">
            <w:pPr>
              <w:rPr>
                <w:lang w:val="nb-NO"/>
              </w:rPr>
            </w:pPr>
            <w:r w:rsidRPr="000A6A3D">
              <w:rPr>
                <w:lang w:val="nb-NO"/>
              </w:rPr>
              <w:t xml:space="preserve">HS theo dõi, ghi bài </w:t>
            </w:r>
          </w:p>
          <w:p w14:paraId="757B2727" w14:textId="77777777" w:rsidR="00E7367E" w:rsidRPr="000A6A3D" w:rsidRDefault="00E7367E" w:rsidP="000A6A3D">
            <w:pPr>
              <w:rPr>
                <w:lang w:val="nb-NO"/>
              </w:rPr>
            </w:pPr>
          </w:p>
          <w:p w14:paraId="1099F0A4" w14:textId="77777777" w:rsidR="00E7367E" w:rsidRPr="000A6A3D" w:rsidRDefault="00E7367E" w:rsidP="000A6A3D">
            <w:pPr>
              <w:rPr>
                <w:lang w:val="nb-NO"/>
              </w:rPr>
            </w:pPr>
          </w:p>
          <w:p w14:paraId="7CB18596" w14:textId="77777777" w:rsidR="00E7367E" w:rsidRPr="000A6A3D" w:rsidRDefault="00E7367E" w:rsidP="000A6A3D">
            <w:pPr>
              <w:rPr>
                <w:lang w:val="nb-NO"/>
              </w:rPr>
            </w:pPr>
          </w:p>
          <w:p w14:paraId="415ECCAB" w14:textId="77777777" w:rsidR="00E7367E" w:rsidRPr="000A6A3D" w:rsidRDefault="00E7367E"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E7367E" w:rsidRPr="000A6A3D" w:rsidRDefault="00E7367E" w:rsidP="000A6A3D">
            <w:pPr>
              <w:rPr>
                <w:lang w:val="nb-NO"/>
              </w:rPr>
            </w:pPr>
          </w:p>
          <w:p w14:paraId="33064636" w14:textId="77777777" w:rsidR="00E7367E" w:rsidRPr="000A6A3D" w:rsidRDefault="00E7367E" w:rsidP="000A6A3D">
            <w:pPr>
              <w:jc w:val="center"/>
              <w:rPr>
                <w:lang w:val="pt-BR"/>
              </w:rPr>
            </w:pPr>
          </w:p>
          <w:p w14:paraId="386DF20D" w14:textId="19A5719D" w:rsidR="00286D7F" w:rsidRPr="000A6A3D" w:rsidRDefault="00286D7F" w:rsidP="00286D7F">
            <w:pPr>
              <w:jc w:val="center"/>
              <w:rPr>
                <w:lang w:val="pt-BR"/>
              </w:rPr>
            </w:pPr>
            <w:r>
              <w:rPr>
                <w:lang w:val="pt-BR"/>
              </w:rPr>
              <w:t>30</w:t>
            </w:r>
          </w:p>
          <w:p w14:paraId="6CEBA0D4" w14:textId="77777777" w:rsidR="00286D7F" w:rsidRPr="000A6A3D" w:rsidRDefault="00286D7F" w:rsidP="00286D7F">
            <w:pPr>
              <w:jc w:val="center"/>
              <w:rPr>
                <w:lang w:val="pt-BR"/>
              </w:rPr>
            </w:pPr>
            <w:r w:rsidRPr="000A6A3D">
              <w:rPr>
                <w:lang w:val="pt-BR"/>
              </w:rPr>
              <w:t>phút</w:t>
            </w:r>
          </w:p>
          <w:p w14:paraId="2E6F7A5C" w14:textId="77777777" w:rsidR="00E7367E" w:rsidRPr="000A6A3D" w:rsidRDefault="00E7367E" w:rsidP="000A6A3D">
            <w:pPr>
              <w:jc w:val="center"/>
              <w:rPr>
                <w:lang w:val="pt-BR"/>
              </w:rPr>
            </w:pPr>
          </w:p>
          <w:p w14:paraId="05B5EF1F" w14:textId="77777777" w:rsidR="00E7367E" w:rsidRPr="000A6A3D" w:rsidRDefault="00E7367E" w:rsidP="000A6A3D">
            <w:pPr>
              <w:jc w:val="center"/>
              <w:rPr>
                <w:lang w:val="pt-BR"/>
              </w:rPr>
            </w:pPr>
          </w:p>
          <w:p w14:paraId="2FA3279E" w14:textId="77777777" w:rsidR="00E7367E" w:rsidRPr="000A6A3D" w:rsidRDefault="00E7367E" w:rsidP="000A6A3D">
            <w:pPr>
              <w:jc w:val="center"/>
              <w:rPr>
                <w:lang w:val="pt-BR"/>
              </w:rPr>
            </w:pPr>
          </w:p>
          <w:p w14:paraId="2133AA72" w14:textId="77777777" w:rsidR="00E7367E" w:rsidRPr="000A6A3D" w:rsidRDefault="00E7367E" w:rsidP="000A6A3D">
            <w:pPr>
              <w:jc w:val="center"/>
              <w:rPr>
                <w:lang w:val="pt-BR"/>
              </w:rPr>
            </w:pPr>
          </w:p>
          <w:p w14:paraId="561EAD48" w14:textId="77777777" w:rsidR="00E7367E" w:rsidRPr="000A6A3D" w:rsidRDefault="00E7367E" w:rsidP="000A6A3D">
            <w:pPr>
              <w:jc w:val="center"/>
              <w:rPr>
                <w:lang w:val="pt-BR"/>
              </w:rPr>
            </w:pPr>
          </w:p>
          <w:p w14:paraId="71EA8323" w14:textId="77777777" w:rsidR="00E7367E" w:rsidRPr="000A6A3D" w:rsidRDefault="00E7367E" w:rsidP="000A6A3D">
            <w:pPr>
              <w:jc w:val="center"/>
              <w:rPr>
                <w:lang w:val="pt-BR"/>
              </w:rPr>
            </w:pPr>
          </w:p>
          <w:p w14:paraId="4CB5C9B4" w14:textId="77777777" w:rsidR="00E7367E" w:rsidRPr="000A6A3D" w:rsidRDefault="00E7367E" w:rsidP="000A6A3D">
            <w:pPr>
              <w:jc w:val="center"/>
              <w:rPr>
                <w:lang w:val="pt-BR"/>
              </w:rPr>
            </w:pPr>
          </w:p>
          <w:p w14:paraId="7507DF1F" w14:textId="02005C01" w:rsidR="00E7367E" w:rsidRDefault="00E7367E" w:rsidP="000A6A3D">
            <w:pPr>
              <w:jc w:val="center"/>
              <w:rPr>
                <w:lang w:val="pt-BR"/>
              </w:rPr>
            </w:pPr>
          </w:p>
          <w:p w14:paraId="62D6314F" w14:textId="4E2E7E37" w:rsidR="00286D7F" w:rsidRDefault="00286D7F" w:rsidP="000A6A3D">
            <w:pPr>
              <w:jc w:val="center"/>
              <w:rPr>
                <w:lang w:val="pt-BR"/>
              </w:rPr>
            </w:pPr>
          </w:p>
          <w:p w14:paraId="68ACDEA4" w14:textId="77777777" w:rsidR="00286D7F" w:rsidRPr="000A6A3D" w:rsidRDefault="00286D7F" w:rsidP="000A6A3D">
            <w:pPr>
              <w:jc w:val="center"/>
              <w:rPr>
                <w:lang w:val="pt-BR"/>
              </w:rPr>
            </w:pPr>
          </w:p>
          <w:p w14:paraId="4A079535" w14:textId="77777777" w:rsidR="00E7367E" w:rsidRPr="000A6A3D" w:rsidRDefault="00E7367E" w:rsidP="000A6A3D">
            <w:pPr>
              <w:jc w:val="center"/>
              <w:rPr>
                <w:lang w:val="pt-BR"/>
              </w:rPr>
            </w:pPr>
          </w:p>
          <w:p w14:paraId="5B080372" w14:textId="77777777" w:rsidR="00286D7F" w:rsidRPr="000A6A3D" w:rsidRDefault="00286D7F" w:rsidP="00286D7F">
            <w:pPr>
              <w:jc w:val="center"/>
              <w:rPr>
                <w:lang w:val="pt-BR"/>
              </w:rPr>
            </w:pPr>
            <w:r>
              <w:rPr>
                <w:lang w:val="pt-BR"/>
              </w:rPr>
              <w:t>30</w:t>
            </w:r>
          </w:p>
          <w:p w14:paraId="5D7913BD" w14:textId="77777777" w:rsidR="00286D7F" w:rsidRPr="000A6A3D" w:rsidRDefault="00286D7F" w:rsidP="00286D7F">
            <w:pPr>
              <w:jc w:val="center"/>
              <w:rPr>
                <w:lang w:val="pt-BR"/>
              </w:rPr>
            </w:pPr>
            <w:r w:rsidRPr="000A6A3D">
              <w:rPr>
                <w:lang w:val="pt-BR"/>
              </w:rPr>
              <w:t>phút</w:t>
            </w:r>
          </w:p>
          <w:p w14:paraId="1FF3F04B" w14:textId="77777777" w:rsidR="00E7367E" w:rsidRPr="000A6A3D" w:rsidRDefault="00E7367E" w:rsidP="000A6A3D">
            <w:pPr>
              <w:jc w:val="center"/>
              <w:rPr>
                <w:lang w:val="pt-BR"/>
              </w:rPr>
            </w:pPr>
          </w:p>
          <w:p w14:paraId="6C561F25" w14:textId="77777777" w:rsidR="00E7367E" w:rsidRPr="000A6A3D" w:rsidRDefault="00E7367E" w:rsidP="000A6A3D">
            <w:pPr>
              <w:jc w:val="center"/>
              <w:rPr>
                <w:lang w:val="pt-BR"/>
              </w:rPr>
            </w:pPr>
          </w:p>
          <w:p w14:paraId="3EF5CD98" w14:textId="77777777" w:rsidR="00E7367E" w:rsidRPr="000A6A3D" w:rsidRDefault="00E7367E" w:rsidP="000A6A3D">
            <w:pPr>
              <w:jc w:val="center"/>
              <w:rPr>
                <w:lang w:val="pt-BR"/>
              </w:rPr>
            </w:pPr>
          </w:p>
          <w:p w14:paraId="76DD237F" w14:textId="77777777" w:rsidR="00E7367E" w:rsidRPr="000A6A3D" w:rsidRDefault="00E7367E" w:rsidP="000A6A3D">
            <w:pPr>
              <w:jc w:val="center"/>
              <w:rPr>
                <w:lang w:val="pt-BR"/>
              </w:rPr>
            </w:pPr>
          </w:p>
          <w:p w14:paraId="1CA7B2D4" w14:textId="77777777" w:rsidR="00E7367E" w:rsidRPr="000A6A3D" w:rsidRDefault="00E7367E" w:rsidP="000A6A3D">
            <w:pPr>
              <w:jc w:val="center"/>
              <w:rPr>
                <w:lang w:val="pt-BR"/>
              </w:rPr>
            </w:pPr>
          </w:p>
          <w:p w14:paraId="688433DF" w14:textId="77777777" w:rsidR="00E7367E" w:rsidRPr="000A6A3D" w:rsidRDefault="00E7367E" w:rsidP="000A6A3D">
            <w:pPr>
              <w:jc w:val="center"/>
              <w:rPr>
                <w:lang w:val="pt-BR"/>
              </w:rPr>
            </w:pPr>
          </w:p>
          <w:p w14:paraId="32C6EF71" w14:textId="77777777" w:rsidR="00E7367E" w:rsidRPr="000A6A3D" w:rsidRDefault="00E7367E" w:rsidP="000A6A3D">
            <w:pPr>
              <w:jc w:val="center"/>
              <w:rPr>
                <w:lang w:val="pt-BR"/>
              </w:rPr>
            </w:pPr>
          </w:p>
          <w:p w14:paraId="14DC9E71" w14:textId="77777777" w:rsidR="00E7367E" w:rsidRPr="000A6A3D" w:rsidRDefault="00E7367E" w:rsidP="000A6A3D">
            <w:pPr>
              <w:jc w:val="center"/>
              <w:rPr>
                <w:lang w:val="pt-BR"/>
              </w:rPr>
            </w:pPr>
          </w:p>
          <w:p w14:paraId="08F72603" w14:textId="77777777" w:rsidR="00286D7F" w:rsidRPr="000A6A3D" w:rsidRDefault="00286D7F" w:rsidP="00286D7F">
            <w:pPr>
              <w:jc w:val="center"/>
              <w:rPr>
                <w:lang w:val="pt-BR"/>
              </w:rPr>
            </w:pPr>
            <w:r>
              <w:rPr>
                <w:lang w:val="pt-BR"/>
              </w:rPr>
              <w:t>30</w:t>
            </w:r>
          </w:p>
          <w:p w14:paraId="0C79E73B" w14:textId="77777777" w:rsidR="00286D7F" w:rsidRPr="000A6A3D" w:rsidRDefault="00286D7F" w:rsidP="00286D7F">
            <w:pPr>
              <w:jc w:val="center"/>
              <w:rPr>
                <w:lang w:val="pt-BR"/>
              </w:rPr>
            </w:pPr>
            <w:r w:rsidRPr="000A6A3D">
              <w:rPr>
                <w:lang w:val="pt-BR"/>
              </w:rPr>
              <w:t>phút</w:t>
            </w:r>
          </w:p>
          <w:p w14:paraId="6EB7071A" w14:textId="3BA8875E" w:rsidR="00286D7F" w:rsidRDefault="00286D7F" w:rsidP="000A6A3D">
            <w:pPr>
              <w:jc w:val="center"/>
              <w:rPr>
                <w:lang w:val="nb-NO"/>
              </w:rPr>
            </w:pPr>
          </w:p>
          <w:p w14:paraId="38159065" w14:textId="77777777" w:rsidR="00286D7F" w:rsidRPr="00286D7F" w:rsidRDefault="00286D7F" w:rsidP="00286D7F">
            <w:pPr>
              <w:rPr>
                <w:lang w:val="nb-NO"/>
              </w:rPr>
            </w:pPr>
          </w:p>
          <w:p w14:paraId="015BFECA" w14:textId="77777777" w:rsidR="00286D7F" w:rsidRPr="00286D7F" w:rsidRDefault="00286D7F" w:rsidP="00286D7F">
            <w:pPr>
              <w:rPr>
                <w:lang w:val="nb-NO"/>
              </w:rPr>
            </w:pPr>
          </w:p>
          <w:p w14:paraId="553573CE" w14:textId="77777777" w:rsidR="00286D7F" w:rsidRPr="00286D7F" w:rsidRDefault="00286D7F" w:rsidP="00286D7F">
            <w:pPr>
              <w:rPr>
                <w:lang w:val="nb-NO"/>
              </w:rPr>
            </w:pPr>
          </w:p>
          <w:p w14:paraId="23506956" w14:textId="77777777" w:rsidR="00286D7F" w:rsidRPr="00286D7F" w:rsidRDefault="00286D7F" w:rsidP="00286D7F">
            <w:pPr>
              <w:rPr>
                <w:lang w:val="nb-NO"/>
              </w:rPr>
            </w:pPr>
          </w:p>
          <w:p w14:paraId="338F57C5" w14:textId="77777777" w:rsidR="00286D7F" w:rsidRPr="00286D7F" w:rsidRDefault="00286D7F" w:rsidP="00286D7F">
            <w:pPr>
              <w:rPr>
                <w:lang w:val="nb-NO"/>
              </w:rPr>
            </w:pPr>
          </w:p>
          <w:p w14:paraId="77B263DE" w14:textId="77777777" w:rsidR="00286D7F" w:rsidRPr="00286D7F" w:rsidRDefault="00286D7F" w:rsidP="00286D7F">
            <w:pPr>
              <w:rPr>
                <w:lang w:val="nb-NO"/>
              </w:rPr>
            </w:pPr>
          </w:p>
          <w:p w14:paraId="65829D32" w14:textId="77777777" w:rsidR="00286D7F" w:rsidRPr="00286D7F" w:rsidRDefault="00286D7F" w:rsidP="00286D7F">
            <w:pPr>
              <w:rPr>
                <w:lang w:val="nb-NO"/>
              </w:rPr>
            </w:pPr>
          </w:p>
          <w:p w14:paraId="4B5DFF2F" w14:textId="5ED58471" w:rsidR="00286D7F" w:rsidRDefault="00286D7F" w:rsidP="00286D7F">
            <w:pPr>
              <w:rPr>
                <w:lang w:val="nb-NO"/>
              </w:rPr>
            </w:pPr>
          </w:p>
          <w:p w14:paraId="4046D7DD" w14:textId="78D419F1" w:rsidR="00286D7F" w:rsidRDefault="00286D7F" w:rsidP="00286D7F">
            <w:pPr>
              <w:rPr>
                <w:lang w:val="nb-NO"/>
              </w:rPr>
            </w:pPr>
          </w:p>
          <w:p w14:paraId="5E5DD51F" w14:textId="4569AC36" w:rsidR="00286D7F" w:rsidRPr="000A6A3D" w:rsidRDefault="00286D7F" w:rsidP="00286D7F">
            <w:pPr>
              <w:jc w:val="center"/>
              <w:rPr>
                <w:lang w:val="pt-BR"/>
              </w:rPr>
            </w:pPr>
            <w:r>
              <w:rPr>
                <w:lang w:val="pt-BR"/>
              </w:rPr>
              <w:t>8</w:t>
            </w:r>
          </w:p>
          <w:p w14:paraId="50C5FD9F" w14:textId="77777777" w:rsidR="00286D7F" w:rsidRPr="000A6A3D" w:rsidRDefault="00286D7F" w:rsidP="00286D7F">
            <w:pPr>
              <w:jc w:val="center"/>
              <w:rPr>
                <w:lang w:val="pt-BR"/>
              </w:rPr>
            </w:pPr>
            <w:r w:rsidRPr="000A6A3D">
              <w:rPr>
                <w:lang w:val="pt-BR"/>
              </w:rPr>
              <w:t>phút</w:t>
            </w:r>
          </w:p>
          <w:p w14:paraId="7BF41886" w14:textId="77777777" w:rsidR="00E7367E" w:rsidRPr="00286D7F" w:rsidRDefault="00E7367E" w:rsidP="00286D7F">
            <w:pPr>
              <w:rPr>
                <w:lang w:val="nb-NO"/>
              </w:rPr>
            </w:pPr>
          </w:p>
        </w:tc>
      </w:tr>
      <w:tr w:rsidR="00E7367E"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7777777" w:rsidR="00E7367E" w:rsidRPr="000A6A3D" w:rsidRDefault="00E7367E"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E7367E" w:rsidRPr="000A6A3D" w:rsidRDefault="00E7367E" w:rsidP="000A6A3D">
            <w:pPr>
              <w:rPr>
                <w:b/>
                <w:bCs/>
                <w:u w:val="single"/>
                <w:lang w:val="nb-NO"/>
              </w:rPr>
            </w:pPr>
            <w:r w:rsidRPr="000A6A3D">
              <w:rPr>
                <w:b/>
                <w:bCs/>
                <w:u w:val="single"/>
                <w:lang w:val="nb-NO"/>
              </w:rPr>
              <w:t>Củng cố kiến thức và kết thúc bài</w:t>
            </w:r>
          </w:p>
          <w:p w14:paraId="6BCFC0DB" w14:textId="14041DE2" w:rsidR="00E7367E" w:rsidRPr="000A6A3D" w:rsidRDefault="00E7367E" w:rsidP="000A6A3D">
            <w:r w:rsidRPr="000A6A3D">
              <w:rPr>
                <w:bCs/>
                <w:lang w:val="nb-NO"/>
              </w:rPr>
              <w:t xml:space="preserve">1. </w:t>
            </w:r>
            <w:r w:rsidR="00F81BF1" w:rsidRPr="000A6A3D">
              <w:t xml:space="preserve">Sự </w:t>
            </w:r>
            <w:r w:rsidRPr="000A6A3D">
              <w:t xml:space="preserve">khử, sự oxi hóa, chất khử, chất oxi hóa và phản ứng oxi hóa-khử. </w:t>
            </w:r>
          </w:p>
          <w:p w14:paraId="1C267212" w14:textId="5B98748F" w:rsidR="00E7367E" w:rsidRPr="000A6A3D" w:rsidRDefault="00E7367E" w:rsidP="000A6A3D">
            <w:r w:rsidRPr="000A6A3D">
              <w:rPr>
                <w:lang w:val="nb-NO"/>
              </w:rPr>
              <w:t xml:space="preserve">2. </w:t>
            </w:r>
            <w:r w:rsidR="00F81BF1" w:rsidRPr="000A6A3D">
              <w:rPr>
                <w:lang w:val="nb-NO"/>
              </w:rPr>
              <w:t>Phân biệt p</w:t>
            </w:r>
            <w:r w:rsidR="00F81BF1" w:rsidRPr="000A6A3D">
              <w:rPr>
                <w:bCs/>
                <w:lang w:val="vi-VN"/>
              </w:rPr>
              <w:t>hản ứng có sự thay đổi số oxi hóa và phản ứng không có sự thay đổi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E7367E" w:rsidRPr="000A6A3D" w:rsidRDefault="00E7367E" w:rsidP="000A6A3D">
            <w:pPr>
              <w:rPr>
                <w:lang w:val="nb-NO"/>
              </w:rPr>
            </w:pPr>
          </w:p>
          <w:p w14:paraId="42DDFE3B" w14:textId="4821AA2D" w:rsidR="00E7367E" w:rsidRPr="000A6A3D" w:rsidRDefault="00E7367E"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F5054" w:rsidRPr="000A6A3D">
              <w:rPr>
                <w:lang w:val="nb-NO"/>
              </w:rPr>
              <w:t>5</w:t>
            </w:r>
            <w:r w:rsidRPr="000A6A3D">
              <w:rPr>
                <w:lang w:val="nb-NO"/>
              </w:rPr>
              <w:t xml:space="preserve"> trang 3</w:t>
            </w:r>
            <w:r w:rsidR="000F5054" w:rsidRPr="000A6A3D">
              <w:rPr>
                <w:lang w:val="nb-NO"/>
              </w:rPr>
              <w:t>5-36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E7367E" w:rsidRPr="000A6A3D" w:rsidRDefault="00E7367E" w:rsidP="000A6A3D">
            <w:pPr>
              <w:rPr>
                <w:lang w:val="nb-NO"/>
              </w:rPr>
            </w:pPr>
          </w:p>
          <w:p w14:paraId="0E92E6D1" w14:textId="77777777" w:rsidR="00E7367E" w:rsidRPr="000A6A3D" w:rsidRDefault="00E7367E"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E7367E" w:rsidRPr="000A6A3D" w:rsidRDefault="00E7367E" w:rsidP="000A6A3D">
            <w:pPr>
              <w:jc w:val="center"/>
              <w:rPr>
                <w:lang w:val="nb-NO"/>
              </w:rPr>
            </w:pPr>
          </w:p>
          <w:p w14:paraId="010B32F5" w14:textId="77777777" w:rsidR="00E7367E" w:rsidRPr="000A6A3D" w:rsidRDefault="00E7367E" w:rsidP="000A6A3D">
            <w:pPr>
              <w:jc w:val="center"/>
              <w:rPr>
                <w:lang w:val="nb-NO"/>
              </w:rPr>
            </w:pPr>
            <w:r w:rsidRPr="000A6A3D">
              <w:rPr>
                <w:lang w:val="pt-BR"/>
              </w:rPr>
              <w:t>25 phút</w:t>
            </w:r>
          </w:p>
        </w:tc>
      </w:tr>
      <w:tr w:rsidR="00E7367E"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7777777" w:rsidR="00E7367E" w:rsidRPr="000A6A3D" w:rsidRDefault="00E7367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E7367E" w:rsidRPr="000A6A3D" w:rsidRDefault="00E7367E" w:rsidP="000A6A3D">
            <w:pPr>
              <w:rPr>
                <w:b/>
                <w:bCs/>
                <w:u w:val="single"/>
                <w:lang w:val="pt-BR"/>
              </w:rPr>
            </w:pPr>
            <w:r w:rsidRPr="000A6A3D">
              <w:rPr>
                <w:b/>
                <w:bCs/>
                <w:u w:val="single"/>
                <w:lang w:val="pt-BR"/>
              </w:rPr>
              <w:t>Hướng dẫn tự học</w:t>
            </w:r>
          </w:p>
          <w:p w14:paraId="317A5768" w14:textId="77777777" w:rsidR="00E7367E" w:rsidRPr="000A6A3D" w:rsidRDefault="00E7367E" w:rsidP="000A6A3D">
            <w:pPr>
              <w:rPr>
                <w:b/>
                <w:bCs/>
                <w:u w:val="single"/>
                <w:lang w:val="pt-BR"/>
              </w:rPr>
            </w:pPr>
          </w:p>
          <w:p w14:paraId="3D77FE7B" w14:textId="66C449C0" w:rsidR="00E7367E" w:rsidRPr="000A6A3D" w:rsidRDefault="00E7367E" w:rsidP="000A6A3D">
            <w:pPr>
              <w:rPr>
                <w:bCs/>
                <w:lang w:val="nb-NO"/>
              </w:rPr>
            </w:pPr>
            <w:r w:rsidRPr="000A6A3D">
              <w:rPr>
                <w:bCs/>
                <w:lang w:val="nb-NO"/>
              </w:rPr>
              <w:t xml:space="preserve">- Bài tập </w:t>
            </w:r>
            <w:r w:rsidR="000F5054" w:rsidRPr="000A6A3D">
              <w:rPr>
                <w:bCs/>
                <w:lang w:val="nb-NO"/>
              </w:rPr>
              <w:t>6</w:t>
            </w:r>
            <w:r w:rsidRPr="000A6A3D">
              <w:rPr>
                <w:bCs/>
                <w:lang w:val="nb-NO"/>
              </w:rPr>
              <w:t>-</w:t>
            </w:r>
            <w:r w:rsidR="000F5054" w:rsidRPr="000A6A3D">
              <w:rPr>
                <w:bCs/>
                <w:lang w:val="nb-NO"/>
              </w:rPr>
              <w:t>11</w:t>
            </w:r>
            <w:r w:rsidRPr="000A6A3D">
              <w:rPr>
                <w:bCs/>
                <w:lang w:val="nb-NO"/>
              </w:rPr>
              <w:t xml:space="preserve"> trang 3</w:t>
            </w:r>
            <w:r w:rsidR="000F5054" w:rsidRPr="000A6A3D">
              <w:rPr>
                <w:bCs/>
                <w:lang w:val="nb-NO"/>
              </w:rPr>
              <w:t>6</w:t>
            </w:r>
            <w:r w:rsidRPr="000A6A3D">
              <w:rPr>
                <w:bCs/>
                <w:lang w:val="nb-NO"/>
              </w:rPr>
              <w:t xml:space="preserve"> trong giáo trình. </w:t>
            </w:r>
          </w:p>
          <w:p w14:paraId="77FE446C" w14:textId="129B581B" w:rsidR="00E7367E" w:rsidRPr="000A6A3D" w:rsidRDefault="00E7367E" w:rsidP="000A6A3D">
            <w:r w:rsidRPr="000A6A3D">
              <w:rPr>
                <w:lang w:val="pt-BR"/>
              </w:rPr>
              <w:t xml:space="preserve">- Chuẩn bị </w:t>
            </w:r>
            <w:r w:rsidRPr="000A6A3D">
              <w:rPr>
                <w:bCs/>
              </w:rPr>
              <w:t>Bài 1</w:t>
            </w:r>
            <w:r w:rsidR="00BF6441" w:rsidRPr="000A6A3D">
              <w:rPr>
                <w:bCs/>
              </w:rPr>
              <w:t>3</w:t>
            </w:r>
            <w:r w:rsidRPr="000A6A3D">
              <w:rPr>
                <w:bCs/>
              </w:rPr>
              <w:t xml:space="preserve">. </w:t>
            </w:r>
            <w:r w:rsidR="00CB3989" w:rsidRPr="000A6A3D">
              <w:t>Ôn tập Chương 4</w:t>
            </w:r>
          </w:p>
          <w:p w14:paraId="7093E7DB" w14:textId="77777777" w:rsidR="00E7367E" w:rsidRPr="000A6A3D" w:rsidRDefault="00E7367E" w:rsidP="000A6A3D">
            <w:pPr>
              <w:rPr>
                <w:bCs/>
                <w:u w:val="single"/>
                <w:lang w:val="nb-NO"/>
              </w:rPr>
            </w:pPr>
          </w:p>
          <w:p w14:paraId="7532A9E0" w14:textId="77777777" w:rsidR="00E7367E" w:rsidRPr="000A6A3D" w:rsidRDefault="00E7367E" w:rsidP="000A6A3D">
            <w:pPr>
              <w:rPr>
                <w:bCs/>
                <w:u w:val="single"/>
                <w:lang w:val="nb-NO"/>
              </w:rPr>
            </w:pPr>
          </w:p>
          <w:p w14:paraId="33ABF72E" w14:textId="77777777" w:rsidR="00E7367E" w:rsidRPr="000A6A3D" w:rsidRDefault="00E7367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365C7A" w14:textId="77777777" w:rsidR="00E7367E" w:rsidRPr="000A6A3D" w:rsidRDefault="00E7367E" w:rsidP="000A6A3D">
            <w:pPr>
              <w:rPr>
                <w:lang w:val="pt-BR"/>
              </w:rPr>
            </w:pPr>
          </w:p>
          <w:p w14:paraId="2B869A13" w14:textId="77777777" w:rsidR="00E7367E" w:rsidRPr="000A6A3D" w:rsidRDefault="00E7367E"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D19800" w14:textId="77777777" w:rsidR="00E7367E" w:rsidRPr="000A6A3D" w:rsidRDefault="00E7367E" w:rsidP="000A6A3D">
            <w:pPr>
              <w:rPr>
                <w:lang w:val="de-DE"/>
              </w:rPr>
            </w:pPr>
          </w:p>
          <w:p w14:paraId="34C134AF" w14:textId="77777777" w:rsidR="00E7367E" w:rsidRPr="000A6A3D" w:rsidRDefault="00E7367E"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E7367E" w:rsidRPr="000A6A3D" w:rsidRDefault="00E7367E" w:rsidP="000A6A3D">
            <w:pPr>
              <w:jc w:val="center"/>
              <w:rPr>
                <w:lang w:val="pt-BR"/>
              </w:rPr>
            </w:pPr>
          </w:p>
          <w:p w14:paraId="1BE6A0D8" w14:textId="77777777" w:rsidR="00E7367E" w:rsidRPr="000A6A3D" w:rsidRDefault="00E7367E" w:rsidP="000A6A3D">
            <w:pPr>
              <w:jc w:val="center"/>
              <w:rPr>
                <w:lang w:val="pt-BR"/>
              </w:rPr>
            </w:pPr>
            <w:r w:rsidRPr="000A6A3D">
              <w:rPr>
                <w:lang w:val="pt-BR"/>
              </w:rPr>
              <w:t>2 phút</w:t>
            </w:r>
          </w:p>
        </w:tc>
      </w:tr>
    </w:tbl>
    <w:p w14:paraId="38AE528D" w14:textId="77777777" w:rsidR="00E7367E" w:rsidRPr="000A6A3D" w:rsidRDefault="00E7367E"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E7367E" w:rsidRPr="000A6A3D" w14:paraId="496E2CDC" w14:textId="77777777" w:rsidTr="000B682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1765F2DA" w14:textId="77777777" w:rsidR="00E7367E" w:rsidRPr="000A6A3D" w:rsidRDefault="00E7367E" w:rsidP="000A6A3D">
            <w:pPr>
              <w:jc w:val="both"/>
            </w:pPr>
            <w:r w:rsidRPr="000A6A3D">
              <w:t xml:space="preserve">1. </w:t>
            </w:r>
            <w:r w:rsidRPr="000A6A3D">
              <w:rPr>
                <w:i/>
                <w:iCs/>
              </w:rPr>
              <w:t xml:space="preserve">Giáo trình hóa học 1, </w:t>
            </w:r>
            <w:r w:rsidRPr="000A6A3D">
              <w:t>Trường CĐ lý tự trọng Tp. HCM, năm 2018.</w:t>
            </w:r>
          </w:p>
          <w:p w14:paraId="3D224AC5" w14:textId="77777777"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79B3C88" w14:textId="77777777" w:rsidR="00E7367E" w:rsidRPr="000A6A3D" w:rsidRDefault="00E7367E"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E7367E" w:rsidRPr="000A6A3D" w14:paraId="741D3D17" w14:textId="77777777" w:rsidTr="000B68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22BBCCA4" w14:textId="77777777" w:rsidR="00E7367E" w:rsidRPr="000A6A3D" w:rsidRDefault="00E7367E" w:rsidP="000A6A3D">
            <w:pPr>
              <w:rPr>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815" w:type="dxa"/>
            <w:shd w:val="clear" w:color="auto" w:fill="auto"/>
          </w:tcPr>
          <w:p w14:paraId="0FE0BAF0" w14:textId="77777777" w:rsidR="00E7367E" w:rsidRPr="000A6A3D" w:rsidRDefault="00E7367E" w:rsidP="000A6A3D">
            <w:pPr>
              <w:rPr>
                <w:lang w:val="pt-BR"/>
              </w:rPr>
            </w:pPr>
          </w:p>
          <w:p w14:paraId="3B704DF9" w14:textId="77777777" w:rsidR="00E7367E" w:rsidRPr="000A6A3D" w:rsidRDefault="00E7367E" w:rsidP="000A6A3D">
            <w:pPr>
              <w:ind w:left="1730"/>
              <w:rPr>
                <w:i/>
                <w:lang w:val="pt-BR"/>
              </w:rPr>
            </w:pPr>
            <w:r w:rsidRPr="000A6A3D">
              <w:rPr>
                <w:i/>
                <w:lang w:val="pt-BR"/>
              </w:rPr>
              <w:t xml:space="preserve">Tp. Hồ Chí Minh, ngày      tháng      năm 20 </w:t>
            </w:r>
          </w:p>
          <w:p w14:paraId="5E6C198E" w14:textId="77777777" w:rsidR="00E7367E" w:rsidRPr="000A6A3D" w:rsidRDefault="00E7367E" w:rsidP="000A6A3D">
            <w:pPr>
              <w:jc w:val="center"/>
              <w:rPr>
                <w:lang w:val="pt-BR"/>
              </w:rPr>
            </w:pPr>
            <w:r w:rsidRPr="000A6A3D">
              <w:rPr>
                <w:b/>
                <w:lang w:val="pt-BR"/>
              </w:rPr>
              <w:t>Giảng viên</w:t>
            </w:r>
          </w:p>
        </w:tc>
      </w:tr>
    </w:tbl>
    <w:p w14:paraId="5BFD8F89" w14:textId="3F49AD10" w:rsidR="00A3727F" w:rsidRPr="000A6A3D" w:rsidRDefault="00A3727F" w:rsidP="000A6A3D"/>
    <w:p w14:paraId="08810AF1" w14:textId="77777777" w:rsidR="00A3727F" w:rsidRPr="000A6A3D" w:rsidRDefault="00A3727F" w:rsidP="000A6A3D">
      <w:r w:rsidRPr="000A6A3D">
        <w:br w:type="page"/>
      </w:r>
    </w:p>
    <w:tbl>
      <w:tblPr>
        <w:tblW w:w="10738" w:type="dxa"/>
        <w:tblInd w:w="108" w:type="dxa"/>
        <w:tblLook w:val="01E0" w:firstRow="1" w:lastRow="1" w:firstColumn="1" w:lastColumn="1" w:noHBand="0" w:noVBand="0"/>
      </w:tblPr>
      <w:tblGrid>
        <w:gridCol w:w="3870"/>
        <w:gridCol w:w="6868"/>
      </w:tblGrid>
      <w:tr w:rsidR="00A3727F" w:rsidRPr="000A6A3D" w14:paraId="4B63C44A" w14:textId="77777777" w:rsidTr="000B682C">
        <w:tc>
          <w:tcPr>
            <w:tcW w:w="3870" w:type="dxa"/>
            <w:shd w:val="clear" w:color="auto" w:fill="auto"/>
          </w:tcPr>
          <w:p w14:paraId="598D8801" w14:textId="65ED9F8D" w:rsidR="00A3727F" w:rsidRPr="000A6A3D" w:rsidRDefault="00A3727F" w:rsidP="000A6A3D">
            <w:pPr>
              <w:rPr>
                <w:lang w:val="pt-BR"/>
              </w:rPr>
            </w:pPr>
            <w:r w:rsidRPr="000A6A3D">
              <w:lastRenderedPageBreak/>
              <w:br w:type="page"/>
            </w:r>
            <w:r w:rsidRPr="000A6A3D">
              <w:rPr>
                <w:lang w:val="pt-BR"/>
              </w:rPr>
              <w:t>Giáo án số:  13</w:t>
            </w:r>
          </w:p>
        </w:tc>
        <w:tc>
          <w:tcPr>
            <w:tcW w:w="6868" w:type="dxa"/>
            <w:shd w:val="clear" w:color="auto" w:fill="auto"/>
          </w:tcPr>
          <w:p w14:paraId="25A78101" w14:textId="23158673" w:rsidR="00A3727F" w:rsidRPr="000A6A3D" w:rsidRDefault="00A3727F" w:rsidP="000A6A3D">
            <w:r w:rsidRPr="000A6A3D">
              <w:t xml:space="preserve">Thời gian thực hiện: </w:t>
            </w:r>
            <w:r w:rsidR="00754C78" w:rsidRPr="000A6A3D">
              <w:t>3</w:t>
            </w:r>
            <w:r w:rsidRPr="000A6A3D">
              <w:t xml:space="preserve"> tiết</w:t>
            </w:r>
          </w:p>
          <w:p w14:paraId="71E1EF53" w14:textId="77777777" w:rsidR="00A3727F" w:rsidRPr="000A6A3D" w:rsidRDefault="00A3727F"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560AAB83" w14:textId="77777777" w:rsidR="00A3727F" w:rsidRPr="000A6A3D" w:rsidRDefault="00A3727F" w:rsidP="000A6A3D">
            <w:r w:rsidRPr="000A6A3D">
              <w:t xml:space="preserve">Thực hiện ngày     tháng     năm 20 </w:t>
            </w:r>
          </w:p>
          <w:p w14:paraId="726297BB" w14:textId="77777777" w:rsidR="00A3727F" w:rsidRPr="000A6A3D" w:rsidRDefault="00A3727F" w:rsidP="000A6A3D"/>
        </w:tc>
      </w:tr>
    </w:tbl>
    <w:p w14:paraId="4D6E1F54" w14:textId="0AD7BD73"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B7509B">
        <w:rPr>
          <w:lang w:val="it-IT"/>
        </w:rPr>
        <w:tab/>
      </w:r>
      <w:r w:rsidRPr="000A6A3D">
        <w:rPr>
          <w:b/>
          <w:i/>
        </w:rPr>
        <w:t xml:space="preserve">Bài 13: </w:t>
      </w:r>
      <w:r w:rsidRPr="000A6A3D">
        <w:rPr>
          <w:b/>
        </w:rPr>
        <w:t>Ôn tập chương 4</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5501BD1C" w14:textId="45724867" w:rsidR="00710577" w:rsidRPr="000A6A3D" w:rsidRDefault="00A3727F" w:rsidP="000A6A3D">
      <w:pPr>
        <w:rPr>
          <w:lang w:val="it-IT"/>
        </w:rPr>
      </w:pPr>
      <w:r w:rsidRPr="000A6A3D">
        <w:rPr>
          <w:color w:val="000000"/>
        </w:rPr>
        <w:t xml:space="preserve">Sinh viên </w:t>
      </w:r>
      <w:r w:rsidR="00710577" w:rsidRPr="000A6A3D">
        <w:rPr>
          <w:lang w:val="it-IT"/>
        </w:rPr>
        <w:t>hiểu được các khái niệm: sự khử, sự oxi hóa, chất khử, chất oxi hóa và phản ứng oxi hóa khử trên cơ sở kiến thức về cấu tạo nguyên tử, định luật tuần hoàn, liên kết hóa học và số oxi hóa.</w:t>
      </w:r>
    </w:p>
    <w:p w14:paraId="0146FF04" w14:textId="7AAD5152" w:rsidR="00A3727F" w:rsidRPr="000A6A3D" w:rsidRDefault="00A3727F" w:rsidP="000A6A3D">
      <w:r w:rsidRPr="000A6A3D">
        <w:rPr>
          <w:b/>
          <w:bCs/>
        </w:rPr>
        <w:t xml:space="preserve">2. </w:t>
      </w:r>
      <w:r w:rsidR="004D3139" w:rsidRPr="000A6A3D">
        <w:rPr>
          <w:b/>
          <w:bCs/>
        </w:rPr>
        <w:t>Kỹ năng</w:t>
      </w:r>
      <w:r w:rsidRPr="000A6A3D">
        <w:rPr>
          <w:b/>
          <w:bCs/>
        </w:rPr>
        <w:t xml:space="preserve">: </w:t>
      </w:r>
    </w:p>
    <w:p w14:paraId="1BB1E332" w14:textId="63FB5217" w:rsidR="00A3727F" w:rsidRPr="000A6A3D" w:rsidRDefault="00A3727F" w:rsidP="000A6A3D">
      <w:pPr>
        <w:keepNext/>
        <w:tabs>
          <w:tab w:val="left" w:leader="dot" w:pos="9498"/>
        </w:tabs>
        <w:jc w:val="both"/>
        <w:outlineLvl w:val="3"/>
        <w:rPr>
          <w:b/>
          <w:lang w:val="de-DE"/>
        </w:rPr>
      </w:pPr>
      <w:r w:rsidRPr="000A6A3D">
        <w:rPr>
          <w:color w:val="000000"/>
        </w:rPr>
        <w:t xml:space="preserve">Sinh viên </w:t>
      </w:r>
      <w:r w:rsidR="00710577" w:rsidRPr="000A6A3D">
        <w:t>nhận biết được phản ứng oxi hóa</w:t>
      </w:r>
      <w:r w:rsidR="00442C2D">
        <w:t xml:space="preserve"> </w:t>
      </w:r>
      <w:r w:rsidR="00710577" w:rsidRPr="000A6A3D">
        <w:t>- khử và cân bằng được phương trình hóa học của phản ứng oxi hóa-khử theo phương pháp thăng bằng electron.</w:t>
      </w:r>
      <w:r w:rsidRPr="000A6A3D">
        <w:rPr>
          <w:lang w:val="de-DE"/>
        </w:rPr>
        <w:t xml:space="preserve"> </w:t>
      </w:r>
    </w:p>
    <w:p w14:paraId="1265A51F" w14:textId="77777777" w:rsidR="00A3727F" w:rsidRPr="000A6A3D" w:rsidRDefault="00A3727F" w:rsidP="000A6A3D">
      <w:pPr>
        <w:rPr>
          <w:lang w:val="vi-VN"/>
        </w:rPr>
      </w:pPr>
      <w:r w:rsidRPr="000A6A3D">
        <w:rPr>
          <w:b/>
          <w:bCs/>
        </w:rPr>
        <w:t>3. Thái độ:</w:t>
      </w:r>
    </w:p>
    <w:p w14:paraId="607C5ED4" w14:textId="5A808B5F" w:rsidR="00A3727F" w:rsidRPr="000A6A3D" w:rsidRDefault="00A3727F"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A3727F"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A3727F" w:rsidRPr="000A6A3D" w:rsidRDefault="00A3727F"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A3727F" w:rsidRPr="000A6A3D" w:rsidRDefault="00A3727F" w:rsidP="000A6A3D">
            <w:pPr>
              <w:rPr>
                <w:lang w:val="de-DE"/>
              </w:rPr>
            </w:pPr>
            <w:r w:rsidRPr="000A6A3D">
              <w:rPr>
                <w:b/>
                <w:bCs/>
                <w:u w:val="single"/>
                <w:lang w:val="de-DE"/>
              </w:rPr>
              <w:t>Dẫn nhập</w:t>
            </w:r>
          </w:p>
          <w:p w14:paraId="1E7EB074" w14:textId="7F372E7C" w:rsidR="00D7781C" w:rsidRPr="000A6A3D" w:rsidRDefault="00A3727F" w:rsidP="000A6A3D">
            <w:pPr>
              <w:jc w:val="both"/>
              <w:rPr>
                <w:iCs/>
              </w:rPr>
            </w:pPr>
            <w:r w:rsidRPr="000A6A3D">
              <w:rPr>
                <w:iCs/>
                <w:lang w:val="de-DE"/>
              </w:rPr>
              <w:t xml:space="preserve">- </w:t>
            </w:r>
            <w:r w:rsidR="00D7781C" w:rsidRPr="000A6A3D">
              <w:rPr>
                <w:lang w:val="nb-NO"/>
              </w:rPr>
              <w:t>Phân biệt p</w:t>
            </w:r>
            <w:r w:rsidR="00D7781C" w:rsidRPr="000A6A3D">
              <w:rPr>
                <w:bCs/>
                <w:lang w:val="vi-VN"/>
              </w:rPr>
              <w:t>hản ứng có sự thay đổi số oxi hóa và phản ứng không có sự thay đổi số oxi hóa</w:t>
            </w:r>
            <w:r w:rsidR="00A60A37" w:rsidRPr="000A6A3D">
              <w:rPr>
                <w:bCs/>
              </w:rPr>
              <w:t>.</w:t>
            </w:r>
          </w:p>
          <w:p w14:paraId="6CCD9A43" w14:textId="2F449C14" w:rsidR="00D7781C" w:rsidRPr="000A6A3D" w:rsidRDefault="00D7781C" w:rsidP="000A6A3D">
            <w:pPr>
              <w:jc w:val="both"/>
              <w:rPr>
                <w:iCs/>
                <w:lang w:val="de-DE"/>
              </w:rPr>
            </w:pPr>
            <w:r w:rsidRPr="000A6A3D">
              <w:rPr>
                <w:iCs/>
                <w:lang w:val="de-DE"/>
              </w:rPr>
              <w:t xml:space="preserve">- Nhắc lại cách tính số oxi hóa và các bước </w:t>
            </w:r>
            <w:r w:rsidRPr="000A6A3D">
              <w:rPr>
                <w:lang w:val="nb-NO"/>
              </w:rPr>
              <w:t>lập phương trình hóa học của phản ứng oxi hóa – khử.</w:t>
            </w:r>
            <w:r w:rsidRPr="000A6A3D">
              <w:rPr>
                <w:iCs/>
                <w:lang w:val="de-DE"/>
              </w:rPr>
              <w:t xml:space="preserve"> </w:t>
            </w:r>
          </w:p>
          <w:p w14:paraId="084BF6A6" w14:textId="04272546" w:rsidR="00A3727F" w:rsidRPr="000A6A3D" w:rsidRDefault="00A3727F"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41FFB7" w14:textId="77777777" w:rsidR="00A3727F" w:rsidRPr="000A6A3D" w:rsidRDefault="00A3727F" w:rsidP="000A6A3D">
            <w:pPr>
              <w:rPr>
                <w:lang w:val="de-DE"/>
              </w:rPr>
            </w:pPr>
          </w:p>
          <w:p w14:paraId="2FFBFF46" w14:textId="77777777" w:rsidR="00A3727F" w:rsidRPr="000A6A3D" w:rsidRDefault="00A3727F" w:rsidP="000A6A3D">
            <w:pPr>
              <w:rPr>
                <w:lang w:val="de-DE"/>
              </w:rPr>
            </w:pPr>
            <w:r w:rsidRPr="000A6A3D">
              <w:rPr>
                <w:lang w:val="de-DE"/>
              </w:rPr>
              <w:t>- Đặt câu hỏi kiểm tra bài cũ.</w:t>
            </w:r>
          </w:p>
          <w:p w14:paraId="717CFA91" w14:textId="77777777" w:rsidR="00A3727F" w:rsidRPr="000A6A3D" w:rsidRDefault="00A3727F" w:rsidP="000A6A3D">
            <w:pPr>
              <w:rPr>
                <w:lang w:val="de-DE"/>
              </w:rPr>
            </w:pPr>
            <w:r w:rsidRPr="000A6A3D">
              <w:rPr>
                <w:lang w:val="de-DE"/>
              </w:rPr>
              <w:t>- Nhận xét câu trả lời của học sinh.</w:t>
            </w:r>
          </w:p>
          <w:p w14:paraId="62A57A38" w14:textId="77777777" w:rsidR="00A3727F" w:rsidRPr="000A6A3D" w:rsidRDefault="00A3727F"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A3727F" w:rsidRPr="000A6A3D" w:rsidRDefault="00A3727F" w:rsidP="000A6A3D">
            <w:pPr>
              <w:rPr>
                <w:lang w:val="de-DE"/>
              </w:rPr>
            </w:pPr>
          </w:p>
          <w:p w14:paraId="413A0780" w14:textId="77777777" w:rsidR="00A3727F" w:rsidRPr="000A6A3D" w:rsidRDefault="00A3727F"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A3727F" w:rsidRPr="000A6A3D" w:rsidRDefault="00A3727F" w:rsidP="000A6A3D">
            <w:pPr>
              <w:rPr>
                <w:lang w:val="nb-NO"/>
              </w:rPr>
            </w:pPr>
          </w:p>
          <w:p w14:paraId="7DF20A60" w14:textId="77777777" w:rsidR="00A3727F" w:rsidRPr="000A6A3D" w:rsidRDefault="00A3727F" w:rsidP="000A6A3D">
            <w:pPr>
              <w:rPr>
                <w:lang w:val="de-DE"/>
              </w:rPr>
            </w:pPr>
          </w:p>
          <w:p w14:paraId="4985048D" w14:textId="77777777" w:rsidR="00A3727F" w:rsidRPr="000A6A3D" w:rsidRDefault="00A3727F"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A3727F" w:rsidRPr="000A6A3D" w:rsidRDefault="00A3727F" w:rsidP="000A6A3D">
            <w:pPr>
              <w:rPr>
                <w:lang w:val="de-DE"/>
              </w:rPr>
            </w:pPr>
          </w:p>
          <w:p w14:paraId="6E046857" w14:textId="77777777" w:rsidR="00A3727F" w:rsidRPr="000A6A3D" w:rsidRDefault="00A3727F" w:rsidP="000A6A3D">
            <w:pPr>
              <w:jc w:val="center"/>
              <w:rPr>
                <w:lang w:val="pt-BR"/>
              </w:rPr>
            </w:pPr>
            <w:r w:rsidRPr="000A6A3D">
              <w:rPr>
                <w:lang w:val="pt-BR"/>
              </w:rPr>
              <w:t>5</w:t>
            </w:r>
          </w:p>
          <w:p w14:paraId="3A23C392" w14:textId="77777777" w:rsidR="00A3727F" w:rsidRPr="000A6A3D" w:rsidRDefault="00A3727F" w:rsidP="000A6A3D">
            <w:pPr>
              <w:jc w:val="center"/>
              <w:rPr>
                <w:lang w:val="de-DE"/>
              </w:rPr>
            </w:pPr>
            <w:r w:rsidRPr="000A6A3D">
              <w:rPr>
                <w:lang w:val="pt-BR"/>
              </w:rPr>
              <w:t>phút</w:t>
            </w:r>
            <w:r w:rsidRPr="000A6A3D">
              <w:rPr>
                <w:lang w:val="de-DE"/>
              </w:rPr>
              <w:t xml:space="preserve"> </w:t>
            </w:r>
          </w:p>
        </w:tc>
      </w:tr>
      <w:tr w:rsidR="00A3727F"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7777777" w:rsidR="00A3727F" w:rsidRPr="000A6A3D" w:rsidRDefault="00A3727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A3727F" w:rsidRPr="000A6A3D" w:rsidRDefault="00A3727F" w:rsidP="000A6A3D">
            <w:pPr>
              <w:rPr>
                <w:b/>
                <w:bCs/>
                <w:u w:val="single"/>
                <w:lang w:val="nb-NO"/>
              </w:rPr>
            </w:pPr>
            <w:r w:rsidRPr="000A6A3D">
              <w:rPr>
                <w:b/>
                <w:bCs/>
                <w:u w:val="single"/>
                <w:lang w:val="nb-NO"/>
              </w:rPr>
              <w:t>Giảng bài mới</w:t>
            </w:r>
          </w:p>
          <w:p w14:paraId="0FC3EF4C" w14:textId="5BD2556F" w:rsidR="00204A16" w:rsidRPr="000A6A3D" w:rsidRDefault="00204A16" w:rsidP="000A6A3D">
            <w:pPr>
              <w:tabs>
                <w:tab w:val="left" w:leader="dot" w:pos="9498"/>
              </w:tabs>
              <w:rPr>
                <w:b/>
                <w:bCs/>
                <w:lang w:val="vi-VN"/>
              </w:rPr>
            </w:pPr>
            <w:r w:rsidRPr="000A6A3D">
              <w:rPr>
                <w:b/>
                <w:bCs/>
              </w:rPr>
              <w:t>1</w:t>
            </w:r>
            <w:r w:rsidRPr="000A6A3D">
              <w:rPr>
                <w:b/>
                <w:bCs/>
                <w:lang w:val="vi-VN"/>
              </w:rPr>
              <w:t>. Hệ thống kiến thức Chương IV</w:t>
            </w:r>
          </w:p>
          <w:p w14:paraId="6ABFF27A" w14:textId="20D4C8E8" w:rsidR="00204A16" w:rsidRPr="000A6A3D" w:rsidRDefault="00204A16" w:rsidP="000A6A3D">
            <w:pPr>
              <w:tabs>
                <w:tab w:val="left" w:leader="dot" w:pos="9498"/>
              </w:tabs>
              <w:rPr>
                <w:b/>
                <w:bCs/>
                <w:lang w:val="vi-VN"/>
              </w:rPr>
            </w:pPr>
            <w:r w:rsidRPr="000A6A3D">
              <w:rPr>
                <w:b/>
                <w:bCs/>
              </w:rPr>
              <w:t>1.</w:t>
            </w:r>
            <w:r w:rsidRPr="000A6A3D">
              <w:rPr>
                <w:b/>
                <w:bCs/>
                <w:lang w:val="vi-VN"/>
              </w:rPr>
              <w:t>1. Phản ứng oxi hóa-khử</w:t>
            </w:r>
          </w:p>
          <w:p w14:paraId="60C6112E" w14:textId="77777777" w:rsidR="00204A16" w:rsidRPr="000A6A3D" w:rsidRDefault="00204A16" w:rsidP="000A6A3D">
            <w:pPr>
              <w:jc w:val="both"/>
              <w:rPr>
                <w:lang w:val="vi-VN"/>
              </w:rPr>
            </w:pPr>
            <w:r w:rsidRPr="000A6A3D">
              <w:rPr>
                <w:b/>
                <w:lang w:val="vi-VN"/>
              </w:rPr>
              <w:t>Sự oxi hóa</w:t>
            </w:r>
            <w:r w:rsidRPr="000A6A3D">
              <w:rPr>
                <w:lang w:val="vi-VN"/>
              </w:rPr>
              <w:t xml:space="preserve"> là sự nhường electron, là sự tăng số oxi hóa.</w:t>
            </w:r>
          </w:p>
          <w:p w14:paraId="298DE9E7" w14:textId="77777777" w:rsidR="00204A16" w:rsidRPr="000A6A3D" w:rsidRDefault="00204A16" w:rsidP="000A6A3D">
            <w:pPr>
              <w:jc w:val="both"/>
              <w:rPr>
                <w:lang w:val="vi-VN"/>
              </w:rPr>
            </w:pPr>
            <w:r w:rsidRPr="000A6A3D">
              <w:rPr>
                <w:b/>
                <w:lang w:val="vi-VN"/>
              </w:rPr>
              <w:t>Sự khử</w:t>
            </w:r>
            <w:r w:rsidRPr="000A6A3D">
              <w:rPr>
                <w:lang w:val="vi-VN"/>
              </w:rPr>
              <w:t xml:space="preserve"> là sự thu electron, là sự giảm số oxi hóa.</w:t>
            </w:r>
          </w:p>
          <w:p w14:paraId="445314BD" w14:textId="77777777" w:rsidR="00204A16" w:rsidRPr="000A6A3D" w:rsidRDefault="00204A16" w:rsidP="000A6A3D">
            <w:pPr>
              <w:jc w:val="both"/>
              <w:rPr>
                <w:lang w:val="vi-VN"/>
              </w:rPr>
            </w:pPr>
            <w:r w:rsidRPr="000A6A3D">
              <w:rPr>
                <w:b/>
                <w:lang w:val="vi-VN"/>
              </w:rPr>
              <w:t>Sự oxi hóa và sự khử</w:t>
            </w:r>
            <w:r w:rsidRPr="000A6A3D">
              <w:rPr>
                <w:lang w:val="vi-VN"/>
              </w:rPr>
              <w:t xml:space="preserve"> là hai quá trình có bản chất trái ngược nhau nhưng xảy ra đồng thời trong một phản ứng. Đó là phản ứng oxi hóa - khử.</w:t>
            </w:r>
          </w:p>
          <w:p w14:paraId="424F7DFD" w14:textId="77777777" w:rsidR="00204A16" w:rsidRPr="000A6A3D" w:rsidRDefault="00204A16" w:rsidP="000A6A3D">
            <w:pPr>
              <w:jc w:val="both"/>
              <w:rPr>
                <w:lang w:val="vi-VN"/>
              </w:rPr>
            </w:pPr>
            <w:r w:rsidRPr="000A6A3D">
              <w:rPr>
                <w:b/>
                <w:lang w:val="vi-VN"/>
              </w:rPr>
              <w:t>Chất khử</w:t>
            </w:r>
            <w:r w:rsidRPr="000A6A3D">
              <w:rPr>
                <w:lang w:val="vi-VN"/>
              </w:rPr>
              <w:t xml:space="preserve"> là chất nhường electron, là chất chứa nguyên tố có số oxi hóa tăng sau phản ứng. </w:t>
            </w:r>
          </w:p>
          <w:p w14:paraId="7EA118E4" w14:textId="77777777" w:rsidR="00204A16" w:rsidRPr="000A6A3D" w:rsidRDefault="00204A16" w:rsidP="000A6A3D">
            <w:pPr>
              <w:jc w:val="both"/>
              <w:rPr>
                <w:lang w:val="vi-VN"/>
              </w:rPr>
            </w:pPr>
            <w:r w:rsidRPr="000A6A3D">
              <w:rPr>
                <w:b/>
                <w:lang w:val="vi-VN"/>
              </w:rPr>
              <w:t>Chất oxi hóa</w:t>
            </w:r>
            <w:r w:rsidRPr="000A6A3D">
              <w:rPr>
                <w:lang w:val="vi-VN"/>
              </w:rPr>
              <w:t xml:space="preserve"> là chất thu electron, là chất chứa nguyên tố có số oxi hóa giảm sau phản ứng. </w:t>
            </w:r>
          </w:p>
          <w:p w14:paraId="328CF57D" w14:textId="16515C50" w:rsidR="00204A16" w:rsidRPr="000A6A3D" w:rsidRDefault="00204A16" w:rsidP="000A6A3D">
            <w:pPr>
              <w:rPr>
                <w:b/>
                <w:bCs/>
                <w:lang w:val="vi-VN"/>
              </w:rPr>
            </w:pPr>
            <w:r w:rsidRPr="000A6A3D">
              <w:rPr>
                <w:b/>
                <w:lang w:val="vi-VN"/>
              </w:rPr>
              <w:t>Phản ứng oxi hóa - khử</w:t>
            </w:r>
            <w:r w:rsidRPr="000A6A3D">
              <w:rPr>
                <w:lang w:val="vi-VN"/>
              </w:rPr>
              <w:t xml:space="preserve"> là phản ứng hóa học trong đó có sự chuyển electron giữa các chất phản ứng. Nếu dựa vào sự thay đổi số oxi hóa </w:t>
            </w:r>
            <w:r w:rsidRPr="000A6A3D">
              <w:rPr>
                <w:lang w:val="vi-VN"/>
              </w:rPr>
              <w:lastRenderedPageBreak/>
              <w:t>thì phản ứng oxi hóa - khử là phản ứng hóa học trong đó có sự thay đổi số oxi hóa của một số nguyên tố.</w:t>
            </w:r>
            <w:r w:rsidRPr="000A6A3D">
              <w:rPr>
                <w:lang w:val="vi-VN"/>
              </w:rPr>
              <w:br/>
            </w:r>
            <w:r w:rsidRPr="000A6A3D">
              <w:rPr>
                <w:b/>
                <w:bCs/>
              </w:rPr>
              <w:t>1.</w:t>
            </w:r>
            <w:r w:rsidRPr="000A6A3D">
              <w:rPr>
                <w:b/>
                <w:bCs/>
                <w:lang w:val="vi-VN"/>
              </w:rPr>
              <w:t>2. Phân loại phản ứng</w:t>
            </w:r>
          </w:p>
          <w:p w14:paraId="64B2908D" w14:textId="77777777" w:rsidR="00204A16" w:rsidRPr="000A6A3D" w:rsidRDefault="00204A16" w:rsidP="000A6A3D">
            <w:pPr>
              <w:jc w:val="both"/>
              <w:rPr>
                <w:lang w:val="vi-VN"/>
              </w:rPr>
            </w:pPr>
            <w:r w:rsidRPr="000A6A3D">
              <w:rPr>
                <w:lang w:val="vi-VN"/>
              </w:rPr>
              <w:t>Dựa vào số oxi hóa người ta chia các phản ứng thành 2 loại: phản ứng oxi hóa - khử (số oxi hóa thay đổi) và phản ứng không thuộc loại phản ứng oxi hóa - khử (số oxi hóa không thay đổi).</w:t>
            </w:r>
          </w:p>
          <w:p w14:paraId="3D254CAE" w14:textId="7AB4120D" w:rsidR="00442C2D" w:rsidRPr="000A6A3D" w:rsidRDefault="00442C2D" w:rsidP="00442C2D">
            <w:pPr>
              <w:tabs>
                <w:tab w:val="left" w:leader="dot" w:pos="9498"/>
              </w:tabs>
              <w:rPr>
                <w:b/>
                <w:bCs/>
              </w:rPr>
            </w:pPr>
            <w:r>
              <w:rPr>
                <w:b/>
                <w:bCs/>
              </w:rPr>
              <w:t>1.3</w:t>
            </w:r>
            <w:r w:rsidRPr="000A6A3D">
              <w:rPr>
                <w:b/>
                <w:bCs/>
              </w:rPr>
              <w:t>. Lập phương trình hóa học của phản ứng oxi hóa – khử</w:t>
            </w:r>
          </w:p>
          <w:p w14:paraId="7F8620BA" w14:textId="77777777" w:rsidR="00442C2D" w:rsidRPr="000A6A3D" w:rsidRDefault="00442C2D" w:rsidP="00442C2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57A277C1" w14:textId="77777777" w:rsidR="00442C2D" w:rsidRPr="000A6A3D" w:rsidRDefault="00442C2D" w:rsidP="00442C2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0ED90E71"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80BCB09"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027F5D56" w14:textId="77777777" w:rsidR="00A3727F" w:rsidRPr="000A6A3D" w:rsidRDefault="00A3727F" w:rsidP="000A6A3D">
            <w:pPr>
              <w:tabs>
                <w:tab w:val="left" w:leader="dot" w:pos="9498"/>
              </w:tabs>
              <w:rPr>
                <w:b/>
                <w:bCs/>
              </w:rPr>
            </w:pPr>
            <w:r w:rsidRPr="000A6A3D">
              <w:rPr>
                <w:b/>
                <w:bCs/>
              </w:rPr>
              <w:t>2. Bài tập</w:t>
            </w:r>
          </w:p>
          <w:p w14:paraId="6B2C5A3F" w14:textId="77777777" w:rsidR="00A3727F" w:rsidRPr="000A6A3D" w:rsidRDefault="00A3727F"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8F10F6" w14:textId="77777777" w:rsidR="00A3727F" w:rsidRPr="000A6A3D" w:rsidRDefault="00A3727F" w:rsidP="000A6A3D">
            <w:pPr>
              <w:rPr>
                <w:lang w:val="nb-NO"/>
              </w:rPr>
            </w:pPr>
          </w:p>
          <w:p w14:paraId="4E8A7154" w14:textId="77777777" w:rsidR="00A3727F" w:rsidRPr="000A6A3D" w:rsidRDefault="00A3727F" w:rsidP="000A6A3D">
            <w:pPr>
              <w:rPr>
                <w:lang w:val="nb-NO"/>
              </w:rPr>
            </w:pPr>
          </w:p>
          <w:p w14:paraId="302A73B1" w14:textId="77777777" w:rsidR="00A3727F" w:rsidRPr="000A6A3D" w:rsidRDefault="00A3727F" w:rsidP="000A6A3D">
            <w:pPr>
              <w:rPr>
                <w:lang w:val="nb-NO"/>
              </w:rPr>
            </w:pPr>
          </w:p>
          <w:p w14:paraId="67A50E69" w14:textId="77777777" w:rsidR="00A3727F" w:rsidRPr="000A6A3D" w:rsidRDefault="00A3727F" w:rsidP="000A6A3D">
            <w:pPr>
              <w:rPr>
                <w:lang w:val="de-DE"/>
              </w:rPr>
            </w:pPr>
            <w:r w:rsidRPr="000A6A3D">
              <w:rPr>
                <w:lang w:val="de-DE"/>
              </w:rPr>
              <w:t>Giảng viên trình bày, giải thích nội dung bằng lời và cho thí dụ minh họa.</w:t>
            </w:r>
          </w:p>
          <w:p w14:paraId="4226CC6D" w14:textId="77777777" w:rsidR="00A3727F" w:rsidRPr="000A6A3D" w:rsidRDefault="00A3727F" w:rsidP="000A6A3D">
            <w:pPr>
              <w:rPr>
                <w:lang w:val="nb-NO"/>
              </w:rPr>
            </w:pPr>
          </w:p>
          <w:p w14:paraId="657D5C38" w14:textId="77777777" w:rsidR="00A3727F" w:rsidRPr="000A6A3D" w:rsidRDefault="00A3727F" w:rsidP="000A6A3D">
            <w:pPr>
              <w:rPr>
                <w:lang w:val="nb-NO"/>
              </w:rPr>
            </w:pPr>
            <w:r w:rsidRPr="000A6A3D">
              <w:rPr>
                <w:lang w:val="nb-NO"/>
              </w:rPr>
              <w:t>GV nêu câu hỏi.</w:t>
            </w:r>
          </w:p>
          <w:p w14:paraId="1547BC65" w14:textId="77777777" w:rsidR="00A3727F" w:rsidRPr="000A6A3D" w:rsidRDefault="00A3727F" w:rsidP="000A6A3D">
            <w:pPr>
              <w:rPr>
                <w:lang w:val="nb-NO"/>
              </w:rPr>
            </w:pPr>
          </w:p>
          <w:p w14:paraId="7C131F51" w14:textId="77777777" w:rsidR="00A3727F" w:rsidRPr="000A6A3D" w:rsidRDefault="00A3727F" w:rsidP="000A6A3D">
            <w:pPr>
              <w:rPr>
                <w:lang w:val="nb-NO"/>
              </w:rPr>
            </w:pPr>
          </w:p>
          <w:p w14:paraId="04A56236" w14:textId="77777777" w:rsidR="00A3727F" w:rsidRPr="000A6A3D" w:rsidRDefault="00A3727F" w:rsidP="000A6A3D">
            <w:pPr>
              <w:rPr>
                <w:lang w:val="nb-NO"/>
              </w:rPr>
            </w:pPr>
          </w:p>
          <w:p w14:paraId="57B567CA" w14:textId="77777777" w:rsidR="00A3727F" w:rsidRPr="000A6A3D" w:rsidRDefault="00A3727F" w:rsidP="000A6A3D">
            <w:pPr>
              <w:rPr>
                <w:lang w:val="nb-NO"/>
              </w:rPr>
            </w:pPr>
          </w:p>
          <w:p w14:paraId="655B96BC" w14:textId="77777777" w:rsidR="00A3727F" w:rsidRPr="000A6A3D" w:rsidRDefault="00A3727F" w:rsidP="000A6A3D">
            <w:pPr>
              <w:rPr>
                <w:lang w:val="nb-NO"/>
              </w:rPr>
            </w:pPr>
          </w:p>
          <w:p w14:paraId="05B288C9" w14:textId="77777777" w:rsidR="00A3727F" w:rsidRPr="000A6A3D" w:rsidRDefault="00A3727F" w:rsidP="000A6A3D">
            <w:pPr>
              <w:rPr>
                <w:lang w:val="nb-NO"/>
              </w:rPr>
            </w:pPr>
          </w:p>
          <w:p w14:paraId="2D363C5F" w14:textId="77777777" w:rsidR="00A3727F" w:rsidRPr="000A6A3D" w:rsidRDefault="00A3727F" w:rsidP="000A6A3D">
            <w:pPr>
              <w:rPr>
                <w:lang w:val="nb-NO"/>
              </w:rPr>
            </w:pPr>
          </w:p>
          <w:p w14:paraId="14B6C894" w14:textId="77777777" w:rsidR="00A3727F" w:rsidRPr="000A6A3D" w:rsidRDefault="00A3727F" w:rsidP="000A6A3D">
            <w:pPr>
              <w:rPr>
                <w:lang w:val="nb-NO"/>
              </w:rPr>
            </w:pPr>
          </w:p>
          <w:p w14:paraId="433994DB" w14:textId="77777777" w:rsidR="00A3727F" w:rsidRPr="000A6A3D" w:rsidRDefault="00A3727F" w:rsidP="000A6A3D">
            <w:pPr>
              <w:rPr>
                <w:lang w:val="nb-NO"/>
              </w:rPr>
            </w:pPr>
          </w:p>
          <w:p w14:paraId="13106D27" w14:textId="77777777" w:rsidR="00A3727F" w:rsidRPr="000A6A3D" w:rsidRDefault="00A3727F" w:rsidP="000A6A3D">
            <w:pPr>
              <w:rPr>
                <w:lang w:val="nb-NO"/>
              </w:rPr>
            </w:pPr>
          </w:p>
          <w:p w14:paraId="7838319A" w14:textId="77777777" w:rsidR="00A3727F" w:rsidRPr="000A6A3D" w:rsidRDefault="00A3727F" w:rsidP="000A6A3D">
            <w:pPr>
              <w:rPr>
                <w:lang w:val="nb-NO"/>
              </w:rPr>
            </w:pPr>
          </w:p>
          <w:p w14:paraId="1ED3E93E" w14:textId="77777777" w:rsidR="00A3727F" w:rsidRPr="000A6A3D" w:rsidRDefault="00A3727F" w:rsidP="000A6A3D">
            <w:pPr>
              <w:rPr>
                <w:lang w:val="nb-NO"/>
              </w:rPr>
            </w:pPr>
          </w:p>
          <w:p w14:paraId="0B47A8DD" w14:textId="77777777" w:rsidR="007D31E8" w:rsidRDefault="007D31E8" w:rsidP="000A6A3D">
            <w:pPr>
              <w:rPr>
                <w:lang w:val="de-DE"/>
              </w:rPr>
            </w:pPr>
          </w:p>
          <w:p w14:paraId="61E3823A" w14:textId="77777777" w:rsidR="007D31E8" w:rsidRDefault="007D31E8" w:rsidP="000A6A3D">
            <w:pPr>
              <w:rPr>
                <w:lang w:val="de-DE"/>
              </w:rPr>
            </w:pPr>
          </w:p>
          <w:p w14:paraId="42A7B296" w14:textId="5725D830" w:rsidR="00A3727F" w:rsidRPr="000A6A3D" w:rsidRDefault="00A3727F" w:rsidP="000A6A3D">
            <w:pPr>
              <w:rPr>
                <w:lang w:val="de-DE"/>
              </w:rPr>
            </w:pPr>
            <w:r w:rsidRPr="000A6A3D">
              <w:rPr>
                <w:lang w:val="de-DE"/>
              </w:rPr>
              <w:t>Giảng viên trình bày, giải thích nội dung bằng lời và cho thí dụ minh họa.</w:t>
            </w:r>
          </w:p>
          <w:p w14:paraId="367AEDC6" w14:textId="77777777" w:rsidR="00A3727F" w:rsidRPr="000A6A3D" w:rsidRDefault="00A3727F" w:rsidP="000A6A3D">
            <w:pPr>
              <w:rPr>
                <w:lang w:val="nb-NO"/>
              </w:rPr>
            </w:pPr>
          </w:p>
          <w:p w14:paraId="25009122" w14:textId="6E59B789" w:rsidR="00A3727F" w:rsidRPr="000A6A3D" w:rsidRDefault="00A3727F" w:rsidP="000A6A3D">
            <w:pPr>
              <w:rPr>
                <w:lang w:val="nb-NO"/>
              </w:rPr>
            </w:pPr>
          </w:p>
          <w:p w14:paraId="02E2E741" w14:textId="73495BB7" w:rsidR="00ED1D83" w:rsidRPr="000A6A3D" w:rsidRDefault="00ED1D83" w:rsidP="000A6A3D">
            <w:pPr>
              <w:rPr>
                <w:lang w:val="nb-NO"/>
              </w:rPr>
            </w:pPr>
          </w:p>
          <w:p w14:paraId="60508306" w14:textId="7007CE46" w:rsidR="00ED1D83" w:rsidRDefault="00ED1D83" w:rsidP="000A6A3D">
            <w:pPr>
              <w:rPr>
                <w:lang w:val="nb-NO"/>
              </w:rPr>
            </w:pPr>
          </w:p>
          <w:p w14:paraId="76814026" w14:textId="5786E139" w:rsidR="007D31E8" w:rsidRDefault="007D31E8" w:rsidP="000A6A3D">
            <w:pPr>
              <w:rPr>
                <w:lang w:val="nb-NO"/>
              </w:rPr>
            </w:pPr>
          </w:p>
          <w:p w14:paraId="6C7B2571" w14:textId="4B5842CE" w:rsidR="007D31E8" w:rsidRDefault="007D31E8" w:rsidP="000A6A3D">
            <w:pPr>
              <w:rPr>
                <w:lang w:val="nb-NO"/>
              </w:rPr>
            </w:pPr>
          </w:p>
          <w:p w14:paraId="1407C243" w14:textId="08B44DA0" w:rsidR="007D31E8" w:rsidRDefault="007D31E8" w:rsidP="000A6A3D">
            <w:pPr>
              <w:rPr>
                <w:lang w:val="nb-NO"/>
              </w:rPr>
            </w:pPr>
          </w:p>
          <w:p w14:paraId="081298F8" w14:textId="4C830B27" w:rsidR="007D31E8" w:rsidRDefault="007D31E8" w:rsidP="000A6A3D">
            <w:pPr>
              <w:rPr>
                <w:lang w:val="nb-NO"/>
              </w:rPr>
            </w:pPr>
          </w:p>
          <w:p w14:paraId="5A4FC5B0" w14:textId="415FC7B4" w:rsidR="007D31E8" w:rsidRDefault="007D31E8" w:rsidP="000A6A3D">
            <w:pPr>
              <w:rPr>
                <w:lang w:val="nb-NO"/>
              </w:rPr>
            </w:pPr>
          </w:p>
          <w:p w14:paraId="127D2B45" w14:textId="66F1B89A" w:rsidR="007D31E8" w:rsidRDefault="007D31E8" w:rsidP="000A6A3D">
            <w:pPr>
              <w:rPr>
                <w:lang w:val="nb-NO"/>
              </w:rPr>
            </w:pPr>
          </w:p>
          <w:p w14:paraId="6243D12C" w14:textId="5EBC6E08" w:rsidR="007D31E8" w:rsidRDefault="007D31E8" w:rsidP="000A6A3D">
            <w:pPr>
              <w:rPr>
                <w:lang w:val="nb-NO"/>
              </w:rPr>
            </w:pPr>
          </w:p>
          <w:p w14:paraId="7DD61C11" w14:textId="33B787BD" w:rsidR="007D31E8" w:rsidRDefault="007D31E8" w:rsidP="000A6A3D">
            <w:pPr>
              <w:rPr>
                <w:lang w:val="nb-NO"/>
              </w:rPr>
            </w:pPr>
          </w:p>
          <w:p w14:paraId="22DF3DF2" w14:textId="20DB92D4" w:rsidR="007D31E8" w:rsidRDefault="007D31E8" w:rsidP="000A6A3D">
            <w:pPr>
              <w:rPr>
                <w:lang w:val="nb-NO"/>
              </w:rPr>
            </w:pPr>
          </w:p>
          <w:p w14:paraId="229C9693" w14:textId="77777777" w:rsidR="007D31E8" w:rsidRDefault="007D31E8" w:rsidP="000A6A3D">
            <w:pPr>
              <w:rPr>
                <w:lang w:val="nb-NO"/>
              </w:rPr>
            </w:pPr>
          </w:p>
          <w:p w14:paraId="773832F8" w14:textId="4208428A" w:rsidR="007D31E8" w:rsidRDefault="007D31E8" w:rsidP="000A6A3D">
            <w:pPr>
              <w:rPr>
                <w:lang w:val="nb-NO"/>
              </w:rPr>
            </w:pPr>
          </w:p>
          <w:p w14:paraId="51ED7815" w14:textId="1E249034" w:rsidR="007D31E8" w:rsidRDefault="007D31E8" w:rsidP="000A6A3D">
            <w:pPr>
              <w:rPr>
                <w:lang w:val="nb-NO"/>
              </w:rPr>
            </w:pPr>
          </w:p>
          <w:p w14:paraId="7BBCD4CF" w14:textId="77777777" w:rsidR="007D31E8" w:rsidRPr="000A6A3D" w:rsidRDefault="007D31E8" w:rsidP="000A6A3D">
            <w:pPr>
              <w:rPr>
                <w:lang w:val="nb-NO"/>
              </w:rPr>
            </w:pPr>
          </w:p>
          <w:p w14:paraId="77C36CF4" w14:textId="77777777" w:rsidR="00ED1D83" w:rsidRPr="000A6A3D" w:rsidRDefault="00ED1D83" w:rsidP="000A6A3D">
            <w:pPr>
              <w:rPr>
                <w:lang w:val="nb-NO"/>
              </w:rPr>
            </w:pPr>
          </w:p>
          <w:p w14:paraId="21CC94C7" w14:textId="02458782" w:rsidR="00A3727F" w:rsidRPr="000A6A3D" w:rsidRDefault="00A3727F" w:rsidP="000A6A3D">
            <w:pPr>
              <w:rPr>
                <w:lang w:val="nb-NO"/>
              </w:rPr>
            </w:pPr>
            <w:r w:rsidRPr="000A6A3D">
              <w:rPr>
                <w:lang w:val="de-DE"/>
              </w:rPr>
              <w:t>Giảng viên giải thích và hướng dẫn giải b</w:t>
            </w:r>
            <w:r w:rsidRPr="000A6A3D">
              <w:t xml:space="preserve">ài tập 1 – </w:t>
            </w:r>
            <w:r w:rsidR="00ED1D83" w:rsidRPr="000A6A3D">
              <w:t>7</w:t>
            </w:r>
            <w:r w:rsidRPr="000A6A3D">
              <w:t xml:space="preserve"> trang </w:t>
            </w:r>
            <w:r w:rsidR="00ED1D83" w:rsidRPr="000A6A3D">
              <w:t>37</w:t>
            </w:r>
            <w:r w:rsidRPr="000A6A3D">
              <w:t>-3</w:t>
            </w:r>
            <w:r w:rsidR="00ED1D83" w:rsidRPr="000A6A3D">
              <w:t>8</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0745E73" w14:textId="77777777" w:rsidR="00A3727F" w:rsidRPr="000A6A3D" w:rsidRDefault="00A3727F" w:rsidP="000A6A3D">
            <w:pPr>
              <w:rPr>
                <w:lang w:val="nb-NO"/>
              </w:rPr>
            </w:pPr>
          </w:p>
          <w:p w14:paraId="4B58388B" w14:textId="77777777" w:rsidR="00A3727F" w:rsidRPr="000A6A3D" w:rsidRDefault="00A3727F" w:rsidP="000A6A3D">
            <w:pPr>
              <w:rPr>
                <w:lang w:val="nb-NO"/>
              </w:rPr>
            </w:pPr>
          </w:p>
          <w:p w14:paraId="127E1360" w14:textId="77777777" w:rsidR="00A3727F" w:rsidRPr="000A6A3D" w:rsidRDefault="00A3727F" w:rsidP="000A6A3D">
            <w:pPr>
              <w:rPr>
                <w:lang w:val="nb-NO"/>
              </w:rPr>
            </w:pPr>
          </w:p>
          <w:p w14:paraId="09BA0C6A" w14:textId="77777777" w:rsidR="00A3727F" w:rsidRPr="000A6A3D" w:rsidRDefault="00A3727F" w:rsidP="000A6A3D">
            <w:pPr>
              <w:rPr>
                <w:lang w:val="nb-NO"/>
              </w:rPr>
            </w:pPr>
            <w:r w:rsidRPr="000A6A3D">
              <w:rPr>
                <w:lang w:val="nb-NO"/>
              </w:rPr>
              <w:t>HS theo dõi, ghi bài.</w:t>
            </w:r>
          </w:p>
          <w:p w14:paraId="417AFD5F" w14:textId="77777777" w:rsidR="00A3727F" w:rsidRPr="000A6A3D" w:rsidRDefault="00A3727F" w:rsidP="000A6A3D">
            <w:pPr>
              <w:rPr>
                <w:lang w:val="nb-NO"/>
              </w:rPr>
            </w:pPr>
          </w:p>
          <w:p w14:paraId="26570E90" w14:textId="5DE9798A" w:rsidR="00A3727F" w:rsidRDefault="00A3727F" w:rsidP="000A6A3D">
            <w:pPr>
              <w:rPr>
                <w:lang w:val="nb-NO"/>
              </w:rPr>
            </w:pPr>
          </w:p>
          <w:p w14:paraId="60E895FF" w14:textId="77777777" w:rsidR="007D31E8" w:rsidRPr="000A6A3D" w:rsidRDefault="007D31E8" w:rsidP="000A6A3D">
            <w:pPr>
              <w:rPr>
                <w:lang w:val="nb-NO"/>
              </w:rPr>
            </w:pPr>
          </w:p>
          <w:p w14:paraId="74D6771C" w14:textId="77777777" w:rsidR="00A3727F" w:rsidRPr="000A6A3D" w:rsidRDefault="00A3727F" w:rsidP="000A6A3D">
            <w:pPr>
              <w:rPr>
                <w:lang w:val="nb-NO"/>
              </w:rPr>
            </w:pPr>
            <w:r w:rsidRPr="000A6A3D">
              <w:rPr>
                <w:lang w:val="nb-NO"/>
              </w:rPr>
              <w:t>HS t</w:t>
            </w:r>
            <w:r w:rsidRPr="000A6A3D">
              <w:rPr>
                <w:lang w:val="de-DE"/>
              </w:rPr>
              <w:t>rả lời các câu hỏi.</w:t>
            </w:r>
          </w:p>
          <w:p w14:paraId="62A47457" w14:textId="77777777" w:rsidR="00A3727F" w:rsidRPr="000A6A3D" w:rsidRDefault="00A3727F" w:rsidP="000A6A3D">
            <w:pPr>
              <w:rPr>
                <w:lang w:val="nb-NO"/>
              </w:rPr>
            </w:pPr>
          </w:p>
          <w:p w14:paraId="5A102185" w14:textId="77777777" w:rsidR="00A3727F" w:rsidRPr="000A6A3D" w:rsidRDefault="00A3727F" w:rsidP="000A6A3D">
            <w:pPr>
              <w:rPr>
                <w:lang w:val="nb-NO"/>
              </w:rPr>
            </w:pPr>
          </w:p>
          <w:p w14:paraId="37E2C515" w14:textId="77777777" w:rsidR="00A3727F" w:rsidRPr="000A6A3D" w:rsidRDefault="00A3727F" w:rsidP="000A6A3D">
            <w:pPr>
              <w:rPr>
                <w:lang w:val="nb-NO"/>
              </w:rPr>
            </w:pPr>
          </w:p>
          <w:p w14:paraId="11AF8156" w14:textId="77777777" w:rsidR="00A3727F" w:rsidRPr="000A6A3D" w:rsidRDefault="00A3727F" w:rsidP="000A6A3D">
            <w:pPr>
              <w:rPr>
                <w:lang w:val="nb-NO"/>
              </w:rPr>
            </w:pPr>
          </w:p>
          <w:p w14:paraId="15017764" w14:textId="77777777" w:rsidR="00A3727F" w:rsidRPr="000A6A3D" w:rsidRDefault="00A3727F" w:rsidP="000A6A3D">
            <w:pPr>
              <w:rPr>
                <w:lang w:val="nb-NO"/>
              </w:rPr>
            </w:pPr>
          </w:p>
          <w:p w14:paraId="744E052D" w14:textId="77777777" w:rsidR="00A3727F" w:rsidRPr="000A6A3D" w:rsidRDefault="00A3727F" w:rsidP="000A6A3D">
            <w:pPr>
              <w:rPr>
                <w:lang w:val="nb-NO"/>
              </w:rPr>
            </w:pPr>
          </w:p>
          <w:p w14:paraId="702984FC" w14:textId="77777777" w:rsidR="00A3727F" w:rsidRPr="000A6A3D" w:rsidRDefault="00A3727F" w:rsidP="000A6A3D">
            <w:pPr>
              <w:rPr>
                <w:lang w:val="nb-NO"/>
              </w:rPr>
            </w:pPr>
          </w:p>
          <w:p w14:paraId="03DF9849" w14:textId="77777777" w:rsidR="00A3727F" w:rsidRPr="000A6A3D" w:rsidRDefault="00A3727F" w:rsidP="000A6A3D">
            <w:pPr>
              <w:rPr>
                <w:lang w:val="nb-NO"/>
              </w:rPr>
            </w:pPr>
          </w:p>
          <w:p w14:paraId="33E1C8D1" w14:textId="77777777" w:rsidR="00A3727F" w:rsidRPr="000A6A3D" w:rsidRDefault="00A3727F" w:rsidP="000A6A3D">
            <w:pPr>
              <w:rPr>
                <w:lang w:val="nb-NO"/>
              </w:rPr>
            </w:pPr>
          </w:p>
          <w:p w14:paraId="77E1B86A" w14:textId="77777777" w:rsidR="00A3727F" w:rsidRPr="000A6A3D" w:rsidRDefault="00A3727F" w:rsidP="000A6A3D">
            <w:pPr>
              <w:rPr>
                <w:lang w:val="nb-NO"/>
              </w:rPr>
            </w:pPr>
          </w:p>
          <w:p w14:paraId="296CA715" w14:textId="77777777" w:rsidR="00A3727F" w:rsidRPr="000A6A3D" w:rsidRDefault="00A3727F" w:rsidP="000A6A3D">
            <w:pPr>
              <w:rPr>
                <w:lang w:val="nb-NO"/>
              </w:rPr>
            </w:pPr>
          </w:p>
          <w:p w14:paraId="48528BBF" w14:textId="77777777" w:rsidR="00A3727F" w:rsidRPr="000A6A3D" w:rsidRDefault="00A3727F" w:rsidP="000A6A3D">
            <w:pPr>
              <w:rPr>
                <w:lang w:val="nb-NO"/>
              </w:rPr>
            </w:pPr>
          </w:p>
          <w:p w14:paraId="21C8044B" w14:textId="77777777" w:rsidR="00A3727F" w:rsidRPr="000A6A3D" w:rsidRDefault="00A3727F" w:rsidP="000A6A3D">
            <w:pPr>
              <w:rPr>
                <w:lang w:val="nb-NO"/>
              </w:rPr>
            </w:pPr>
          </w:p>
          <w:p w14:paraId="115965ED" w14:textId="77777777" w:rsidR="00A3727F" w:rsidRPr="000A6A3D" w:rsidRDefault="00A3727F" w:rsidP="000A6A3D">
            <w:pPr>
              <w:rPr>
                <w:lang w:val="nb-NO"/>
              </w:rPr>
            </w:pPr>
            <w:r w:rsidRPr="000A6A3D">
              <w:rPr>
                <w:lang w:val="nb-NO"/>
              </w:rPr>
              <w:t xml:space="preserve">HS theo dõi, ghi bài </w:t>
            </w:r>
          </w:p>
          <w:p w14:paraId="2DA7DCD0" w14:textId="77777777" w:rsidR="00A3727F" w:rsidRPr="000A6A3D" w:rsidRDefault="00A3727F" w:rsidP="000A6A3D">
            <w:pPr>
              <w:rPr>
                <w:lang w:val="nb-NO"/>
              </w:rPr>
            </w:pPr>
          </w:p>
          <w:p w14:paraId="1BCED562" w14:textId="77777777" w:rsidR="00A3727F" w:rsidRPr="000A6A3D" w:rsidRDefault="00A3727F" w:rsidP="000A6A3D">
            <w:pPr>
              <w:rPr>
                <w:lang w:val="nb-NO"/>
              </w:rPr>
            </w:pPr>
          </w:p>
          <w:p w14:paraId="68DCBE75" w14:textId="1F37B1F2" w:rsidR="00A3727F" w:rsidRPr="000A6A3D" w:rsidRDefault="00A3727F" w:rsidP="000A6A3D">
            <w:pPr>
              <w:rPr>
                <w:lang w:val="nb-NO"/>
              </w:rPr>
            </w:pPr>
          </w:p>
          <w:p w14:paraId="36B25A92" w14:textId="77777777" w:rsidR="00ED1D83" w:rsidRPr="000A6A3D" w:rsidRDefault="00ED1D83" w:rsidP="000A6A3D">
            <w:pPr>
              <w:rPr>
                <w:lang w:val="nb-NO"/>
              </w:rPr>
            </w:pPr>
          </w:p>
          <w:p w14:paraId="77836EA2" w14:textId="0BBF6DA7" w:rsidR="00A3727F" w:rsidRPr="000A6A3D" w:rsidRDefault="00A3727F" w:rsidP="000A6A3D">
            <w:pPr>
              <w:rPr>
                <w:lang w:val="nb-NO"/>
              </w:rPr>
            </w:pPr>
          </w:p>
          <w:p w14:paraId="49DE456E" w14:textId="77777777" w:rsidR="00ED1D83" w:rsidRPr="000A6A3D" w:rsidRDefault="00ED1D83" w:rsidP="000A6A3D">
            <w:pPr>
              <w:rPr>
                <w:lang w:val="nb-NO"/>
              </w:rPr>
            </w:pPr>
          </w:p>
          <w:p w14:paraId="66488BB4" w14:textId="19FFBF59" w:rsidR="00ED1D83" w:rsidRDefault="00ED1D83" w:rsidP="000A6A3D">
            <w:pPr>
              <w:rPr>
                <w:lang w:val="nb-NO"/>
              </w:rPr>
            </w:pPr>
          </w:p>
          <w:p w14:paraId="035C86E3" w14:textId="0FAF65DE" w:rsidR="007D31E8" w:rsidRDefault="007D31E8" w:rsidP="000A6A3D">
            <w:pPr>
              <w:rPr>
                <w:lang w:val="nb-NO"/>
              </w:rPr>
            </w:pPr>
          </w:p>
          <w:p w14:paraId="56E3C05A" w14:textId="7A571A34" w:rsidR="007D31E8" w:rsidRDefault="007D31E8" w:rsidP="000A6A3D">
            <w:pPr>
              <w:rPr>
                <w:lang w:val="nb-NO"/>
              </w:rPr>
            </w:pPr>
          </w:p>
          <w:p w14:paraId="7A95311A" w14:textId="4889A828" w:rsidR="007D31E8" w:rsidRDefault="007D31E8" w:rsidP="000A6A3D">
            <w:pPr>
              <w:rPr>
                <w:lang w:val="nb-NO"/>
              </w:rPr>
            </w:pPr>
          </w:p>
          <w:p w14:paraId="6404EE28" w14:textId="163CF2B3" w:rsidR="007D31E8" w:rsidRDefault="007D31E8" w:rsidP="000A6A3D">
            <w:pPr>
              <w:rPr>
                <w:lang w:val="nb-NO"/>
              </w:rPr>
            </w:pPr>
          </w:p>
          <w:p w14:paraId="3B378D47" w14:textId="5D33A4DF" w:rsidR="007D31E8" w:rsidRDefault="007D31E8" w:rsidP="000A6A3D">
            <w:pPr>
              <w:rPr>
                <w:lang w:val="nb-NO"/>
              </w:rPr>
            </w:pPr>
          </w:p>
          <w:p w14:paraId="2148F52D" w14:textId="06F283FC" w:rsidR="007D31E8" w:rsidRDefault="007D31E8" w:rsidP="000A6A3D">
            <w:pPr>
              <w:rPr>
                <w:lang w:val="nb-NO"/>
              </w:rPr>
            </w:pPr>
          </w:p>
          <w:p w14:paraId="20BE1CB6" w14:textId="38603481" w:rsidR="007D31E8" w:rsidRDefault="007D31E8" w:rsidP="000A6A3D">
            <w:pPr>
              <w:rPr>
                <w:lang w:val="nb-NO"/>
              </w:rPr>
            </w:pPr>
          </w:p>
          <w:p w14:paraId="5DCB1027" w14:textId="52379975" w:rsidR="007D31E8" w:rsidRDefault="007D31E8" w:rsidP="000A6A3D">
            <w:pPr>
              <w:rPr>
                <w:lang w:val="nb-NO"/>
              </w:rPr>
            </w:pPr>
          </w:p>
          <w:p w14:paraId="3A070FEC" w14:textId="6C494AC9" w:rsidR="007D31E8" w:rsidRDefault="007D31E8" w:rsidP="000A6A3D">
            <w:pPr>
              <w:rPr>
                <w:lang w:val="nb-NO"/>
              </w:rPr>
            </w:pPr>
          </w:p>
          <w:p w14:paraId="52C6E280" w14:textId="32EC2E7B" w:rsidR="007D31E8" w:rsidRDefault="007D31E8" w:rsidP="000A6A3D">
            <w:pPr>
              <w:rPr>
                <w:lang w:val="nb-NO"/>
              </w:rPr>
            </w:pPr>
          </w:p>
          <w:p w14:paraId="29BFE054" w14:textId="77777777" w:rsidR="007D31E8" w:rsidRDefault="007D31E8" w:rsidP="000A6A3D">
            <w:pPr>
              <w:rPr>
                <w:lang w:val="nb-NO"/>
              </w:rPr>
            </w:pPr>
          </w:p>
          <w:p w14:paraId="16C8651C" w14:textId="77777777" w:rsidR="007D31E8" w:rsidRDefault="007D31E8" w:rsidP="000A6A3D">
            <w:pPr>
              <w:rPr>
                <w:lang w:val="nb-NO"/>
              </w:rPr>
            </w:pPr>
          </w:p>
          <w:p w14:paraId="7BCBF658" w14:textId="5AB67AC3" w:rsidR="007D31E8" w:rsidRDefault="007D31E8" w:rsidP="000A6A3D">
            <w:pPr>
              <w:rPr>
                <w:lang w:val="nb-NO"/>
              </w:rPr>
            </w:pPr>
          </w:p>
          <w:p w14:paraId="25908127" w14:textId="77777777" w:rsidR="007D31E8" w:rsidRPr="000A6A3D" w:rsidRDefault="007D31E8" w:rsidP="000A6A3D">
            <w:pPr>
              <w:rPr>
                <w:lang w:val="nb-NO"/>
              </w:rPr>
            </w:pPr>
          </w:p>
          <w:p w14:paraId="08383EC8" w14:textId="77777777" w:rsidR="00A3727F" w:rsidRPr="000A6A3D" w:rsidRDefault="00A3727F"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A3727F" w:rsidRPr="000A6A3D" w:rsidRDefault="00A3727F" w:rsidP="000A6A3D">
            <w:pPr>
              <w:rPr>
                <w:lang w:val="nb-NO"/>
              </w:rPr>
            </w:pPr>
          </w:p>
          <w:p w14:paraId="748283EF" w14:textId="77777777" w:rsidR="00BC69B1" w:rsidRPr="000A6A3D" w:rsidRDefault="00BC69B1" w:rsidP="00BC69B1">
            <w:pPr>
              <w:jc w:val="center"/>
              <w:rPr>
                <w:lang w:val="pt-BR"/>
              </w:rPr>
            </w:pPr>
            <w:r>
              <w:rPr>
                <w:lang w:val="pt-BR"/>
              </w:rPr>
              <w:t>30</w:t>
            </w:r>
          </w:p>
          <w:p w14:paraId="4E0C5A64" w14:textId="77777777" w:rsidR="00BC69B1" w:rsidRPr="000A6A3D" w:rsidRDefault="00BC69B1" w:rsidP="00BC69B1">
            <w:pPr>
              <w:jc w:val="center"/>
              <w:rPr>
                <w:lang w:val="pt-BR"/>
              </w:rPr>
            </w:pPr>
            <w:r w:rsidRPr="000A6A3D">
              <w:rPr>
                <w:lang w:val="pt-BR"/>
              </w:rPr>
              <w:t>phút</w:t>
            </w:r>
          </w:p>
          <w:p w14:paraId="0EA082C4" w14:textId="77777777" w:rsidR="00A3727F" w:rsidRPr="000A6A3D" w:rsidRDefault="00A3727F" w:rsidP="000A6A3D">
            <w:pPr>
              <w:jc w:val="center"/>
              <w:rPr>
                <w:lang w:val="pt-BR"/>
              </w:rPr>
            </w:pPr>
          </w:p>
          <w:p w14:paraId="3EC54855" w14:textId="77777777" w:rsidR="00A3727F" w:rsidRPr="000A6A3D" w:rsidRDefault="00A3727F" w:rsidP="000A6A3D">
            <w:pPr>
              <w:jc w:val="center"/>
              <w:rPr>
                <w:lang w:val="pt-BR"/>
              </w:rPr>
            </w:pPr>
          </w:p>
          <w:p w14:paraId="3174C863" w14:textId="77777777" w:rsidR="00A3727F" w:rsidRPr="000A6A3D" w:rsidRDefault="00A3727F" w:rsidP="000A6A3D">
            <w:pPr>
              <w:jc w:val="center"/>
              <w:rPr>
                <w:lang w:val="pt-BR"/>
              </w:rPr>
            </w:pPr>
          </w:p>
          <w:p w14:paraId="683839D5" w14:textId="77777777" w:rsidR="00A3727F" w:rsidRPr="000A6A3D" w:rsidRDefault="00A3727F" w:rsidP="000A6A3D">
            <w:pPr>
              <w:jc w:val="center"/>
              <w:rPr>
                <w:lang w:val="pt-BR"/>
              </w:rPr>
            </w:pPr>
          </w:p>
          <w:p w14:paraId="500F7F3D" w14:textId="77777777" w:rsidR="00A3727F" w:rsidRPr="000A6A3D" w:rsidRDefault="00A3727F" w:rsidP="000A6A3D">
            <w:pPr>
              <w:jc w:val="center"/>
              <w:rPr>
                <w:lang w:val="pt-BR"/>
              </w:rPr>
            </w:pPr>
          </w:p>
          <w:p w14:paraId="7D911F59" w14:textId="77777777" w:rsidR="00A3727F" w:rsidRPr="000A6A3D" w:rsidRDefault="00A3727F" w:rsidP="000A6A3D">
            <w:pPr>
              <w:jc w:val="center"/>
              <w:rPr>
                <w:lang w:val="pt-BR"/>
              </w:rPr>
            </w:pPr>
          </w:p>
          <w:p w14:paraId="436C9184" w14:textId="77777777" w:rsidR="00A3727F" w:rsidRPr="000A6A3D" w:rsidRDefault="00A3727F" w:rsidP="000A6A3D">
            <w:pPr>
              <w:jc w:val="center"/>
              <w:rPr>
                <w:lang w:val="pt-BR"/>
              </w:rPr>
            </w:pPr>
          </w:p>
          <w:p w14:paraId="37175C48" w14:textId="77777777" w:rsidR="00A3727F" w:rsidRPr="000A6A3D" w:rsidRDefault="00A3727F" w:rsidP="000A6A3D">
            <w:pPr>
              <w:jc w:val="center"/>
              <w:rPr>
                <w:lang w:val="pt-BR"/>
              </w:rPr>
            </w:pPr>
          </w:p>
          <w:p w14:paraId="163BFC24" w14:textId="77777777" w:rsidR="00A3727F" w:rsidRPr="000A6A3D" w:rsidRDefault="00A3727F" w:rsidP="000A6A3D">
            <w:pPr>
              <w:jc w:val="center"/>
              <w:rPr>
                <w:lang w:val="pt-BR"/>
              </w:rPr>
            </w:pPr>
          </w:p>
          <w:p w14:paraId="1644BD95" w14:textId="77777777" w:rsidR="00A3727F" w:rsidRPr="000A6A3D" w:rsidRDefault="00A3727F" w:rsidP="000A6A3D">
            <w:pPr>
              <w:jc w:val="center"/>
              <w:rPr>
                <w:lang w:val="pt-BR"/>
              </w:rPr>
            </w:pPr>
          </w:p>
          <w:p w14:paraId="6629C210" w14:textId="77777777" w:rsidR="00A3727F" w:rsidRPr="000A6A3D" w:rsidRDefault="00A3727F" w:rsidP="000A6A3D">
            <w:pPr>
              <w:jc w:val="center"/>
              <w:rPr>
                <w:lang w:val="pt-BR"/>
              </w:rPr>
            </w:pPr>
          </w:p>
          <w:p w14:paraId="6B06BDD8" w14:textId="77777777" w:rsidR="00A3727F" w:rsidRPr="000A6A3D" w:rsidRDefault="00A3727F" w:rsidP="000A6A3D">
            <w:pPr>
              <w:jc w:val="center"/>
              <w:rPr>
                <w:lang w:val="pt-BR"/>
              </w:rPr>
            </w:pPr>
          </w:p>
          <w:p w14:paraId="7CAE0618" w14:textId="77777777" w:rsidR="00A3727F" w:rsidRPr="000A6A3D" w:rsidRDefault="00A3727F" w:rsidP="000A6A3D">
            <w:pPr>
              <w:jc w:val="center"/>
              <w:rPr>
                <w:lang w:val="pt-BR"/>
              </w:rPr>
            </w:pPr>
          </w:p>
          <w:p w14:paraId="3B2CC606" w14:textId="77777777" w:rsidR="00A3727F" w:rsidRPr="000A6A3D" w:rsidRDefault="00A3727F" w:rsidP="000A6A3D">
            <w:pPr>
              <w:jc w:val="center"/>
              <w:rPr>
                <w:lang w:val="pt-BR"/>
              </w:rPr>
            </w:pPr>
          </w:p>
          <w:p w14:paraId="3FB59F09" w14:textId="77777777" w:rsidR="00A3727F" w:rsidRPr="000A6A3D" w:rsidRDefault="00A3727F" w:rsidP="000A6A3D">
            <w:pPr>
              <w:jc w:val="center"/>
              <w:rPr>
                <w:lang w:val="pt-BR"/>
              </w:rPr>
            </w:pPr>
          </w:p>
          <w:p w14:paraId="35A2E15B" w14:textId="77777777" w:rsidR="00A3727F" w:rsidRPr="000A6A3D" w:rsidRDefault="00A3727F" w:rsidP="000A6A3D">
            <w:pPr>
              <w:jc w:val="center"/>
              <w:rPr>
                <w:lang w:val="pt-BR"/>
              </w:rPr>
            </w:pPr>
          </w:p>
          <w:p w14:paraId="44AC25AB" w14:textId="77777777" w:rsidR="00A3727F" w:rsidRPr="000A6A3D" w:rsidRDefault="00A3727F" w:rsidP="000A6A3D">
            <w:pPr>
              <w:jc w:val="center"/>
              <w:rPr>
                <w:lang w:val="pt-BR"/>
              </w:rPr>
            </w:pPr>
          </w:p>
          <w:p w14:paraId="1B2DE126" w14:textId="4AF47DD4" w:rsidR="00BC69B1" w:rsidRDefault="00BC69B1" w:rsidP="000A6A3D">
            <w:pPr>
              <w:jc w:val="center"/>
              <w:rPr>
                <w:lang w:val="nb-NO"/>
              </w:rPr>
            </w:pPr>
          </w:p>
          <w:p w14:paraId="4FA34075" w14:textId="77777777" w:rsidR="00BC69B1" w:rsidRPr="00BC69B1" w:rsidRDefault="00BC69B1" w:rsidP="00BC69B1">
            <w:pPr>
              <w:rPr>
                <w:lang w:val="nb-NO"/>
              </w:rPr>
            </w:pPr>
          </w:p>
          <w:p w14:paraId="46D787B9" w14:textId="77777777" w:rsidR="00BC69B1" w:rsidRPr="00BC69B1" w:rsidRDefault="00BC69B1" w:rsidP="00BC69B1">
            <w:pPr>
              <w:rPr>
                <w:lang w:val="nb-NO"/>
              </w:rPr>
            </w:pPr>
          </w:p>
          <w:p w14:paraId="7811668B" w14:textId="77777777" w:rsidR="00BC69B1" w:rsidRPr="00BC69B1" w:rsidRDefault="00BC69B1" w:rsidP="00BC69B1">
            <w:pPr>
              <w:rPr>
                <w:lang w:val="nb-NO"/>
              </w:rPr>
            </w:pPr>
          </w:p>
          <w:p w14:paraId="30FB2024" w14:textId="77777777" w:rsidR="00BC69B1" w:rsidRPr="00BC69B1" w:rsidRDefault="00BC69B1" w:rsidP="00BC69B1">
            <w:pPr>
              <w:rPr>
                <w:lang w:val="nb-NO"/>
              </w:rPr>
            </w:pPr>
          </w:p>
          <w:p w14:paraId="612716AC" w14:textId="77777777" w:rsidR="00BC69B1" w:rsidRPr="00BC69B1" w:rsidRDefault="00BC69B1" w:rsidP="00BC69B1">
            <w:pPr>
              <w:rPr>
                <w:lang w:val="nb-NO"/>
              </w:rPr>
            </w:pPr>
          </w:p>
          <w:p w14:paraId="42AFB23A" w14:textId="77777777" w:rsidR="00BC69B1" w:rsidRPr="00BC69B1" w:rsidRDefault="00BC69B1" w:rsidP="00BC69B1">
            <w:pPr>
              <w:rPr>
                <w:lang w:val="nb-NO"/>
              </w:rPr>
            </w:pPr>
          </w:p>
          <w:p w14:paraId="05237D16" w14:textId="77777777" w:rsidR="00BC69B1" w:rsidRPr="00BC69B1" w:rsidRDefault="00BC69B1" w:rsidP="00BC69B1">
            <w:pPr>
              <w:rPr>
                <w:lang w:val="nb-NO"/>
              </w:rPr>
            </w:pPr>
          </w:p>
          <w:p w14:paraId="208BFD24" w14:textId="3D827415" w:rsidR="00BC69B1" w:rsidRDefault="00BC69B1" w:rsidP="00BC69B1">
            <w:pPr>
              <w:rPr>
                <w:lang w:val="nb-NO"/>
              </w:rPr>
            </w:pPr>
          </w:p>
          <w:p w14:paraId="25739560" w14:textId="77777777" w:rsidR="00A3727F" w:rsidRDefault="00A3727F" w:rsidP="00BC69B1">
            <w:pPr>
              <w:rPr>
                <w:lang w:val="nb-NO"/>
              </w:rPr>
            </w:pPr>
          </w:p>
          <w:p w14:paraId="634C2E77" w14:textId="77777777" w:rsidR="00BC69B1" w:rsidRDefault="00BC69B1" w:rsidP="00BC69B1">
            <w:pPr>
              <w:rPr>
                <w:lang w:val="nb-NO"/>
              </w:rPr>
            </w:pPr>
          </w:p>
          <w:p w14:paraId="0DA9CA89" w14:textId="77777777" w:rsidR="00BC69B1" w:rsidRDefault="00BC69B1" w:rsidP="00BC69B1">
            <w:pPr>
              <w:rPr>
                <w:lang w:val="nb-NO"/>
              </w:rPr>
            </w:pPr>
          </w:p>
          <w:p w14:paraId="3275A7DE" w14:textId="77777777" w:rsidR="00BC69B1" w:rsidRDefault="00BC69B1" w:rsidP="00BC69B1">
            <w:pPr>
              <w:rPr>
                <w:lang w:val="nb-NO"/>
              </w:rPr>
            </w:pPr>
          </w:p>
          <w:p w14:paraId="6333FDCB" w14:textId="77777777" w:rsidR="00BC69B1" w:rsidRDefault="00BC69B1" w:rsidP="00BC69B1">
            <w:pPr>
              <w:rPr>
                <w:lang w:val="nb-NO"/>
              </w:rPr>
            </w:pPr>
          </w:p>
          <w:p w14:paraId="7068EE81" w14:textId="77777777" w:rsidR="00BC69B1" w:rsidRDefault="00BC69B1" w:rsidP="00BC69B1">
            <w:pPr>
              <w:rPr>
                <w:lang w:val="nb-NO"/>
              </w:rPr>
            </w:pPr>
          </w:p>
          <w:p w14:paraId="0C90F36E" w14:textId="77777777" w:rsidR="00BC69B1" w:rsidRDefault="00BC69B1" w:rsidP="00BC69B1">
            <w:pPr>
              <w:rPr>
                <w:lang w:val="nb-NO"/>
              </w:rPr>
            </w:pPr>
          </w:p>
          <w:p w14:paraId="771B618A" w14:textId="77777777" w:rsidR="00BC69B1" w:rsidRDefault="00BC69B1" w:rsidP="00BC69B1">
            <w:pPr>
              <w:rPr>
                <w:lang w:val="nb-NO"/>
              </w:rPr>
            </w:pPr>
          </w:p>
          <w:p w14:paraId="0E0FCD8B" w14:textId="77777777" w:rsidR="00BC69B1" w:rsidRDefault="00BC69B1" w:rsidP="00BC69B1">
            <w:pPr>
              <w:rPr>
                <w:lang w:val="nb-NO"/>
              </w:rPr>
            </w:pPr>
          </w:p>
          <w:p w14:paraId="1B21FFFD" w14:textId="77777777" w:rsidR="00BC69B1" w:rsidRDefault="00BC69B1" w:rsidP="00BC69B1">
            <w:pPr>
              <w:rPr>
                <w:lang w:val="nb-NO"/>
              </w:rPr>
            </w:pPr>
          </w:p>
          <w:p w14:paraId="2B5E7DFF" w14:textId="77777777" w:rsidR="00BC69B1" w:rsidRDefault="00BC69B1" w:rsidP="00BC69B1">
            <w:pPr>
              <w:rPr>
                <w:lang w:val="nb-NO"/>
              </w:rPr>
            </w:pPr>
          </w:p>
          <w:p w14:paraId="200FCDD4" w14:textId="77777777" w:rsidR="00BC69B1" w:rsidRDefault="00BC69B1" w:rsidP="00BC69B1">
            <w:pPr>
              <w:rPr>
                <w:lang w:val="nb-NO"/>
              </w:rPr>
            </w:pPr>
          </w:p>
          <w:p w14:paraId="62A968F6" w14:textId="77777777" w:rsidR="00BC69B1" w:rsidRDefault="00BC69B1" w:rsidP="00BC69B1">
            <w:pPr>
              <w:rPr>
                <w:lang w:val="nb-NO"/>
              </w:rPr>
            </w:pPr>
          </w:p>
          <w:p w14:paraId="034BCA0D" w14:textId="7B818398" w:rsidR="00BC69B1" w:rsidRDefault="00BC69B1" w:rsidP="00BC69B1">
            <w:pPr>
              <w:rPr>
                <w:lang w:val="nb-NO"/>
              </w:rPr>
            </w:pPr>
          </w:p>
          <w:p w14:paraId="32A26072" w14:textId="1A5AC391" w:rsidR="00C24DFC" w:rsidRDefault="00C24DFC" w:rsidP="00BC69B1">
            <w:pPr>
              <w:rPr>
                <w:lang w:val="nb-NO"/>
              </w:rPr>
            </w:pPr>
          </w:p>
          <w:p w14:paraId="270D5676" w14:textId="77777777" w:rsidR="00C24DFC" w:rsidRDefault="00C24DFC" w:rsidP="00BC69B1">
            <w:pPr>
              <w:rPr>
                <w:lang w:val="nb-NO"/>
              </w:rPr>
            </w:pPr>
          </w:p>
          <w:p w14:paraId="5E212D84" w14:textId="77777777" w:rsidR="00BC69B1" w:rsidRDefault="00BC69B1" w:rsidP="00BC69B1">
            <w:pPr>
              <w:rPr>
                <w:lang w:val="nb-NO"/>
              </w:rPr>
            </w:pPr>
          </w:p>
          <w:p w14:paraId="39DC16D1" w14:textId="54AE5F6F" w:rsidR="00BC69B1" w:rsidRPr="000A6A3D" w:rsidRDefault="00BC69B1" w:rsidP="00BC69B1">
            <w:pPr>
              <w:jc w:val="center"/>
              <w:rPr>
                <w:lang w:val="pt-BR"/>
              </w:rPr>
            </w:pPr>
            <w:r>
              <w:rPr>
                <w:lang w:val="pt-BR"/>
              </w:rPr>
              <w:t>83</w:t>
            </w:r>
          </w:p>
          <w:p w14:paraId="4B641F0D" w14:textId="77777777" w:rsidR="00BC69B1" w:rsidRPr="000A6A3D" w:rsidRDefault="00BC69B1" w:rsidP="00BC69B1">
            <w:pPr>
              <w:jc w:val="center"/>
              <w:rPr>
                <w:lang w:val="pt-BR"/>
              </w:rPr>
            </w:pPr>
            <w:r w:rsidRPr="000A6A3D">
              <w:rPr>
                <w:lang w:val="pt-BR"/>
              </w:rPr>
              <w:t>phút</w:t>
            </w:r>
          </w:p>
          <w:p w14:paraId="50AC2138" w14:textId="0D9311DE" w:rsidR="00BC69B1" w:rsidRPr="00BC69B1" w:rsidRDefault="00BC69B1" w:rsidP="00BC69B1">
            <w:pPr>
              <w:rPr>
                <w:lang w:val="nb-NO"/>
              </w:rPr>
            </w:pPr>
          </w:p>
        </w:tc>
      </w:tr>
      <w:tr w:rsidR="00A3727F"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77777777" w:rsidR="00A3727F" w:rsidRPr="000A6A3D" w:rsidRDefault="00A3727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A3727F" w:rsidRPr="000A6A3D" w:rsidRDefault="00A3727F" w:rsidP="000A6A3D">
            <w:pPr>
              <w:rPr>
                <w:b/>
                <w:bCs/>
                <w:u w:val="single"/>
                <w:lang w:val="nb-NO"/>
              </w:rPr>
            </w:pPr>
            <w:r w:rsidRPr="000A6A3D">
              <w:rPr>
                <w:b/>
                <w:bCs/>
                <w:u w:val="single"/>
                <w:lang w:val="nb-NO"/>
              </w:rPr>
              <w:t>Củng cố kiến thức và kết thúc bài</w:t>
            </w:r>
          </w:p>
          <w:p w14:paraId="66243A6E" w14:textId="77777777" w:rsidR="00A3727F" w:rsidRPr="000A6A3D" w:rsidRDefault="00A3727F" w:rsidP="000A6A3D">
            <w:pPr>
              <w:rPr>
                <w:lang w:val="nb-NO"/>
              </w:rPr>
            </w:pPr>
            <w:r w:rsidRPr="000A6A3D">
              <w:rPr>
                <w:bCs/>
                <w:lang w:val="nb-NO"/>
              </w:rPr>
              <w:t xml:space="preserve">1. </w:t>
            </w:r>
            <w:r w:rsidR="00A60A37" w:rsidRPr="000A6A3D">
              <w:rPr>
                <w:iCs/>
                <w:lang w:val="de-DE"/>
              </w:rPr>
              <w:t xml:space="preserve">Nhắc lại cách tính số oxi hóa và các bước </w:t>
            </w:r>
            <w:r w:rsidR="00A60A37" w:rsidRPr="000A6A3D">
              <w:rPr>
                <w:lang w:val="nb-NO"/>
              </w:rPr>
              <w:t>lập phương trình hóa học của phản ứng oxi hóa – khử.</w:t>
            </w:r>
          </w:p>
          <w:p w14:paraId="5C4AE600" w14:textId="62BE5EB1" w:rsidR="00A60A37" w:rsidRPr="000A6A3D" w:rsidRDefault="00A60A37" w:rsidP="000A6A3D">
            <w:r w:rsidRPr="000A6A3D">
              <w:t xml:space="preserve">2.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A3727F" w:rsidRPr="000A6A3D" w:rsidRDefault="00A3727F" w:rsidP="000A6A3D">
            <w:pPr>
              <w:rPr>
                <w:lang w:val="nb-NO"/>
              </w:rPr>
            </w:pPr>
          </w:p>
          <w:p w14:paraId="3830E0A9" w14:textId="77777777" w:rsidR="00A3727F" w:rsidRPr="000A6A3D" w:rsidRDefault="00A3727F"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A3727F" w:rsidRPr="000A6A3D" w:rsidRDefault="00A3727F" w:rsidP="000A6A3D">
            <w:pPr>
              <w:rPr>
                <w:lang w:val="nb-NO"/>
              </w:rPr>
            </w:pPr>
          </w:p>
          <w:p w14:paraId="74A47C83" w14:textId="77777777" w:rsidR="00A3727F" w:rsidRPr="000A6A3D" w:rsidRDefault="00A3727F"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A3727F" w:rsidRPr="000A6A3D" w:rsidRDefault="00A3727F" w:rsidP="000A6A3D">
            <w:pPr>
              <w:jc w:val="center"/>
              <w:rPr>
                <w:lang w:val="nb-NO"/>
              </w:rPr>
            </w:pPr>
          </w:p>
          <w:p w14:paraId="54894E7E" w14:textId="77777777" w:rsidR="00A3727F" w:rsidRPr="000A6A3D" w:rsidRDefault="00A3727F" w:rsidP="000A6A3D">
            <w:pPr>
              <w:jc w:val="center"/>
              <w:rPr>
                <w:lang w:val="nb-NO"/>
              </w:rPr>
            </w:pPr>
            <w:r w:rsidRPr="000A6A3D">
              <w:rPr>
                <w:lang w:val="pt-BR"/>
              </w:rPr>
              <w:t>10 phút</w:t>
            </w:r>
          </w:p>
        </w:tc>
      </w:tr>
      <w:tr w:rsidR="00A3727F"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77777777" w:rsidR="00A3727F" w:rsidRPr="000A6A3D" w:rsidRDefault="00A3727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A3727F" w:rsidRPr="000A6A3D" w:rsidRDefault="00A3727F" w:rsidP="000A6A3D">
            <w:pPr>
              <w:rPr>
                <w:b/>
                <w:bCs/>
                <w:u w:val="single"/>
                <w:lang w:val="pt-BR"/>
              </w:rPr>
            </w:pPr>
            <w:r w:rsidRPr="000A6A3D">
              <w:rPr>
                <w:b/>
                <w:bCs/>
                <w:u w:val="single"/>
                <w:lang w:val="pt-BR"/>
              </w:rPr>
              <w:t>Hướng dẫn tự học</w:t>
            </w:r>
          </w:p>
          <w:p w14:paraId="1A7E9A50" w14:textId="006342A4" w:rsidR="00A3727F" w:rsidRPr="000A6A3D" w:rsidRDefault="00A3727F" w:rsidP="000A6A3D">
            <w:pPr>
              <w:rPr>
                <w:bCs/>
                <w:lang w:val="nb-NO"/>
              </w:rPr>
            </w:pPr>
            <w:r w:rsidRPr="000A6A3D">
              <w:rPr>
                <w:bCs/>
                <w:lang w:val="nb-NO"/>
              </w:rPr>
              <w:t xml:space="preserve">- Bài tập </w:t>
            </w:r>
            <w:r w:rsidR="00ED1D83" w:rsidRPr="000A6A3D">
              <w:rPr>
                <w:bCs/>
                <w:lang w:val="nb-NO"/>
              </w:rPr>
              <w:t>8-9</w:t>
            </w:r>
            <w:r w:rsidRPr="000A6A3D">
              <w:rPr>
                <w:bCs/>
                <w:lang w:val="nb-NO"/>
              </w:rPr>
              <w:t xml:space="preserve"> trang 3</w:t>
            </w:r>
            <w:r w:rsidR="00ED1D83" w:rsidRPr="000A6A3D">
              <w:rPr>
                <w:bCs/>
                <w:lang w:val="nb-NO"/>
              </w:rPr>
              <w:t>8</w:t>
            </w:r>
            <w:r w:rsidRPr="000A6A3D">
              <w:rPr>
                <w:bCs/>
                <w:lang w:val="nb-NO"/>
              </w:rPr>
              <w:t xml:space="preserve"> trong giáo trình. </w:t>
            </w:r>
          </w:p>
          <w:p w14:paraId="05F29D99" w14:textId="28AB9DB3" w:rsidR="00A3727F" w:rsidRPr="000A6A3D" w:rsidRDefault="00A3727F" w:rsidP="000A6A3D">
            <w:pPr>
              <w:rPr>
                <w:bCs/>
                <w:u w:val="single"/>
                <w:lang w:val="nb-NO"/>
              </w:rPr>
            </w:pPr>
            <w:r w:rsidRPr="000A6A3D">
              <w:rPr>
                <w:lang w:val="pt-BR"/>
              </w:rPr>
              <w:t xml:space="preserve">- Chuẩn bị </w:t>
            </w:r>
            <w:r w:rsidRPr="000A6A3D">
              <w:rPr>
                <w:bCs/>
              </w:rPr>
              <w:t>Bài 1</w:t>
            </w:r>
            <w:r w:rsidR="005C5480" w:rsidRPr="000A6A3D">
              <w:rPr>
                <w:bCs/>
              </w:rPr>
              <w:t>4</w:t>
            </w:r>
            <w:r w:rsidRPr="000A6A3D">
              <w:rPr>
                <w:bCs/>
              </w:rPr>
              <w:t>.</w:t>
            </w:r>
            <w:r w:rsidRPr="000A6A3D">
              <w:t xml:space="preserve"> </w:t>
            </w:r>
            <w:r w:rsidR="005C5480" w:rsidRPr="000A6A3D">
              <w:t>Khái quát về nhóm halogen - Clo</w:t>
            </w:r>
            <w:r w:rsidRPr="000A6A3D">
              <w:t xml:space="preserve"> </w:t>
            </w:r>
          </w:p>
          <w:p w14:paraId="4794A257" w14:textId="77777777" w:rsidR="00A3727F" w:rsidRPr="000A6A3D" w:rsidRDefault="00A3727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A3727F" w:rsidRPr="000A6A3D" w:rsidRDefault="00A3727F"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77777777" w:rsidR="00A3727F" w:rsidRPr="000A6A3D" w:rsidRDefault="00A3727F"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A3727F" w:rsidRPr="000A6A3D" w:rsidRDefault="00A3727F" w:rsidP="000A6A3D">
            <w:pPr>
              <w:jc w:val="center"/>
              <w:rPr>
                <w:lang w:val="pt-BR"/>
              </w:rPr>
            </w:pPr>
            <w:r w:rsidRPr="000A6A3D">
              <w:rPr>
                <w:lang w:val="pt-BR"/>
              </w:rPr>
              <w:t>2 phút</w:t>
            </w:r>
          </w:p>
        </w:tc>
      </w:tr>
    </w:tbl>
    <w:p w14:paraId="04DCEAAF" w14:textId="77777777" w:rsidR="00A3727F" w:rsidRPr="000A6A3D" w:rsidRDefault="00A3727F"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6159"/>
      </w:tblGrid>
      <w:tr w:rsidR="00A3727F" w:rsidRPr="000A6A3D" w14:paraId="6CC7F574" w14:textId="77777777" w:rsidTr="000B682C">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457"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77777777" w:rsidR="00A3727F" w:rsidRPr="000A6A3D" w:rsidRDefault="00A3727F" w:rsidP="000A6A3D">
            <w:pPr>
              <w:jc w:val="both"/>
            </w:pPr>
            <w:r w:rsidRPr="000A6A3D">
              <w:t xml:space="preserve">1. </w:t>
            </w:r>
            <w:r w:rsidRPr="000A6A3D">
              <w:rPr>
                <w:i/>
                <w:iCs/>
              </w:rPr>
              <w:t xml:space="preserve">Giáo trình hóa học 1, </w:t>
            </w:r>
            <w:r w:rsidRPr="000A6A3D">
              <w:t>Trường CĐ lý tự trọng Tp. HCM, năm 2018.</w:t>
            </w:r>
          </w:p>
          <w:p w14:paraId="53C29BDF" w14:textId="77777777"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BE289A8" w14:textId="77777777" w:rsidR="00A3727F" w:rsidRPr="000A6A3D" w:rsidRDefault="00A3727F"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3727F" w:rsidRPr="000A6A3D" w14:paraId="7A4E853A" w14:textId="77777777" w:rsidTr="000B68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6159" w:type="dxa"/>
            <w:shd w:val="clear" w:color="auto" w:fill="auto"/>
          </w:tcPr>
          <w:p w14:paraId="2D4013EE" w14:textId="77777777" w:rsidR="00A3727F" w:rsidRPr="000A6A3D" w:rsidRDefault="00A3727F" w:rsidP="000A6A3D">
            <w:pPr>
              <w:rPr>
                <w:lang w:val="pt-BR"/>
              </w:rPr>
            </w:pPr>
          </w:p>
          <w:p w14:paraId="0E495F3E" w14:textId="77777777" w:rsidR="00A3727F" w:rsidRPr="000A6A3D" w:rsidRDefault="00A3727F" w:rsidP="000A6A3D">
            <w:pPr>
              <w:rPr>
                <w:i/>
                <w:lang w:val="pt-BR"/>
              </w:rPr>
            </w:pPr>
            <w:r w:rsidRPr="000A6A3D">
              <w:rPr>
                <w:i/>
                <w:lang w:val="pt-BR"/>
              </w:rPr>
              <w:t xml:space="preserve">Tp. Hồ Chí Minh, ngày      tháng      năm 20 </w:t>
            </w:r>
          </w:p>
          <w:p w14:paraId="2FD78678" w14:textId="77777777" w:rsidR="00A3727F" w:rsidRPr="000A6A3D" w:rsidRDefault="00A3727F" w:rsidP="000A6A3D">
            <w:pPr>
              <w:jc w:val="center"/>
              <w:rPr>
                <w:lang w:val="pt-BR"/>
              </w:rPr>
            </w:pPr>
            <w:r w:rsidRPr="000A6A3D">
              <w:rPr>
                <w:b/>
                <w:lang w:val="pt-BR"/>
              </w:rPr>
              <w:t>Giảng viên</w:t>
            </w:r>
          </w:p>
        </w:tc>
      </w:tr>
      <w:tr w:rsidR="005C5480" w:rsidRPr="000A6A3D" w14:paraId="7E2DA1CB" w14:textId="77777777" w:rsidTr="000B68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868" w:type="dxa"/>
            <w:gridSpan w:val="2"/>
            <w:shd w:val="clear" w:color="auto" w:fill="auto"/>
          </w:tcPr>
          <w:p w14:paraId="5EF920F9" w14:textId="0D725A4E" w:rsidR="005C5480" w:rsidRPr="000A6A3D" w:rsidRDefault="005C5480" w:rsidP="000A6A3D">
            <w:r w:rsidRPr="000A6A3D">
              <w:t xml:space="preserve">Thời gian thực hiện: </w:t>
            </w:r>
            <w:r w:rsidR="00890F23" w:rsidRPr="000A6A3D">
              <w:t>2</w:t>
            </w:r>
            <w:r w:rsidRPr="000A6A3D">
              <w:t xml:space="preserve"> tiết</w:t>
            </w:r>
          </w:p>
          <w:p w14:paraId="1672E2F3" w14:textId="6E89D0A0" w:rsidR="005C5480" w:rsidRPr="000A6A3D" w:rsidRDefault="005C5480" w:rsidP="000A6A3D">
            <w:pPr>
              <w:tabs>
                <w:tab w:val="right" w:leader="dot" w:pos="3331"/>
              </w:tabs>
            </w:pPr>
            <w:r w:rsidRPr="000A6A3D">
              <w:t xml:space="preserve">Tên chương: </w:t>
            </w:r>
            <w:r w:rsidRPr="000A6A3D">
              <w:rPr>
                <w:b/>
                <w:bCs/>
              </w:rPr>
              <w:t xml:space="preserve">CHƯƠNG 5:  </w:t>
            </w:r>
            <w:r w:rsidRPr="000A6A3D">
              <w:rPr>
                <w:b/>
              </w:rPr>
              <w:t>NHÓM HALOGEN</w:t>
            </w:r>
          </w:p>
          <w:p w14:paraId="50794CBB" w14:textId="77777777" w:rsidR="005C5480" w:rsidRPr="000A6A3D" w:rsidRDefault="005C5480" w:rsidP="000A6A3D">
            <w:r w:rsidRPr="000A6A3D">
              <w:t xml:space="preserve">Thực hiện ngày     tháng     năm 20 </w:t>
            </w:r>
          </w:p>
          <w:p w14:paraId="58819493" w14:textId="77777777" w:rsidR="005C5480" w:rsidRPr="000A6A3D" w:rsidRDefault="005C5480" w:rsidP="000A6A3D"/>
        </w:tc>
      </w:tr>
    </w:tbl>
    <w:p w14:paraId="37A4D325" w14:textId="3861A2F4"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00744082">
        <w:rPr>
          <w:lang w:val="it-IT"/>
        </w:rPr>
        <w:tab/>
      </w:r>
      <w:r w:rsidRPr="000A6A3D">
        <w:rPr>
          <w:b/>
          <w:i/>
        </w:rPr>
        <w:t xml:space="preserve">Bài 14: </w:t>
      </w:r>
      <w:r w:rsidRPr="000A6A3D">
        <w:rPr>
          <w:b/>
        </w:rPr>
        <w:t xml:space="preserve">Khái quát về nhóm </w:t>
      </w:r>
      <w:r w:rsidR="008B3203" w:rsidRPr="000A6A3D">
        <w:rPr>
          <w:b/>
        </w:rPr>
        <w:t xml:space="preserve">Halogen </w:t>
      </w:r>
      <w:r w:rsidRPr="000A6A3D">
        <w:rPr>
          <w:b/>
        </w:rPr>
        <w:t>- Clo</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6783F6B" w14:textId="2942D890" w:rsidR="00864ADD" w:rsidRPr="000A6A3D" w:rsidRDefault="000B682C" w:rsidP="000A6A3D">
      <w:pPr>
        <w:rPr>
          <w:lang w:val="de-DE"/>
        </w:rPr>
      </w:pPr>
      <w:r w:rsidRPr="000A6A3D">
        <w:rPr>
          <w:color w:val="000000"/>
        </w:rPr>
        <w:t xml:space="preserve">- </w:t>
      </w:r>
      <w:r w:rsidR="005C5480" w:rsidRPr="000A6A3D">
        <w:rPr>
          <w:color w:val="000000"/>
        </w:rPr>
        <w:t xml:space="preserve">Sinh viên </w:t>
      </w:r>
      <w:r w:rsidR="00864ADD" w:rsidRPr="000A6A3D">
        <w:rPr>
          <w:lang w:val="de-DE"/>
        </w:rPr>
        <w:t>biết được những nguyên tố halogen thuộc vị trí nào trong bảng tuần hoàn.</w:t>
      </w:r>
    </w:p>
    <w:p w14:paraId="292A6BCE" w14:textId="1C5B70CF" w:rsidR="00864ADD" w:rsidRPr="000A6A3D" w:rsidRDefault="000B682C" w:rsidP="000A6A3D">
      <w:pPr>
        <w:rPr>
          <w:b/>
          <w:lang w:val="de-DE"/>
        </w:rPr>
      </w:pPr>
      <w:r w:rsidRPr="000A6A3D">
        <w:rPr>
          <w:color w:val="000000"/>
        </w:rPr>
        <w:t xml:space="preserve">- </w:t>
      </w:r>
      <w:r w:rsidR="00864ADD" w:rsidRPr="000A6A3D">
        <w:rPr>
          <w:color w:val="000000"/>
        </w:rPr>
        <w:t xml:space="preserve">Sinh viên </w:t>
      </w:r>
      <w:r w:rsidR="00864ADD" w:rsidRPr="000A6A3D">
        <w:rPr>
          <w:lang w:val="de-DE"/>
        </w:rPr>
        <w:t>biết được</w:t>
      </w:r>
      <w:r w:rsidRPr="000A6A3D">
        <w:rPr>
          <w:lang w:val="de-DE"/>
        </w:rPr>
        <w:t xml:space="preserve"> tính oxi hóa mạnh của các nguyên tố halogen điển hình là </w:t>
      </w:r>
      <w:r w:rsidR="00615F62" w:rsidRPr="000A6A3D">
        <w:rPr>
          <w:lang w:val="de-DE"/>
        </w:rPr>
        <w:t>C</w:t>
      </w:r>
      <w:r w:rsidRPr="000A6A3D">
        <w:rPr>
          <w:lang w:val="de-DE"/>
        </w:rPr>
        <w:t>lo, hiểu nguyên nhân làm cho các halogen có sự giống nhau về tính chất hóa học cũng như sự biến đổi có quy luật tính chất của đơn chất và hợp chất của chúng.</w:t>
      </w:r>
    </w:p>
    <w:p w14:paraId="3808E411" w14:textId="6842953A" w:rsidR="005C5480" w:rsidRPr="000A6A3D" w:rsidRDefault="005C5480" w:rsidP="000A6A3D">
      <w:r w:rsidRPr="000A6A3D">
        <w:rPr>
          <w:b/>
          <w:bCs/>
        </w:rPr>
        <w:t xml:space="preserve">2. </w:t>
      </w:r>
      <w:r w:rsidR="004D3139" w:rsidRPr="000A6A3D">
        <w:rPr>
          <w:b/>
          <w:bCs/>
        </w:rPr>
        <w:t>Kỹ năng</w:t>
      </w:r>
      <w:r w:rsidRPr="000A6A3D">
        <w:rPr>
          <w:b/>
          <w:bCs/>
        </w:rPr>
        <w:t xml:space="preserve">: </w:t>
      </w:r>
    </w:p>
    <w:p w14:paraId="19687BC5" w14:textId="2FFDF072" w:rsidR="00615F62" w:rsidRPr="000A6A3D" w:rsidRDefault="005C5480" w:rsidP="000A6A3D">
      <w:pPr>
        <w:keepNext/>
        <w:tabs>
          <w:tab w:val="left" w:leader="dot" w:pos="9498"/>
        </w:tabs>
        <w:jc w:val="both"/>
        <w:outlineLvl w:val="3"/>
        <w:rPr>
          <w:b/>
          <w:lang w:val="de-DE"/>
        </w:rPr>
      </w:pPr>
      <w:r w:rsidRPr="000A6A3D">
        <w:rPr>
          <w:color w:val="000000"/>
        </w:rPr>
        <w:t xml:space="preserve">Sinh viên </w:t>
      </w:r>
      <w:r w:rsidR="00615F62" w:rsidRPr="000A6A3D">
        <w:rPr>
          <w:lang w:val="de-DE"/>
        </w:rPr>
        <w:t xml:space="preserve">có thể dựa vào cấu tạo phân tử để suy ra tính chất hóa học của chất và giải được các bài tập liên quan đến nguyên tố Clo. </w:t>
      </w:r>
    </w:p>
    <w:p w14:paraId="635505EB" w14:textId="3FA2D3FC" w:rsidR="005C5480" w:rsidRPr="000A6A3D" w:rsidRDefault="005C5480" w:rsidP="000A6A3D">
      <w:pPr>
        <w:rPr>
          <w:lang w:val="vi-VN"/>
        </w:rPr>
      </w:pPr>
      <w:r w:rsidRPr="000A6A3D">
        <w:rPr>
          <w:b/>
          <w:bCs/>
        </w:rPr>
        <w:t>3. Thái độ:</w:t>
      </w:r>
    </w:p>
    <w:p w14:paraId="4FD0ED73" w14:textId="096FD024" w:rsidR="005C5480" w:rsidRPr="000A6A3D" w:rsidRDefault="005C5480"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5C5480"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5C5480" w:rsidRPr="000A6A3D" w:rsidRDefault="005C5480"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F5D2F0C" w14:textId="77777777" w:rsidR="005C5480" w:rsidRPr="000A6A3D" w:rsidRDefault="005C5480" w:rsidP="000A6A3D">
            <w:pPr>
              <w:rPr>
                <w:b/>
                <w:bCs/>
                <w:u w:val="single"/>
                <w:lang w:val="de-DE"/>
              </w:rPr>
            </w:pPr>
            <w:r w:rsidRPr="000A6A3D">
              <w:rPr>
                <w:b/>
                <w:bCs/>
                <w:u w:val="single"/>
                <w:lang w:val="de-DE"/>
              </w:rPr>
              <w:t>Dẫn nhập</w:t>
            </w:r>
          </w:p>
          <w:p w14:paraId="6BA50BB7" w14:textId="17773F20" w:rsidR="005C5480" w:rsidRPr="000A6A3D" w:rsidRDefault="005C5480" w:rsidP="000A6A3D">
            <w:pPr>
              <w:jc w:val="both"/>
              <w:rPr>
                <w:iCs/>
                <w:lang w:val="de-DE"/>
              </w:rPr>
            </w:pPr>
            <w:r w:rsidRPr="000A6A3D">
              <w:rPr>
                <w:iCs/>
                <w:lang w:val="de-DE"/>
              </w:rPr>
              <w:t xml:space="preserve">- Nhắc lại </w:t>
            </w:r>
            <w:r w:rsidR="00C33E41" w:rsidRPr="000A6A3D">
              <w:rPr>
                <w:iCs/>
                <w:lang w:val="de-DE"/>
              </w:rPr>
              <w:t>vị trí của nhóm halogen trong</w:t>
            </w:r>
            <w:r w:rsidR="006A58E9" w:rsidRPr="000A6A3D">
              <w:rPr>
                <w:iCs/>
                <w:lang w:val="de-DE"/>
              </w:rPr>
              <w:t xml:space="preserve"> bảng tuần hoàn.</w:t>
            </w:r>
          </w:p>
          <w:p w14:paraId="35BF6A1C" w14:textId="77777777" w:rsidR="005C5480" w:rsidRPr="000A6A3D" w:rsidRDefault="005C5480"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705C51" w14:textId="77777777" w:rsidR="005C5480" w:rsidRPr="000A6A3D" w:rsidRDefault="005C5480" w:rsidP="000A6A3D">
            <w:pPr>
              <w:rPr>
                <w:lang w:val="de-DE"/>
              </w:rPr>
            </w:pPr>
            <w:r w:rsidRPr="000A6A3D">
              <w:rPr>
                <w:lang w:val="de-DE"/>
              </w:rPr>
              <w:t>- Đặt câu hỏi kiểm tra bài cũ.</w:t>
            </w:r>
          </w:p>
          <w:p w14:paraId="7B924D8A" w14:textId="77777777" w:rsidR="005C5480" w:rsidRPr="000A6A3D" w:rsidRDefault="005C5480" w:rsidP="000A6A3D">
            <w:pPr>
              <w:rPr>
                <w:lang w:val="de-DE"/>
              </w:rPr>
            </w:pPr>
            <w:r w:rsidRPr="000A6A3D">
              <w:rPr>
                <w:lang w:val="de-DE"/>
              </w:rPr>
              <w:t>- Nhận xét câu trả lời của học sinh.</w:t>
            </w:r>
          </w:p>
          <w:p w14:paraId="36B5973A" w14:textId="77777777" w:rsidR="005C5480" w:rsidRPr="000A6A3D" w:rsidRDefault="005C5480"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5C5480" w:rsidRPr="000A6A3D" w:rsidRDefault="005C5480" w:rsidP="000A6A3D">
            <w:pPr>
              <w:rPr>
                <w:lang w:val="de-DE"/>
              </w:rPr>
            </w:pPr>
          </w:p>
          <w:p w14:paraId="51067EE7" w14:textId="77777777" w:rsidR="005C5480" w:rsidRPr="000A6A3D" w:rsidRDefault="005C5480"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5C5480" w:rsidRPr="000A6A3D" w:rsidRDefault="005C5480"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5C5480" w:rsidRPr="000A6A3D" w:rsidRDefault="005C5480" w:rsidP="000A6A3D">
            <w:pPr>
              <w:rPr>
                <w:lang w:val="de-DE"/>
              </w:rPr>
            </w:pPr>
          </w:p>
          <w:p w14:paraId="5B4F71AF" w14:textId="77777777" w:rsidR="005C5480" w:rsidRPr="000A6A3D" w:rsidRDefault="005C5480" w:rsidP="000A6A3D">
            <w:pPr>
              <w:jc w:val="center"/>
              <w:rPr>
                <w:lang w:val="pt-BR"/>
              </w:rPr>
            </w:pPr>
            <w:r w:rsidRPr="000A6A3D">
              <w:rPr>
                <w:lang w:val="pt-BR"/>
              </w:rPr>
              <w:t>5</w:t>
            </w:r>
          </w:p>
          <w:p w14:paraId="11C935D9" w14:textId="77777777" w:rsidR="005C5480" w:rsidRPr="000A6A3D" w:rsidRDefault="005C5480" w:rsidP="000A6A3D">
            <w:pPr>
              <w:jc w:val="center"/>
              <w:rPr>
                <w:lang w:val="de-DE"/>
              </w:rPr>
            </w:pPr>
            <w:r w:rsidRPr="000A6A3D">
              <w:rPr>
                <w:lang w:val="pt-BR"/>
              </w:rPr>
              <w:t>phút</w:t>
            </w:r>
            <w:r w:rsidRPr="000A6A3D">
              <w:rPr>
                <w:lang w:val="de-DE"/>
              </w:rPr>
              <w:t xml:space="preserve"> </w:t>
            </w:r>
          </w:p>
        </w:tc>
      </w:tr>
      <w:tr w:rsidR="005C5480"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5C5480" w:rsidRPr="000A6A3D" w:rsidRDefault="005C548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5C5480" w:rsidRPr="000A6A3D" w:rsidRDefault="005C5480" w:rsidP="000A6A3D">
            <w:pPr>
              <w:rPr>
                <w:b/>
                <w:bCs/>
                <w:u w:val="single"/>
                <w:lang w:val="nb-NO"/>
              </w:rPr>
            </w:pPr>
            <w:r w:rsidRPr="000A6A3D">
              <w:rPr>
                <w:b/>
                <w:bCs/>
                <w:u w:val="single"/>
                <w:lang w:val="nb-NO"/>
              </w:rPr>
              <w:t>Giảng bài mới</w:t>
            </w:r>
          </w:p>
          <w:p w14:paraId="54543753" w14:textId="21BADA56" w:rsidR="00D26157" w:rsidRPr="000A6A3D" w:rsidRDefault="00D26157" w:rsidP="000A6A3D">
            <w:pPr>
              <w:tabs>
                <w:tab w:val="left" w:leader="dot" w:pos="9498"/>
              </w:tabs>
              <w:rPr>
                <w:b/>
                <w:bCs/>
              </w:rPr>
            </w:pPr>
            <w:r w:rsidRPr="000A6A3D">
              <w:rPr>
                <w:b/>
                <w:bCs/>
              </w:rPr>
              <w:t xml:space="preserve">1. Khái quát về nhóm halogen </w:t>
            </w:r>
          </w:p>
          <w:p w14:paraId="3DDB4418" w14:textId="6A62E277" w:rsidR="00D26157" w:rsidRPr="000A6A3D" w:rsidRDefault="00D26157" w:rsidP="000A6A3D">
            <w:pPr>
              <w:tabs>
                <w:tab w:val="left" w:leader="dot" w:pos="9498"/>
              </w:tabs>
              <w:rPr>
                <w:b/>
                <w:iCs/>
              </w:rPr>
            </w:pPr>
            <w:r w:rsidRPr="000A6A3D">
              <w:rPr>
                <w:b/>
              </w:rPr>
              <w:t xml:space="preserve">1.1. </w:t>
            </w:r>
            <w:r w:rsidRPr="000A6A3D">
              <w:rPr>
                <w:b/>
                <w:iCs/>
              </w:rPr>
              <w:t>Vị trí của nhóm halogen trong bảng tuần hoàn</w:t>
            </w:r>
          </w:p>
          <w:p w14:paraId="0C7C8634" w14:textId="77777777" w:rsidR="00DA43AF" w:rsidRPr="000A6A3D" w:rsidRDefault="00DA43AF" w:rsidP="000A6A3D">
            <w:pPr>
              <w:pStyle w:val="NormalWeb"/>
              <w:spacing w:before="0" w:beforeAutospacing="0" w:after="0" w:afterAutospacing="0"/>
              <w:jc w:val="both"/>
            </w:pPr>
            <w:r w:rsidRPr="000A6A3D">
              <w:t xml:space="preserve">Nhóm halogen gồm các nguyên tố flo (F), clo (Cl), brom (Br), iot (I) và atatin (At). Những nguyên tố halogen thuộc nhóm VIIA. </w:t>
            </w:r>
          </w:p>
          <w:p w14:paraId="1FD01780" w14:textId="603B66FF" w:rsidR="00D26157" w:rsidRPr="000A6A3D" w:rsidRDefault="00D26157" w:rsidP="000A6A3D">
            <w:pPr>
              <w:tabs>
                <w:tab w:val="left" w:leader="dot" w:pos="9498"/>
              </w:tabs>
              <w:rPr>
                <w:b/>
                <w:iCs/>
              </w:rPr>
            </w:pPr>
            <w:r w:rsidRPr="000A6A3D">
              <w:rPr>
                <w:b/>
              </w:rPr>
              <w:t xml:space="preserve">1.2. </w:t>
            </w:r>
            <w:r w:rsidRPr="000A6A3D">
              <w:rPr>
                <w:b/>
                <w:iCs/>
              </w:rPr>
              <w:t>Cấu hình electron nguyên tử, cấu tạo phân tử</w:t>
            </w:r>
          </w:p>
          <w:p w14:paraId="084D34DC" w14:textId="77777777" w:rsidR="00DA43AF" w:rsidRPr="000A6A3D" w:rsidRDefault="00DA43AF" w:rsidP="000A6A3D">
            <w:pPr>
              <w:pStyle w:val="NormalWeb"/>
              <w:spacing w:before="0" w:beforeAutospacing="0" w:after="0" w:afterAutospacing="0"/>
              <w:jc w:val="both"/>
            </w:pPr>
            <w:r w:rsidRPr="000A6A3D">
              <w:t>Lớp electron ngoài cùng của nguyên tử các nguyên tố halogen đều có 7 electron, ns</w:t>
            </w:r>
            <w:r w:rsidRPr="000A6A3D">
              <w:rPr>
                <w:vertAlign w:val="superscript"/>
              </w:rPr>
              <w:t>2</w:t>
            </w:r>
            <w:r w:rsidRPr="000A6A3D">
              <w:t xml:space="preserve"> np</w:t>
            </w:r>
            <w:r w:rsidRPr="000A6A3D">
              <w:rPr>
                <w:vertAlign w:val="superscript"/>
              </w:rPr>
              <w:t>5</w:t>
            </w:r>
            <w:r w:rsidRPr="000A6A3D">
              <w:t>.</w:t>
            </w:r>
          </w:p>
          <w:p w14:paraId="14F19A7D" w14:textId="30679D66" w:rsidR="00DA43AF" w:rsidRPr="000A6A3D" w:rsidRDefault="00DA43AF" w:rsidP="000A6A3D">
            <w:pPr>
              <w:pStyle w:val="NormalWeb"/>
              <w:spacing w:before="0" w:beforeAutospacing="0" w:after="0" w:afterAutospacing="0"/>
              <w:jc w:val="both"/>
              <w:rPr>
                <w:b/>
                <w:bCs/>
                <w:iCs/>
              </w:rPr>
            </w:pPr>
            <w:r w:rsidRPr="000A6A3D">
              <w:t xml:space="preserve">Trong phản ứng hóa học, các nguyên tử halogen rất hoạt động vì chúng dễ thu thêm 1 electron, do đó </w:t>
            </w:r>
            <w:r w:rsidRPr="000A6A3D">
              <w:rPr>
                <w:rStyle w:val="Strong"/>
                <w:b w:val="0"/>
                <w:iCs/>
              </w:rPr>
              <w:t>tính chất hóa học cơ bản của các hal</w:t>
            </w:r>
            <w:r w:rsidR="00F65435">
              <w:rPr>
                <w:rStyle w:val="Strong"/>
                <w:b w:val="0"/>
                <w:iCs/>
              </w:rPr>
              <w:t>o</w:t>
            </w:r>
            <w:r w:rsidRPr="000A6A3D">
              <w:rPr>
                <w:rStyle w:val="Strong"/>
                <w:b w:val="0"/>
                <w:iCs/>
              </w:rPr>
              <w:t>gen là tính oxi hóa mạnh.</w:t>
            </w:r>
          </w:p>
          <w:p w14:paraId="0D22479E" w14:textId="16837FBC" w:rsidR="00D26157" w:rsidRDefault="00D26157" w:rsidP="000A6A3D">
            <w:pPr>
              <w:tabs>
                <w:tab w:val="left" w:leader="dot" w:pos="9498"/>
              </w:tabs>
              <w:rPr>
                <w:b/>
                <w:iCs/>
              </w:rPr>
            </w:pPr>
            <w:r w:rsidRPr="000A6A3D">
              <w:rPr>
                <w:b/>
                <w:iCs/>
              </w:rPr>
              <w:t>1.3. Sự biến đổi tính chất</w:t>
            </w:r>
          </w:p>
          <w:p w14:paraId="18D1C056" w14:textId="77777777" w:rsidR="00F65435" w:rsidRPr="00F65435" w:rsidRDefault="00F65435" w:rsidP="00F65435">
            <w:pPr>
              <w:tabs>
                <w:tab w:val="left" w:leader="dot" w:pos="9498"/>
              </w:tabs>
              <w:rPr>
                <w:b/>
                <w:i/>
                <w:iCs/>
              </w:rPr>
            </w:pPr>
            <w:r w:rsidRPr="00F65435">
              <w:rPr>
                <w:b/>
                <w:i/>
                <w:iCs/>
              </w:rPr>
              <w:t>Sự biến đổi tính chất vật lý của các đơn chất</w:t>
            </w:r>
          </w:p>
          <w:p w14:paraId="2CB95AF0" w14:textId="77777777" w:rsidR="00F65435" w:rsidRDefault="00F65435" w:rsidP="00F65435">
            <w:pPr>
              <w:pStyle w:val="NormalWeb"/>
              <w:spacing w:before="0" w:beforeAutospacing="0" w:after="0" w:afterAutospacing="0"/>
              <w:jc w:val="both"/>
            </w:pPr>
            <w:r w:rsidRPr="00F65435">
              <w:t>Đi từ flo đến iot:</w:t>
            </w:r>
            <w:r>
              <w:t xml:space="preserve"> </w:t>
            </w:r>
            <w:r w:rsidRPr="00F65435">
              <w:t>Trạng thái tập hợp: từ thể khí (F</w:t>
            </w:r>
            <w:r w:rsidRPr="00F65435">
              <w:rPr>
                <w:vertAlign w:val="subscript"/>
              </w:rPr>
              <w:t>2</w:t>
            </w:r>
            <w:r w:rsidRPr="00F65435">
              <w:t xml:space="preserve"> và Cl</w:t>
            </w:r>
            <w:r w:rsidRPr="00F65435">
              <w:rPr>
                <w:vertAlign w:val="subscript"/>
              </w:rPr>
              <w:t>2</w:t>
            </w:r>
            <w:r w:rsidRPr="00F65435">
              <w:t>) chuyển sang thể lỏng (Br</w:t>
            </w:r>
            <w:r w:rsidRPr="00F65435">
              <w:rPr>
                <w:vertAlign w:val="subscript"/>
              </w:rPr>
              <w:t>2</w:t>
            </w:r>
            <w:r w:rsidRPr="00F65435">
              <w:t xml:space="preserve">) và </w:t>
            </w:r>
            <w:r w:rsidRPr="00F65435">
              <w:lastRenderedPageBreak/>
              <w:t>rắn (I</w:t>
            </w:r>
            <w:r w:rsidRPr="00F65435">
              <w:rPr>
                <w:vertAlign w:val="subscript"/>
              </w:rPr>
              <w:t>2</w:t>
            </w:r>
            <w:r w:rsidRPr="00F65435">
              <w:t>).</w:t>
            </w:r>
          </w:p>
          <w:p w14:paraId="480DB50F" w14:textId="51C626EA" w:rsidR="00F65435" w:rsidRPr="00F65435" w:rsidRDefault="00F65435" w:rsidP="00F65435">
            <w:pPr>
              <w:pStyle w:val="NormalWeb"/>
              <w:spacing w:before="0" w:beforeAutospacing="0" w:after="0" w:afterAutospacing="0"/>
              <w:jc w:val="both"/>
            </w:pPr>
            <w:r w:rsidRPr="00F65435">
              <w:rPr>
                <w:b/>
                <w:i/>
                <w:iCs/>
              </w:rPr>
              <w:t>Sự biến đổi độ âm điện</w:t>
            </w:r>
            <w:r>
              <w:rPr>
                <w:b/>
                <w:i/>
                <w:iCs/>
              </w:rPr>
              <w:t xml:space="preserve">: </w:t>
            </w:r>
            <w:r w:rsidRPr="00F65435">
              <w:t>Độ âm điện tương đối lớn.</w:t>
            </w:r>
            <w:r w:rsidR="00CE7DF0">
              <w:t xml:space="preserve"> </w:t>
            </w:r>
            <w:r w:rsidRPr="00F65435">
              <w:t>Đi từ flo đến iot</w:t>
            </w:r>
            <w:r w:rsidR="00CE7DF0">
              <w:t>,</w:t>
            </w:r>
            <w:r w:rsidRPr="00F65435">
              <w:t xml:space="preserve"> độ âm điện giảm dần.</w:t>
            </w:r>
          </w:p>
          <w:p w14:paraId="594B0324" w14:textId="36D202EF" w:rsidR="00D26157" w:rsidRPr="000A6A3D" w:rsidRDefault="00AB70A1" w:rsidP="000A6A3D">
            <w:pPr>
              <w:tabs>
                <w:tab w:val="left" w:leader="dot" w:pos="9498"/>
              </w:tabs>
              <w:rPr>
                <w:b/>
                <w:bCs/>
              </w:rPr>
            </w:pPr>
            <w:r w:rsidRPr="000A6A3D">
              <w:rPr>
                <w:b/>
                <w:bCs/>
              </w:rPr>
              <w:t>2</w:t>
            </w:r>
            <w:r w:rsidR="00D26157" w:rsidRPr="000A6A3D">
              <w:rPr>
                <w:b/>
                <w:bCs/>
              </w:rPr>
              <w:t>. Clo</w:t>
            </w:r>
          </w:p>
          <w:p w14:paraId="2DC466ED" w14:textId="454BCF06" w:rsidR="00D26157" w:rsidRPr="000A6A3D" w:rsidRDefault="00AB70A1" w:rsidP="000A6A3D">
            <w:pPr>
              <w:tabs>
                <w:tab w:val="left" w:leader="dot" w:pos="9498"/>
              </w:tabs>
              <w:rPr>
                <w:b/>
                <w:iCs/>
              </w:rPr>
            </w:pPr>
            <w:r w:rsidRPr="000A6A3D">
              <w:rPr>
                <w:b/>
              </w:rPr>
              <w:t>2.</w:t>
            </w:r>
            <w:r w:rsidR="00D26157" w:rsidRPr="000A6A3D">
              <w:rPr>
                <w:b/>
              </w:rPr>
              <w:t xml:space="preserve">1. </w:t>
            </w:r>
            <w:r w:rsidR="00D26157" w:rsidRPr="000A6A3D">
              <w:rPr>
                <w:b/>
                <w:iCs/>
              </w:rPr>
              <w:t>Tính chất vật lý</w:t>
            </w:r>
          </w:p>
          <w:p w14:paraId="6EF8ED94" w14:textId="6BEA0037" w:rsidR="00DA43AF" w:rsidRPr="000A6A3D" w:rsidRDefault="00DA43AF" w:rsidP="000A6A3D">
            <w:pPr>
              <w:pStyle w:val="NormalWeb"/>
              <w:spacing w:before="0" w:beforeAutospacing="0" w:after="0" w:afterAutospacing="0"/>
              <w:jc w:val="both"/>
            </w:pPr>
            <w:r w:rsidRPr="000A6A3D">
              <w:t>Ở điều kiện thường, clo là khí màu vàng lục, mùi xốc, rất độc, phá hoại niêm mạc của đường hô hấp. Khí clo nặng gấp 2,5 lần không khí.</w:t>
            </w:r>
          </w:p>
          <w:p w14:paraId="62AD6CAF" w14:textId="50A84BB2" w:rsidR="00D26157" w:rsidRPr="000A6A3D" w:rsidRDefault="00AB70A1" w:rsidP="000A6A3D">
            <w:pPr>
              <w:tabs>
                <w:tab w:val="left" w:leader="dot" w:pos="9498"/>
              </w:tabs>
              <w:rPr>
                <w:b/>
              </w:rPr>
            </w:pPr>
            <w:r w:rsidRPr="000A6A3D">
              <w:rPr>
                <w:b/>
              </w:rPr>
              <w:t>2.</w:t>
            </w:r>
            <w:r w:rsidR="00D26157" w:rsidRPr="000A6A3D">
              <w:rPr>
                <w:b/>
              </w:rPr>
              <w:t>2. Tính chất hóa học</w:t>
            </w:r>
          </w:p>
          <w:p w14:paraId="322F6691" w14:textId="0B172323" w:rsidR="00D26157" w:rsidRPr="000A6A3D" w:rsidRDefault="00AB70A1" w:rsidP="000A6A3D">
            <w:pPr>
              <w:tabs>
                <w:tab w:val="left" w:leader="dot" w:pos="9498"/>
              </w:tabs>
              <w:rPr>
                <w:i/>
                <w:iCs/>
              </w:rPr>
            </w:pPr>
            <w:r w:rsidRPr="000A6A3D">
              <w:rPr>
                <w:i/>
                <w:iCs/>
              </w:rPr>
              <w:t>2.</w:t>
            </w:r>
            <w:r w:rsidR="00D26157" w:rsidRPr="000A6A3D">
              <w:rPr>
                <w:i/>
                <w:iCs/>
              </w:rPr>
              <w:t>2.1. Tác dụng với kim loại</w:t>
            </w:r>
          </w:p>
          <w:p w14:paraId="11ABB196" w14:textId="690E2B81" w:rsidR="00DA43AF" w:rsidRPr="000A6A3D" w:rsidRDefault="00DA43AF" w:rsidP="000A6A3D">
            <w:pPr>
              <w:tabs>
                <w:tab w:val="left" w:leader="dot" w:pos="9498"/>
              </w:tabs>
              <w:ind w:left="61" w:firstLine="284"/>
              <w:rPr>
                <w:b/>
                <w:i/>
                <w:iCs/>
              </w:rPr>
            </w:pPr>
            <w:r w:rsidRPr="000A6A3D">
              <w:t>2Na + Cl</w:t>
            </w:r>
            <w:r w:rsidRPr="000A6A3D">
              <w:rPr>
                <w:vertAlign w:val="subscript"/>
              </w:rPr>
              <w:t>2</w:t>
            </w:r>
            <w:r w:rsidRPr="000A6A3D">
              <w:t xml:space="preserve"> </w:t>
            </w:r>
            <w:r w:rsidRPr="000A6A3D">
              <w:sym w:font="Symbol" w:char="F0AE"/>
            </w:r>
            <w:r w:rsidRPr="000A6A3D">
              <w:t xml:space="preserve"> 2NaCl</w:t>
            </w:r>
          </w:p>
          <w:p w14:paraId="5F7E9F37" w14:textId="02C87FFE" w:rsidR="00D26157" w:rsidRPr="000A6A3D" w:rsidRDefault="00AB70A1" w:rsidP="000A6A3D">
            <w:pPr>
              <w:tabs>
                <w:tab w:val="left" w:leader="dot" w:pos="9498"/>
              </w:tabs>
              <w:rPr>
                <w:i/>
                <w:iCs/>
              </w:rPr>
            </w:pPr>
            <w:r w:rsidRPr="000A6A3D">
              <w:rPr>
                <w:i/>
                <w:iCs/>
              </w:rPr>
              <w:t>2.</w:t>
            </w:r>
            <w:r w:rsidR="00D26157" w:rsidRPr="000A6A3D">
              <w:rPr>
                <w:i/>
                <w:iCs/>
              </w:rPr>
              <w:t>2.2. Tác dụng với hidro</w:t>
            </w:r>
          </w:p>
          <w:p w14:paraId="4857FA4B" w14:textId="385C11D2" w:rsidR="00DA43AF" w:rsidRPr="000A6A3D" w:rsidRDefault="00DA43AF" w:rsidP="000A6A3D">
            <w:pPr>
              <w:pStyle w:val="NormalWeb"/>
              <w:spacing w:before="0" w:beforeAutospacing="0" w:after="0" w:afterAutospacing="0"/>
              <w:jc w:val="both"/>
            </w:pPr>
            <w:r w:rsidRPr="000A6A3D">
              <w:t xml:space="preserve">      H</w:t>
            </w:r>
            <w:r w:rsidRPr="000A6A3D">
              <w:rPr>
                <w:vertAlign w:val="subscript"/>
              </w:rPr>
              <w:t>2</w:t>
            </w:r>
            <w:r w:rsidRPr="000A6A3D">
              <w:t xml:space="preserve"> + Cl</w:t>
            </w:r>
            <w:r w:rsidRPr="000A6A3D">
              <w:rPr>
                <w:vertAlign w:val="subscript"/>
              </w:rPr>
              <w:t>2</w:t>
            </w:r>
            <w:r w:rsidRPr="000A6A3D">
              <w:t xml:space="preserve"> </w:t>
            </w:r>
            <w:r w:rsidRPr="000A6A3D">
              <w:sym w:font="Wingdings" w:char="F0E0"/>
            </w:r>
            <w:r w:rsidRPr="000A6A3D">
              <w:t xml:space="preserve"> 2HCl</w:t>
            </w:r>
          </w:p>
          <w:p w14:paraId="17AEF951" w14:textId="660FD6FD" w:rsidR="00D26157" w:rsidRPr="000A6A3D" w:rsidRDefault="00AB70A1" w:rsidP="000A6A3D">
            <w:pPr>
              <w:tabs>
                <w:tab w:val="left" w:leader="dot" w:pos="9498"/>
              </w:tabs>
              <w:rPr>
                <w:i/>
                <w:iCs/>
              </w:rPr>
            </w:pPr>
            <w:r w:rsidRPr="000A6A3D">
              <w:rPr>
                <w:i/>
                <w:iCs/>
              </w:rPr>
              <w:t>2.</w:t>
            </w:r>
            <w:r w:rsidR="00D26157" w:rsidRPr="000A6A3D">
              <w:rPr>
                <w:i/>
                <w:iCs/>
              </w:rPr>
              <w:t>2.3. Tác dụng với nước</w:t>
            </w:r>
          </w:p>
          <w:p w14:paraId="4C70CDDA" w14:textId="4229FE6C" w:rsidR="009E4679" w:rsidRPr="000A6A3D" w:rsidRDefault="009E4679" w:rsidP="000A6A3D">
            <w:pPr>
              <w:pStyle w:val="NormalWeb"/>
              <w:spacing w:before="0" w:beforeAutospacing="0" w:after="0" w:afterAutospacing="0"/>
              <w:jc w:val="both"/>
              <w:rPr>
                <w:lang w:val="pt-BR"/>
              </w:rPr>
            </w:pPr>
            <w:r w:rsidRPr="000A6A3D">
              <w:rPr>
                <w:lang w:val="pt-BR"/>
              </w:rPr>
              <w:t xml:space="preserve">     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sym w:font="Wingdings" w:char="F0E0"/>
            </w:r>
            <w:r w:rsidRPr="000A6A3D">
              <w:rPr>
                <w:lang w:val="pt-BR"/>
              </w:rPr>
              <w:t xml:space="preserve"> HClO + HCl</w:t>
            </w:r>
          </w:p>
          <w:p w14:paraId="2E9F6754" w14:textId="1FD351A7" w:rsidR="00D26157" w:rsidRPr="000A6A3D" w:rsidRDefault="00AB70A1" w:rsidP="000A6A3D">
            <w:pPr>
              <w:tabs>
                <w:tab w:val="left" w:leader="dot" w:pos="9498"/>
              </w:tabs>
              <w:rPr>
                <w:b/>
              </w:rPr>
            </w:pPr>
            <w:r w:rsidRPr="000A6A3D">
              <w:rPr>
                <w:b/>
              </w:rPr>
              <w:t>2.</w:t>
            </w:r>
            <w:r w:rsidR="00D26157" w:rsidRPr="000A6A3D">
              <w:rPr>
                <w:b/>
              </w:rPr>
              <w:t>3. Trạng thái tự nhiên</w:t>
            </w:r>
          </w:p>
          <w:p w14:paraId="01177CBD" w14:textId="3AE8ECA2" w:rsidR="00AB70A1" w:rsidRPr="000A6A3D" w:rsidRDefault="009E4679" w:rsidP="000A6A3D">
            <w:pPr>
              <w:tabs>
                <w:tab w:val="left" w:leader="dot" w:pos="9498"/>
              </w:tabs>
              <w:ind w:left="61"/>
            </w:pPr>
            <w:r w:rsidRPr="000A6A3D">
              <w:rPr>
                <w:lang w:val="pt-BR"/>
              </w:rPr>
              <w:t>Do hoạt động hóa học mạnh nên nguyên tố Clo chỉ tồn tại trong tự nhiên ở dạng hợp chất, chủ yếu là muối natri clorua có trong nước biển và muối mỏ.</w:t>
            </w:r>
          </w:p>
          <w:p w14:paraId="0545B78D" w14:textId="3F28DDF2" w:rsidR="009E4679" w:rsidRPr="000A6A3D" w:rsidRDefault="00AB70A1" w:rsidP="000A6A3D">
            <w:pPr>
              <w:tabs>
                <w:tab w:val="left" w:leader="dot" w:pos="9498"/>
              </w:tabs>
            </w:pPr>
            <w:r w:rsidRPr="000A6A3D">
              <w:rPr>
                <w:b/>
              </w:rPr>
              <w:t>2.</w:t>
            </w:r>
            <w:r w:rsidR="00D26157" w:rsidRPr="000A6A3D">
              <w:rPr>
                <w:b/>
              </w:rPr>
              <w:t>4. Ứng dụng</w:t>
            </w:r>
            <w:r w:rsidR="00C37A8E" w:rsidRPr="000A6A3D">
              <w:rPr>
                <w:b/>
              </w:rPr>
              <w:t>:</w:t>
            </w:r>
            <w:r w:rsidR="00C37A8E" w:rsidRPr="000A6A3D">
              <w:t xml:space="preserve"> </w:t>
            </w:r>
            <w:r w:rsidR="009E4679" w:rsidRPr="000A6A3D">
              <w:t>Clo được dùng để sản xuất các chất tẩy rửa trắng, sát trùng như nước Gia-ven, clorua vôi và sản xuất các hóa chất vô cơ như axit clohđric, kali clorat...</w:t>
            </w:r>
          </w:p>
          <w:p w14:paraId="58F5143A" w14:textId="7A837EE6" w:rsidR="00D26157" w:rsidRPr="000A6A3D" w:rsidRDefault="00AB70A1" w:rsidP="000A6A3D">
            <w:pPr>
              <w:tabs>
                <w:tab w:val="left" w:leader="dot" w:pos="9498"/>
              </w:tabs>
              <w:rPr>
                <w:b/>
              </w:rPr>
            </w:pPr>
            <w:r w:rsidRPr="000A6A3D">
              <w:rPr>
                <w:b/>
              </w:rPr>
              <w:t>2.</w:t>
            </w:r>
            <w:r w:rsidR="00D26157" w:rsidRPr="000A6A3D">
              <w:rPr>
                <w:b/>
              </w:rPr>
              <w:t>5. Điều chế</w:t>
            </w:r>
          </w:p>
          <w:p w14:paraId="4D15D953" w14:textId="4B08F33F" w:rsidR="00D26157" w:rsidRPr="000A6A3D" w:rsidRDefault="00AB70A1" w:rsidP="000A6A3D">
            <w:pPr>
              <w:tabs>
                <w:tab w:val="left" w:leader="dot" w:pos="9498"/>
              </w:tabs>
              <w:rPr>
                <w:b/>
                <w:i/>
                <w:iCs/>
              </w:rPr>
            </w:pPr>
            <w:r w:rsidRPr="000A6A3D">
              <w:rPr>
                <w:i/>
                <w:iCs/>
              </w:rPr>
              <w:t>2.</w:t>
            </w:r>
            <w:r w:rsidR="00D26157" w:rsidRPr="000A6A3D">
              <w:rPr>
                <w:i/>
                <w:iCs/>
              </w:rPr>
              <w:t>5.1. Điều chế clo trong phòng thí nghiệm</w:t>
            </w:r>
          </w:p>
          <w:p w14:paraId="6512ADA4" w14:textId="123E4EAB" w:rsidR="005C5480" w:rsidRPr="000A6A3D" w:rsidRDefault="00AB70A1" w:rsidP="000A6A3D">
            <w:pPr>
              <w:tabs>
                <w:tab w:val="left" w:leader="dot" w:pos="9498"/>
              </w:tabs>
              <w:rPr>
                <w:b/>
                <w:lang w:val="nb-NO"/>
              </w:rPr>
            </w:pPr>
            <w:r w:rsidRPr="000A6A3D">
              <w:rPr>
                <w:i/>
                <w:iCs/>
              </w:rPr>
              <w:t>2.</w:t>
            </w:r>
            <w:r w:rsidR="00D26157" w:rsidRPr="000A6A3D">
              <w:rPr>
                <w:i/>
                <w:iCs/>
              </w:rPr>
              <w:t>5.2. Sản xuất clo trong công nghiệp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9C47D8" w14:textId="77777777" w:rsidR="005C5480" w:rsidRPr="000A6A3D" w:rsidRDefault="005C5480" w:rsidP="000A6A3D">
            <w:pPr>
              <w:rPr>
                <w:lang w:val="nb-NO"/>
              </w:rPr>
            </w:pPr>
          </w:p>
          <w:p w14:paraId="3E7CE616" w14:textId="77777777" w:rsidR="005C5480" w:rsidRPr="000A6A3D" w:rsidRDefault="005C5480" w:rsidP="000A6A3D">
            <w:pPr>
              <w:rPr>
                <w:lang w:val="de-DE"/>
              </w:rPr>
            </w:pPr>
            <w:r w:rsidRPr="000A6A3D">
              <w:rPr>
                <w:lang w:val="de-DE"/>
              </w:rPr>
              <w:t>Giảng viên trình bày, giải thích nội dung bằng lời và cho thí dụ hình ảnh minh họa.</w:t>
            </w:r>
          </w:p>
          <w:p w14:paraId="5893B1CF" w14:textId="77777777" w:rsidR="005C5480" w:rsidRPr="000A6A3D" w:rsidRDefault="005C5480" w:rsidP="000A6A3D">
            <w:pPr>
              <w:rPr>
                <w:lang w:val="nb-NO"/>
              </w:rPr>
            </w:pPr>
          </w:p>
          <w:p w14:paraId="3519278B" w14:textId="77777777" w:rsidR="005C5480" w:rsidRPr="000A6A3D" w:rsidRDefault="005C5480" w:rsidP="000A6A3D">
            <w:pPr>
              <w:rPr>
                <w:lang w:val="nb-NO"/>
              </w:rPr>
            </w:pPr>
            <w:r w:rsidRPr="000A6A3D">
              <w:rPr>
                <w:lang w:val="nb-NO"/>
              </w:rPr>
              <w:t>GV nêu câu hỏi.</w:t>
            </w:r>
          </w:p>
          <w:p w14:paraId="210ED511" w14:textId="77777777" w:rsidR="005C5480" w:rsidRPr="000A6A3D" w:rsidRDefault="005C5480" w:rsidP="000A6A3D">
            <w:pPr>
              <w:rPr>
                <w:lang w:val="nb-NO"/>
              </w:rPr>
            </w:pPr>
          </w:p>
          <w:p w14:paraId="5110B149" w14:textId="77777777" w:rsidR="005C5480" w:rsidRPr="000A6A3D" w:rsidRDefault="005C5480" w:rsidP="000A6A3D">
            <w:pPr>
              <w:rPr>
                <w:lang w:val="nb-NO"/>
              </w:rPr>
            </w:pPr>
          </w:p>
          <w:p w14:paraId="086E1BA2" w14:textId="77777777" w:rsidR="005C5480" w:rsidRPr="000A6A3D" w:rsidRDefault="005C5480" w:rsidP="000A6A3D">
            <w:pPr>
              <w:rPr>
                <w:lang w:val="nb-NO"/>
              </w:rPr>
            </w:pPr>
          </w:p>
          <w:p w14:paraId="0326CEBA" w14:textId="77777777" w:rsidR="005C5480" w:rsidRPr="000A6A3D" w:rsidRDefault="005C5480" w:rsidP="000A6A3D">
            <w:pPr>
              <w:rPr>
                <w:lang w:val="nb-NO"/>
              </w:rPr>
            </w:pPr>
          </w:p>
          <w:p w14:paraId="02D563E1" w14:textId="77777777" w:rsidR="005C5480" w:rsidRPr="000A6A3D" w:rsidRDefault="005C5480" w:rsidP="000A6A3D">
            <w:pPr>
              <w:rPr>
                <w:lang w:val="nb-NO"/>
              </w:rPr>
            </w:pPr>
          </w:p>
          <w:p w14:paraId="4F656BF5" w14:textId="77777777" w:rsidR="005C5480" w:rsidRPr="000A6A3D" w:rsidRDefault="005C5480" w:rsidP="000A6A3D">
            <w:pPr>
              <w:rPr>
                <w:lang w:val="nb-NO"/>
              </w:rPr>
            </w:pPr>
          </w:p>
          <w:p w14:paraId="00EB6FD8" w14:textId="77777777" w:rsidR="005C5480" w:rsidRPr="000A6A3D" w:rsidRDefault="005C5480" w:rsidP="000A6A3D">
            <w:pPr>
              <w:rPr>
                <w:lang w:val="nb-NO"/>
              </w:rPr>
            </w:pPr>
          </w:p>
          <w:p w14:paraId="632E5522" w14:textId="628E25EF" w:rsidR="005C5480" w:rsidRDefault="005C5480" w:rsidP="000A6A3D">
            <w:pPr>
              <w:rPr>
                <w:lang w:val="nb-NO"/>
              </w:rPr>
            </w:pPr>
          </w:p>
          <w:p w14:paraId="025237FD" w14:textId="273AA98C" w:rsidR="009E1B4F" w:rsidRDefault="009E1B4F" w:rsidP="000A6A3D">
            <w:pPr>
              <w:rPr>
                <w:lang w:val="nb-NO"/>
              </w:rPr>
            </w:pPr>
          </w:p>
          <w:p w14:paraId="10872207" w14:textId="2B311992" w:rsidR="009E1B4F" w:rsidRDefault="009E1B4F" w:rsidP="000A6A3D">
            <w:pPr>
              <w:rPr>
                <w:lang w:val="nb-NO"/>
              </w:rPr>
            </w:pPr>
          </w:p>
          <w:p w14:paraId="15AEC444" w14:textId="77777777" w:rsidR="009E1B4F" w:rsidRPr="000A6A3D" w:rsidRDefault="009E1B4F" w:rsidP="000A6A3D">
            <w:pPr>
              <w:rPr>
                <w:lang w:val="nb-NO"/>
              </w:rPr>
            </w:pPr>
          </w:p>
          <w:p w14:paraId="0384E4E1" w14:textId="27B1A586" w:rsidR="005C5480" w:rsidRDefault="005C5480" w:rsidP="000A6A3D">
            <w:pPr>
              <w:rPr>
                <w:lang w:val="nb-NO"/>
              </w:rPr>
            </w:pPr>
          </w:p>
          <w:p w14:paraId="6527BC13" w14:textId="40672029" w:rsidR="009E1B4F" w:rsidRDefault="009E1B4F" w:rsidP="000A6A3D">
            <w:pPr>
              <w:rPr>
                <w:lang w:val="nb-NO"/>
              </w:rPr>
            </w:pPr>
          </w:p>
          <w:p w14:paraId="4F499704" w14:textId="77777777" w:rsidR="009E1B4F" w:rsidRPr="000A6A3D" w:rsidRDefault="009E1B4F" w:rsidP="000A6A3D">
            <w:pPr>
              <w:rPr>
                <w:lang w:val="nb-NO"/>
              </w:rPr>
            </w:pPr>
          </w:p>
          <w:p w14:paraId="1C4D3D6B" w14:textId="77777777" w:rsidR="005C5480" w:rsidRPr="000A6A3D" w:rsidRDefault="005C5480" w:rsidP="000A6A3D">
            <w:pPr>
              <w:rPr>
                <w:lang w:val="de-DE"/>
              </w:rPr>
            </w:pPr>
            <w:r w:rsidRPr="000A6A3D">
              <w:rPr>
                <w:lang w:val="de-DE"/>
              </w:rPr>
              <w:t>Giảng viên trình bày, giải thích nội dung bằng lời và cho thí dụ minh họa.</w:t>
            </w:r>
          </w:p>
          <w:p w14:paraId="5A39F5C1" w14:textId="77777777" w:rsidR="005C5480" w:rsidRPr="000A6A3D" w:rsidRDefault="005C5480" w:rsidP="000A6A3D">
            <w:pPr>
              <w:rPr>
                <w:lang w:val="nb-NO"/>
              </w:rPr>
            </w:pPr>
          </w:p>
          <w:p w14:paraId="7C95DCAE" w14:textId="77777777" w:rsidR="005C5480" w:rsidRPr="000A6A3D" w:rsidRDefault="005C5480" w:rsidP="000A6A3D">
            <w:pPr>
              <w:rPr>
                <w:lang w:val="nb-NO"/>
              </w:rPr>
            </w:pPr>
            <w:r w:rsidRPr="000A6A3D">
              <w:rPr>
                <w:lang w:val="nb-NO"/>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3FEACF" w14:textId="77777777" w:rsidR="005C5480" w:rsidRPr="000A6A3D" w:rsidRDefault="005C5480" w:rsidP="000A6A3D">
            <w:pPr>
              <w:rPr>
                <w:lang w:val="nb-NO"/>
              </w:rPr>
            </w:pPr>
          </w:p>
          <w:p w14:paraId="5B1FDABE" w14:textId="77777777" w:rsidR="005C5480" w:rsidRPr="000A6A3D" w:rsidRDefault="005C5480" w:rsidP="000A6A3D">
            <w:pPr>
              <w:rPr>
                <w:lang w:val="nb-NO"/>
              </w:rPr>
            </w:pPr>
            <w:r w:rsidRPr="000A6A3D">
              <w:rPr>
                <w:lang w:val="nb-NO"/>
              </w:rPr>
              <w:t>HS theo dõi, ghi bài.</w:t>
            </w:r>
          </w:p>
          <w:p w14:paraId="7017992A" w14:textId="77777777" w:rsidR="005C5480" w:rsidRPr="000A6A3D" w:rsidRDefault="005C5480" w:rsidP="000A6A3D">
            <w:pPr>
              <w:rPr>
                <w:lang w:val="nb-NO"/>
              </w:rPr>
            </w:pPr>
          </w:p>
          <w:p w14:paraId="545BE0E9" w14:textId="77777777" w:rsidR="005C5480" w:rsidRPr="000A6A3D" w:rsidRDefault="005C5480" w:rsidP="000A6A3D">
            <w:pPr>
              <w:rPr>
                <w:lang w:val="nb-NO"/>
              </w:rPr>
            </w:pPr>
          </w:p>
          <w:p w14:paraId="63D01FD6" w14:textId="77777777" w:rsidR="005C5480" w:rsidRPr="000A6A3D" w:rsidRDefault="005C5480" w:rsidP="000A6A3D">
            <w:pPr>
              <w:rPr>
                <w:lang w:val="nb-NO"/>
              </w:rPr>
            </w:pPr>
          </w:p>
          <w:p w14:paraId="426242BD" w14:textId="77777777" w:rsidR="005C5480" w:rsidRPr="000A6A3D" w:rsidRDefault="005C5480" w:rsidP="000A6A3D">
            <w:pPr>
              <w:rPr>
                <w:lang w:val="nb-NO"/>
              </w:rPr>
            </w:pPr>
            <w:r w:rsidRPr="000A6A3D">
              <w:rPr>
                <w:lang w:val="nb-NO"/>
              </w:rPr>
              <w:t>HS t</w:t>
            </w:r>
            <w:r w:rsidRPr="000A6A3D">
              <w:rPr>
                <w:lang w:val="de-DE"/>
              </w:rPr>
              <w:t>rả lời các câu hỏi.</w:t>
            </w:r>
          </w:p>
          <w:p w14:paraId="4EA71903" w14:textId="77777777" w:rsidR="005C5480" w:rsidRPr="000A6A3D" w:rsidRDefault="005C5480" w:rsidP="000A6A3D">
            <w:pPr>
              <w:rPr>
                <w:lang w:val="nb-NO"/>
              </w:rPr>
            </w:pPr>
          </w:p>
          <w:p w14:paraId="7B776572" w14:textId="77777777" w:rsidR="005C5480" w:rsidRPr="000A6A3D" w:rsidRDefault="005C5480" w:rsidP="000A6A3D">
            <w:pPr>
              <w:rPr>
                <w:lang w:val="nb-NO"/>
              </w:rPr>
            </w:pPr>
          </w:p>
          <w:p w14:paraId="2E7BD30E" w14:textId="77777777" w:rsidR="005C5480" w:rsidRPr="000A6A3D" w:rsidRDefault="005C5480" w:rsidP="000A6A3D">
            <w:pPr>
              <w:rPr>
                <w:lang w:val="nb-NO"/>
              </w:rPr>
            </w:pPr>
          </w:p>
          <w:p w14:paraId="5F5C97AD" w14:textId="77777777" w:rsidR="005C5480" w:rsidRPr="000A6A3D" w:rsidRDefault="005C5480" w:rsidP="000A6A3D">
            <w:pPr>
              <w:rPr>
                <w:lang w:val="nb-NO"/>
              </w:rPr>
            </w:pPr>
          </w:p>
          <w:p w14:paraId="7E33AEA5" w14:textId="77777777" w:rsidR="005C5480" w:rsidRPr="000A6A3D" w:rsidRDefault="005C5480" w:rsidP="000A6A3D">
            <w:pPr>
              <w:rPr>
                <w:lang w:val="nb-NO"/>
              </w:rPr>
            </w:pPr>
          </w:p>
          <w:p w14:paraId="1FBFF83D" w14:textId="77777777" w:rsidR="005C5480" w:rsidRPr="000A6A3D" w:rsidRDefault="005C5480" w:rsidP="000A6A3D">
            <w:pPr>
              <w:rPr>
                <w:lang w:val="nb-NO"/>
              </w:rPr>
            </w:pPr>
          </w:p>
          <w:p w14:paraId="22A2FF39" w14:textId="6CAC3074" w:rsidR="005C5480" w:rsidRDefault="005C5480" w:rsidP="000A6A3D">
            <w:pPr>
              <w:rPr>
                <w:lang w:val="nb-NO"/>
              </w:rPr>
            </w:pPr>
          </w:p>
          <w:p w14:paraId="24CBC47C" w14:textId="383D83B7" w:rsidR="009E1B4F" w:rsidRDefault="009E1B4F" w:rsidP="000A6A3D">
            <w:pPr>
              <w:rPr>
                <w:lang w:val="nb-NO"/>
              </w:rPr>
            </w:pPr>
          </w:p>
          <w:p w14:paraId="2AF2E5F0" w14:textId="436BF597" w:rsidR="009E1B4F" w:rsidRDefault="009E1B4F" w:rsidP="000A6A3D">
            <w:pPr>
              <w:rPr>
                <w:lang w:val="nb-NO"/>
              </w:rPr>
            </w:pPr>
          </w:p>
          <w:p w14:paraId="1FB96DAF" w14:textId="77777777" w:rsidR="009E1B4F" w:rsidRPr="000A6A3D" w:rsidRDefault="009E1B4F" w:rsidP="000A6A3D">
            <w:pPr>
              <w:rPr>
                <w:lang w:val="nb-NO"/>
              </w:rPr>
            </w:pPr>
          </w:p>
          <w:p w14:paraId="6225F6FC" w14:textId="77777777" w:rsidR="005C5480" w:rsidRPr="000A6A3D" w:rsidRDefault="005C5480" w:rsidP="000A6A3D">
            <w:pPr>
              <w:rPr>
                <w:lang w:val="nb-NO"/>
              </w:rPr>
            </w:pPr>
          </w:p>
          <w:p w14:paraId="6581141C" w14:textId="5533514A" w:rsidR="005C5480" w:rsidRDefault="005C5480" w:rsidP="000A6A3D">
            <w:pPr>
              <w:rPr>
                <w:lang w:val="nb-NO"/>
              </w:rPr>
            </w:pPr>
          </w:p>
          <w:p w14:paraId="2CC25FBF" w14:textId="37DFF063" w:rsidR="009E1B4F" w:rsidRDefault="009E1B4F" w:rsidP="000A6A3D">
            <w:pPr>
              <w:rPr>
                <w:lang w:val="nb-NO"/>
              </w:rPr>
            </w:pPr>
          </w:p>
          <w:p w14:paraId="2515E32D" w14:textId="53B90DB0" w:rsidR="009E1B4F" w:rsidRDefault="009E1B4F" w:rsidP="000A6A3D">
            <w:pPr>
              <w:rPr>
                <w:lang w:val="nb-NO"/>
              </w:rPr>
            </w:pPr>
          </w:p>
          <w:p w14:paraId="7D4EF8B1" w14:textId="77777777" w:rsidR="009E1B4F" w:rsidRPr="000A6A3D" w:rsidRDefault="009E1B4F" w:rsidP="000A6A3D">
            <w:pPr>
              <w:rPr>
                <w:lang w:val="nb-NO"/>
              </w:rPr>
            </w:pPr>
          </w:p>
          <w:p w14:paraId="23ED6BF6" w14:textId="77777777" w:rsidR="005C5480" w:rsidRPr="000A6A3D" w:rsidRDefault="005C5480" w:rsidP="000A6A3D">
            <w:pPr>
              <w:rPr>
                <w:lang w:val="nb-NO"/>
              </w:rPr>
            </w:pPr>
            <w:r w:rsidRPr="000A6A3D">
              <w:rPr>
                <w:lang w:val="nb-NO"/>
              </w:rPr>
              <w:t xml:space="preserve">HS theo dõi, ghi bài </w:t>
            </w:r>
          </w:p>
          <w:p w14:paraId="66538485" w14:textId="77777777" w:rsidR="005C5480" w:rsidRPr="000A6A3D" w:rsidRDefault="005C5480" w:rsidP="000A6A3D">
            <w:pPr>
              <w:rPr>
                <w:lang w:val="nb-NO"/>
              </w:rPr>
            </w:pPr>
          </w:p>
          <w:p w14:paraId="2D0FDF73" w14:textId="77777777" w:rsidR="005C5480" w:rsidRPr="000A6A3D" w:rsidRDefault="005C5480" w:rsidP="000A6A3D">
            <w:pPr>
              <w:rPr>
                <w:lang w:val="nb-NO"/>
              </w:rPr>
            </w:pPr>
          </w:p>
          <w:p w14:paraId="54FBFF4A" w14:textId="77777777" w:rsidR="005C5480" w:rsidRPr="000A6A3D" w:rsidRDefault="005C5480" w:rsidP="000A6A3D">
            <w:pPr>
              <w:rPr>
                <w:lang w:val="nb-NO"/>
              </w:rPr>
            </w:pPr>
          </w:p>
          <w:p w14:paraId="627DA2C8" w14:textId="77777777" w:rsidR="005C5480" w:rsidRPr="000A6A3D" w:rsidRDefault="005C5480"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5C5480" w:rsidRPr="000A6A3D" w:rsidRDefault="005C5480" w:rsidP="000A6A3D">
            <w:pPr>
              <w:rPr>
                <w:lang w:val="nb-NO"/>
              </w:rPr>
            </w:pPr>
          </w:p>
          <w:p w14:paraId="49CD4227" w14:textId="77777777" w:rsidR="005C5480" w:rsidRPr="000A6A3D" w:rsidRDefault="005C5480" w:rsidP="000A6A3D">
            <w:pPr>
              <w:jc w:val="center"/>
              <w:rPr>
                <w:lang w:val="pt-BR"/>
              </w:rPr>
            </w:pPr>
          </w:p>
          <w:p w14:paraId="2295EF07" w14:textId="745F5799" w:rsidR="00581274" w:rsidRPr="000A6A3D" w:rsidRDefault="00581274" w:rsidP="00581274">
            <w:pPr>
              <w:jc w:val="center"/>
              <w:rPr>
                <w:lang w:val="pt-BR"/>
              </w:rPr>
            </w:pPr>
            <w:r>
              <w:rPr>
                <w:lang w:val="pt-BR"/>
              </w:rPr>
              <w:t>20</w:t>
            </w:r>
          </w:p>
          <w:p w14:paraId="6CFFB27C" w14:textId="77777777" w:rsidR="00581274" w:rsidRPr="000A6A3D" w:rsidRDefault="00581274" w:rsidP="00581274">
            <w:pPr>
              <w:jc w:val="center"/>
              <w:rPr>
                <w:lang w:val="pt-BR"/>
              </w:rPr>
            </w:pPr>
            <w:r w:rsidRPr="000A6A3D">
              <w:rPr>
                <w:lang w:val="pt-BR"/>
              </w:rPr>
              <w:t>phút</w:t>
            </w:r>
          </w:p>
          <w:p w14:paraId="7D221B77" w14:textId="77777777" w:rsidR="005C5480" w:rsidRPr="000A6A3D" w:rsidRDefault="005C5480" w:rsidP="000A6A3D">
            <w:pPr>
              <w:jc w:val="center"/>
              <w:rPr>
                <w:lang w:val="pt-BR"/>
              </w:rPr>
            </w:pPr>
          </w:p>
          <w:p w14:paraId="2084A46F" w14:textId="77777777" w:rsidR="005C5480" w:rsidRPr="000A6A3D" w:rsidRDefault="005C5480" w:rsidP="000A6A3D">
            <w:pPr>
              <w:jc w:val="center"/>
              <w:rPr>
                <w:lang w:val="pt-BR"/>
              </w:rPr>
            </w:pPr>
          </w:p>
          <w:p w14:paraId="1BA50813" w14:textId="77777777" w:rsidR="005C5480" w:rsidRPr="000A6A3D" w:rsidRDefault="005C5480" w:rsidP="000A6A3D">
            <w:pPr>
              <w:jc w:val="center"/>
              <w:rPr>
                <w:lang w:val="pt-BR"/>
              </w:rPr>
            </w:pPr>
          </w:p>
          <w:p w14:paraId="25337AE6" w14:textId="77777777" w:rsidR="005C5480" w:rsidRPr="000A6A3D" w:rsidRDefault="005C5480" w:rsidP="000A6A3D">
            <w:pPr>
              <w:jc w:val="center"/>
              <w:rPr>
                <w:lang w:val="pt-BR"/>
              </w:rPr>
            </w:pPr>
          </w:p>
          <w:p w14:paraId="42FE93A9" w14:textId="77777777" w:rsidR="005C5480" w:rsidRPr="000A6A3D" w:rsidRDefault="005C5480" w:rsidP="000A6A3D">
            <w:pPr>
              <w:jc w:val="center"/>
              <w:rPr>
                <w:lang w:val="pt-BR"/>
              </w:rPr>
            </w:pPr>
          </w:p>
          <w:p w14:paraId="3B738686" w14:textId="77777777" w:rsidR="005C5480" w:rsidRPr="000A6A3D" w:rsidRDefault="005C5480" w:rsidP="000A6A3D">
            <w:pPr>
              <w:jc w:val="center"/>
              <w:rPr>
                <w:lang w:val="pt-BR"/>
              </w:rPr>
            </w:pPr>
          </w:p>
          <w:p w14:paraId="59FC8B22" w14:textId="77777777" w:rsidR="005C5480" w:rsidRPr="000A6A3D" w:rsidRDefault="005C5480" w:rsidP="000A6A3D">
            <w:pPr>
              <w:jc w:val="center"/>
              <w:rPr>
                <w:lang w:val="pt-BR"/>
              </w:rPr>
            </w:pPr>
          </w:p>
          <w:p w14:paraId="487289FE" w14:textId="77777777" w:rsidR="005C5480" w:rsidRPr="000A6A3D" w:rsidRDefault="005C5480" w:rsidP="000A6A3D">
            <w:pPr>
              <w:jc w:val="center"/>
              <w:rPr>
                <w:lang w:val="pt-BR"/>
              </w:rPr>
            </w:pPr>
          </w:p>
          <w:p w14:paraId="6D24ABAA" w14:textId="77777777" w:rsidR="005C5480" w:rsidRPr="000A6A3D" w:rsidRDefault="005C5480" w:rsidP="000A6A3D">
            <w:pPr>
              <w:jc w:val="center"/>
              <w:rPr>
                <w:lang w:val="pt-BR"/>
              </w:rPr>
            </w:pPr>
          </w:p>
          <w:p w14:paraId="32DA8328" w14:textId="77777777" w:rsidR="005C5480" w:rsidRPr="000A6A3D" w:rsidRDefault="005C5480" w:rsidP="000A6A3D">
            <w:pPr>
              <w:jc w:val="center"/>
              <w:rPr>
                <w:lang w:val="pt-BR"/>
              </w:rPr>
            </w:pPr>
          </w:p>
          <w:p w14:paraId="03E66CAD" w14:textId="77777777" w:rsidR="005C5480" w:rsidRPr="000A6A3D" w:rsidRDefault="005C5480" w:rsidP="000A6A3D">
            <w:pPr>
              <w:jc w:val="center"/>
              <w:rPr>
                <w:lang w:val="pt-BR"/>
              </w:rPr>
            </w:pPr>
          </w:p>
          <w:p w14:paraId="39E3E5D7" w14:textId="77777777" w:rsidR="005C5480" w:rsidRPr="000A6A3D" w:rsidRDefault="005C5480" w:rsidP="000A6A3D">
            <w:pPr>
              <w:jc w:val="center"/>
              <w:rPr>
                <w:lang w:val="pt-BR"/>
              </w:rPr>
            </w:pPr>
          </w:p>
          <w:p w14:paraId="76F53D66" w14:textId="77777777" w:rsidR="005C5480" w:rsidRPr="000A6A3D" w:rsidRDefault="005C5480" w:rsidP="000A6A3D">
            <w:pPr>
              <w:jc w:val="center"/>
              <w:rPr>
                <w:lang w:val="pt-BR"/>
              </w:rPr>
            </w:pPr>
          </w:p>
          <w:p w14:paraId="39415928" w14:textId="77777777" w:rsidR="005C5480" w:rsidRPr="000A6A3D" w:rsidRDefault="005C5480" w:rsidP="000A6A3D">
            <w:pPr>
              <w:jc w:val="center"/>
              <w:rPr>
                <w:lang w:val="pt-BR"/>
              </w:rPr>
            </w:pPr>
          </w:p>
          <w:p w14:paraId="1B062AFA" w14:textId="77777777" w:rsidR="005C5480" w:rsidRPr="000A6A3D" w:rsidRDefault="005C5480" w:rsidP="000A6A3D">
            <w:pPr>
              <w:jc w:val="center"/>
              <w:rPr>
                <w:lang w:val="pt-BR"/>
              </w:rPr>
            </w:pPr>
          </w:p>
          <w:p w14:paraId="56AB6B52" w14:textId="77777777" w:rsidR="005C5480" w:rsidRPr="000A6A3D" w:rsidRDefault="005C5480" w:rsidP="000A6A3D">
            <w:pPr>
              <w:jc w:val="center"/>
              <w:rPr>
                <w:lang w:val="pt-BR"/>
              </w:rPr>
            </w:pPr>
          </w:p>
          <w:p w14:paraId="094112F7" w14:textId="486E462B" w:rsidR="005C5480" w:rsidRDefault="005C5480" w:rsidP="000A6A3D">
            <w:pPr>
              <w:jc w:val="center"/>
              <w:rPr>
                <w:lang w:val="pt-BR"/>
              </w:rPr>
            </w:pPr>
          </w:p>
          <w:p w14:paraId="4986BF01" w14:textId="515A6BF8" w:rsidR="00581274" w:rsidRDefault="00581274" w:rsidP="000A6A3D">
            <w:pPr>
              <w:jc w:val="center"/>
              <w:rPr>
                <w:lang w:val="pt-BR"/>
              </w:rPr>
            </w:pPr>
          </w:p>
          <w:p w14:paraId="402E7357" w14:textId="77777777" w:rsidR="00581274" w:rsidRPr="000A6A3D" w:rsidRDefault="00581274" w:rsidP="000A6A3D">
            <w:pPr>
              <w:jc w:val="center"/>
              <w:rPr>
                <w:lang w:val="pt-BR"/>
              </w:rPr>
            </w:pPr>
          </w:p>
          <w:p w14:paraId="08B0838B" w14:textId="1D906B3A" w:rsidR="00581274" w:rsidRPr="000A6A3D" w:rsidRDefault="00581274" w:rsidP="00581274">
            <w:pPr>
              <w:jc w:val="center"/>
              <w:rPr>
                <w:lang w:val="pt-BR"/>
              </w:rPr>
            </w:pPr>
            <w:r>
              <w:rPr>
                <w:lang w:val="pt-BR"/>
              </w:rPr>
              <w:t>3</w:t>
            </w:r>
            <w:r>
              <w:rPr>
                <w:lang w:val="pt-BR"/>
              </w:rPr>
              <w:t>3</w:t>
            </w:r>
          </w:p>
          <w:p w14:paraId="76B321D1" w14:textId="77777777" w:rsidR="00581274" w:rsidRPr="000A6A3D" w:rsidRDefault="00581274" w:rsidP="00581274">
            <w:pPr>
              <w:jc w:val="center"/>
              <w:rPr>
                <w:lang w:val="pt-BR"/>
              </w:rPr>
            </w:pPr>
            <w:r w:rsidRPr="000A6A3D">
              <w:rPr>
                <w:lang w:val="pt-BR"/>
              </w:rPr>
              <w:t>phút</w:t>
            </w:r>
          </w:p>
          <w:p w14:paraId="20814FF8" w14:textId="77777777" w:rsidR="005C5480" w:rsidRPr="000A6A3D" w:rsidRDefault="005C5480" w:rsidP="000A6A3D">
            <w:pPr>
              <w:jc w:val="center"/>
              <w:rPr>
                <w:lang w:val="nb-NO"/>
              </w:rPr>
            </w:pPr>
          </w:p>
        </w:tc>
      </w:tr>
      <w:tr w:rsidR="005C5480"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77777777" w:rsidR="005C5480" w:rsidRPr="000A6A3D" w:rsidRDefault="005C5480"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5C5480" w:rsidRPr="000A6A3D" w:rsidRDefault="005C5480" w:rsidP="000A6A3D">
            <w:pPr>
              <w:rPr>
                <w:b/>
                <w:bCs/>
                <w:u w:val="single"/>
                <w:lang w:val="nb-NO"/>
              </w:rPr>
            </w:pPr>
            <w:r w:rsidRPr="000A6A3D">
              <w:rPr>
                <w:b/>
                <w:bCs/>
                <w:u w:val="single"/>
                <w:lang w:val="nb-NO"/>
              </w:rPr>
              <w:t>Củng cố kiến thức và kết thúc bài</w:t>
            </w:r>
          </w:p>
          <w:p w14:paraId="478DAA62" w14:textId="6500F9E4" w:rsidR="004F54AE" w:rsidRPr="000A6A3D" w:rsidRDefault="005C5480" w:rsidP="000A6A3D">
            <w:pPr>
              <w:rPr>
                <w:bCs/>
                <w:lang w:val="nb-NO"/>
              </w:rPr>
            </w:pPr>
            <w:r w:rsidRPr="000A6A3D">
              <w:rPr>
                <w:bCs/>
                <w:lang w:val="nb-NO"/>
              </w:rPr>
              <w:t xml:space="preserve">1. </w:t>
            </w:r>
            <w:r w:rsidR="004F54AE" w:rsidRPr="000A6A3D">
              <w:rPr>
                <w:bCs/>
                <w:lang w:val="nb-NO"/>
              </w:rPr>
              <w:t xml:space="preserve">Vị trí của nhóm halogen trong bảng tuần hoàn và </w:t>
            </w:r>
            <w:r w:rsidR="004F54AE" w:rsidRPr="000A6A3D">
              <w:rPr>
                <w:rStyle w:val="Strong"/>
                <w:b w:val="0"/>
                <w:iCs/>
              </w:rPr>
              <w:t>tính chất hóa học cơ bản của các halogen.</w:t>
            </w:r>
            <w:r w:rsidR="004F54AE" w:rsidRPr="000A6A3D">
              <w:rPr>
                <w:bCs/>
                <w:lang w:val="nb-NO"/>
              </w:rPr>
              <w:t xml:space="preserve"> </w:t>
            </w:r>
          </w:p>
          <w:p w14:paraId="5E9FBBA3" w14:textId="4000027F" w:rsidR="004F54AE" w:rsidRPr="000A6A3D" w:rsidRDefault="004F54AE" w:rsidP="000A6A3D">
            <w:r w:rsidRPr="000A6A3D">
              <w:t>2. Tính chất vật lý, hóa học và điều chế Clo.</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23CD37A" w14:textId="31EE5B7A" w:rsidR="005C5480" w:rsidRPr="000A6A3D" w:rsidRDefault="005C5480"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5B5CA2" w:rsidRPr="000A6A3D">
              <w:rPr>
                <w:lang w:val="nb-NO"/>
              </w:rPr>
              <w:t>41</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5C5480" w:rsidRPr="000A6A3D" w:rsidRDefault="005C5480"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5C5480" w:rsidRPr="000A6A3D" w:rsidRDefault="005C5480" w:rsidP="000A6A3D">
            <w:pPr>
              <w:jc w:val="center"/>
              <w:rPr>
                <w:lang w:val="nb-NO"/>
              </w:rPr>
            </w:pPr>
          </w:p>
          <w:p w14:paraId="69ADF56B" w14:textId="77777777" w:rsidR="005C5480" w:rsidRPr="000A6A3D" w:rsidRDefault="005C5480" w:rsidP="000A6A3D">
            <w:pPr>
              <w:jc w:val="center"/>
              <w:rPr>
                <w:lang w:val="nb-NO"/>
              </w:rPr>
            </w:pPr>
            <w:r w:rsidRPr="000A6A3D">
              <w:rPr>
                <w:lang w:val="pt-BR"/>
              </w:rPr>
              <w:t>25 phút</w:t>
            </w:r>
          </w:p>
        </w:tc>
      </w:tr>
      <w:tr w:rsidR="005C5480"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5C5480" w:rsidRPr="000A6A3D" w:rsidRDefault="005C548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5C5480" w:rsidRPr="000A6A3D" w:rsidRDefault="005C5480" w:rsidP="000A6A3D">
            <w:pPr>
              <w:rPr>
                <w:b/>
                <w:bCs/>
                <w:u w:val="single"/>
                <w:lang w:val="pt-BR"/>
              </w:rPr>
            </w:pPr>
            <w:r w:rsidRPr="000A6A3D">
              <w:rPr>
                <w:b/>
                <w:bCs/>
                <w:u w:val="single"/>
                <w:lang w:val="pt-BR"/>
              </w:rPr>
              <w:t>Hướng dẫn tự học</w:t>
            </w:r>
          </w:p>
          <w:p w14:paraId="335E1D75" w14:textId="77777777" w:rsidR="005C5480" w:rsidRPr="000A6A3D" w:rsidRDefault="005C5480" w:rsidP="000A6A3D">
            <w:pPr>
              <w:rPr>
                <w:b/>
                <w:bCs/>
                <w:u w:val="single"/>
                <w:lang w:val="pt-BR"/>
              </w:rPr>
            </w:pPr>
          </w:p>
          <w:p w14:paraId="3C9CDEFB" w14:textId="2A02A127" w:rsidR="005C5480" w:rsidRPr="000A6A3D" w:rsidRDefault="005C5480" w:rsidP="000A6A3D">
            <w:pPr>
              <w:rPr>
                <w:bCs/>
                <w:lang w:val="nb-NO"/>
              </w:rPr>
            </w:pPr>
            <w:r w:rsidRPr="000A6A3D">
              <w:rPr>
                <w:bCs/>
                <w:lang w:val="nb-NO"/>
              </w:rPr>
              <w:t xml:space="preserve">- Bài tập </w:t>
            </w:r>
            <w:r w:rsidR="005B5CA2" w:rsidRPr="000A6A3D">
              <w:rPr>
                <w:bCs/>
                <w:lang w:val="nb-NO"/>
              </w:rPr>
              <w:t>6-8</w:t>
            </w:r>
            <w:r w:rsidRPr="000A6A3D">
              <w:rPr>
                <w:bCs/>
                <w:lang w:val="nb-NO"/>
              </w:rPr>
              <w:t xml:space="preserve"> trang </w:t>
            </w:r>
            <w:r w:rsidR="005B5CA2" w:rsidRPr="000A6A3D">
              <w:rPr>
                <w:bCs/>
                <w:lang w:val="nb-NO"/>
              </w:rPr>
              <w:t>41</w:t>
            </w:r>
            <w:r w:rsidRPr="000A6A3D">
              <w:rPr>
                <w:bCs/>
                <w:lang w:val="nb-NO"/>
              </w:rPr>
              <w:t xml:space="preserve"> trong giáo trình. </w:t>
            </w:r>
          </w:p>
          <w:p w14:paraId="692315FA" w14:textId="03D2AB58" w:rsidR="005C5480" w:rsidRPr="000A6A3D" w:rsidRDefault="005C5480" w:rsidP="000A6A3D">
            <w:r w:rsidRPr="000A6A3D">
              <w:rPr>
                <w:lang w:val="pt-BR"/>
              </w:rPr>
              <w:t xml:space="preserve">- Chuẩn bị </w:t>
            </w:r>
            <w:r w:rsidRPr="000A6A3D">
              <w:rPr>
                <w:bCs/>
              </w:rPr>
              <w:t>Bài 1</w:t>
            </w:r>
            <w:r w:rsidR="004F54AE" w:rsidRPr="000A6A3D">
              <w:rPr>
                <w:bCs/>
              </w:rPr>
              <w:t>5</w:t>
            </w:r>
            <w:r w:rsidRPr="000A6A3D">
              <w:rPr>
                <w:bCs/>
              </w:rPr>
              <w:t xml:space="preserve">. </w:t>
            </w:r>
            <w:r w:rsidR="004F54AE" w:rsidRPr="000A6A3D">
              <w:t>Hidro clorua – Axit clohidric – Muối clorua</w:t>
            </w:r>
          </w:p>
          <w:p w14:paraId="020F0D03" w14:textId="77777777" w:rsidR="005C5480" w:rsidRPr="000A6A3D" w:rsidRDefault="005C5480" w:rsidP="000A6A3D">
            <w:pPr>
              <w:rPr>
                <w:bCs/>
                <w:u w:val="single"/>
                <w:lang w:val="nb-NO"/>
              </w:rPr>
            </w:pPr>
          </w:p>
          <w:p w14:paraId="1672E2DE" w14:textId="77777777" w:rsidR="005C5480" w:rsidRPr="000A6A3D" w:rsidRDefault="005C5480" w:rsidP="000A6A3D">
            <w:pPr>
              <w:rPr>
                <w:bCs/>
                <w:u w:val="single"/>
                <w:lang w:val="nb-NO"/>
              </w:rPr>
            </w:pPr>
          </w:p>
          <w:p w14:paraId="507609A9" w14:textId="77777777" w:rsidR="005C5480" w:rsidRPr="000A6A3D" w:rsidRDefault="005C5480"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5C5480" w:rsidRPr="000A6A3D" w:rsidRDefault="005C5480" w:rsidP="000A6A3D">
            <w:pPr>
              <w:rPr>
                <w:lang w:val="pt-BR"/>
              </w:rPr>
            </w:pPr>
          </w:p>
          <w:p w14:paraId="2A2822A7" w14:textId="77777777" w:rsidR="005C5480" w:rsidRPr="000A6A3D" w:rsidRDefault="005C5480"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5C5480" w:rsidRPr="000A6A3D" w:rsidRDefault="005C5480" w:rsidP="000A6A3D">
            <w:pPr>
              <w:rPr>
                <w:lang w:val="de-DE"/>
              </w:rPr>
            </w:pPr>
          </w:p>
          <w:p w14:paraId="2D891861" w14:textId="77777777" w:rsidR="005C5480" w:rsidRPr="000A6A3D" w:rsidRDefault="005C5480"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5C5480" w:rsidRPr="000A6A3D" w:rsidRDefault="005C5480" w:rsidP="000A6A3D">
            <w:pPr>
              <w:jc w:val="center"/>
              <w:rPr>
                <w:lang w:val="pt-BR"/>
              </w:rPr>
            </w:pPr>
          </w:p>
          <w:p w14:paraId="5F2E3831" w14:textId="77777777" w:rsidR="005C5480" w:rsidRPr="000A6A3D" w:rsidRDefault="005C5480" w:rsidP="000A6A3D">
            <w:pPr>
              <w:jc w:val="center"/>
              <w:rPr>
                <w:lang w:val="pt-BR"/>
              </w:rPr>
            </w:pPr>
            <w:r w:rsidRPr="000A6A3D">
              <w:rPr>
                <w:lang w:val="pt-BR"/>
              </w:rPr>
              <w:t>2 phút</w:t>
            </w:r>
          </w:p>
        </w:tc>
      </w:tr>
    </w:tbl>
    <w:p w14:paraId="1784FAA9" w14:textId="77777777" w:rsidR="005C5480" w:rsidRPr="000A6A3D" w:rsidRDefault="005C5480"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487"/>
        <w:gridCol w:w="6328"/>
        <w:gridCol w:w="540"/>
      </w:tblGrid>
      <w:tr w:rsidR="005C5480" w:rsidRPr="000A6A3D" w14:paraId="76000A2A" w14:textId="77777777" w:rsidTr="008A1818">
        <w:trPr>
          <w:gridAfter w:val="1"/>
          <w:wAfter w:w="54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77777777" w:rsidR="005C5480" w:rsidRPr="000A6A3D" w:rsidRDefault="005C5480" w:rsidP="000A6A3D">
            <w:pPr>
              <w:jc w:val="both"/>
            </w:pPr>
            <w:r w:rsidRPr="000A6A3D">
              <w:t xml:space="preserve">1. </w:t>
            </w:r>
            <w:r w:rsidRPr="000A6A3D">
              <w:rPr>
                <w:i/>
                <w:iCs/>
              </w:rPr>
              <w:t xml:space="preserve">Giáo trình hóa học 1, </w:t>
            </w:r>
            <w:r w:rsidRPr="000A6A3D">
              <w:t>Trường CĐ lý tự trọng Tp. HCM, năm 2018.</w:t>
            </w:r>
          </w:p>
          <w:p w14:paraId="333BF21A" w14:textId="77777777"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DC3A790" w14:textId="77777777" w:rsidR="005C5480" w:rsidRPr="000A6A3D" w:rsidRDefault="005C5480"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5C5480" w:rsidRPr="000A6A3D" w14:paraId="51E9628B"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815" w:type="dxa"/>
            <w:gridSpan w:val="2"/>
            <w:shd w:val="clear" w:color="auto" w:fill="auto"/>
          </w:tcPr>
          <w:p w14:paraId="422676FF" w14:textId="77777777" w:rsidR="005C5480" w:rsidRPr="000A6A3D" w:rsidRDefault="005C5480" w:rsidP="000A6A3D">
            <w:pPr>
              <w:rPr>
                <w:lang w:val="pt-BR"/>
              </w:rPr>
            </w:pPr>
          </w:p>
          <w:p w14:paraId="58AFDB5E" w14:textId="77777777" w:rsidR="005C5480" w:rsidRPr="000A6A3D" w:rsidRDefault="005C5480" w:rsidP="000A6A3D">
            <w:pPr>
              <w:ind w:left="1730"/>
              <w:rPr>
                <w:i/>
                <w:lang w:val="pt-BR"/>
              </w:rPr>
            </w:pPr>
            <w:r w:rsidRPr="000A6A3D">
              <w:rPr>
                <w:i/>
                <w:lang w:val="pt-BR"/>
              </w:rPr>
              <w:t xml:space="preserve">Tp. Hồ Chí Minh, ngày      tháng      năm 20 </w:t>
            </w:r>
          </w:p>
          <w:p w14:paraId="6D7F90F8" w14:textId="77777777" w:rsidR="005C5480" w:rsidRPr="000A6A3D" w:rsidRDefault="005C5480" w:rsidP="000A6A3D">
            <w:pPr>
              <w:jc w:val="center"/>
              <w:rPr>
                <w:lang w:val="pt-BR"/>
              </w:rPr>
            </w:pPr>
            <w:r w:rsidRPr="000A6A3D">
              <w:rPr>
                <w:b/>
                <w:lang w:val="pt-BR"/>
              </w:rPr>
              <w:t>Giảng viên</w:t>
            </w: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7777777" w:rsidR="008420EB" w:rsidRPr="000A6A3D" w:rsidRDefault="008420EB" w:rsidP="000A6A3D">
            <w:pPr>
              <w:tabs>
                <w:tab w:val="right" w:leader="dot" w:pos="3331"/>
              </w:tabs>
            </w:pPr>
            <w:r w:rsidRPr="000A6A3D">
              <w:t xml:space="preserve">Tên chương: </w:t>
            </w:r>
            <w:r w:rsidRPr="000A6A3D">
              <w:rPr>
                <w:b/>
                <w:bCs/>
              </w:rPr>
              <w:t xml:space="preserve">CHƯƠNG 5:  </w:t>
            </w:r>
            <w:r w:rsidRPr="000A6A3D">
              <w:rPr>
                <w:b/>
              </w:rPr>
              <w:t>NHÓM HALOGEN</w:t>
            </w:r>
          </w:p>
          <w:p w14:paraId="02C2D9A6" w14:textId="77777777" w:rsidR="008420EB" w:rsidRPr="000A6A3D" w:rsidRDefault="008420EB" w:rsidP="000A6A3D">
            <w:r w:rsidRPr="000A6A3D">
              <w:t xml:space="preserve">Thực hiện ngày     tháng     năm 20 </w:t>
            </w:r>
          </w:p>
          <w:p w14:paraId="08246856" w14:textId="77777777" w:rsidR="008420EB" w:rsidRPr="000A6A3D" w:rsidRDefault="008420EB" w:rsidP="000A6A3D"/>
        </w:tc>
      </w:tr>
    </w:tbl>
    <w:p w14:paraId="1B58158F" w14:textId="61DB4418"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8A1818">
        <w:rPr>
          <w:lang w:val="it-IT"/>
        </w:rPr>
        <w:tab/>
      </w:r>
      <w:r w:rsidRPr="000A6A3D">
        <w:rPr>
          <w:b/>
          <w:i/>
        </w:rPr>
        <w:t xml:space="preserve">Bài 15: </w:t>
      </w:r>
      <w:r w:rsidRPr="000A6A3D">
        <w:rPr>
          <w:b/>
        </w:rPr>
        <w:t>Hidro clorua – Axit clohidric – Muối clorua</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2159708B" w14:textId="281C20F7" w:rsidR="008420EB" w:rsidRPr="000A6A3D" w:rsidRDefault="008420EB" w:rsidP="000A6A3D">
      <w:pPr>
        <w:rPr>
          <w:lang w:val="de-DE"/>
        </w:rPr>
      </w:pPr>
      <w:r w:rsidRPr="000A6A3D">
        <w:rPr>
          <w:color w:val="000000"/>
        </w:rPr>
        <w:t xml:space="preserve">- Sinh viên </w:t>
      </w:r>
      <w:r w:rsidRPr="000A6A3D">
        <w:rPr>
          <w:lang w:val="de-DE"/>
        </w:rPr>
        <w:t xml:space="preserve">biết được </w:t>
      </w:r>
      <w:r w:rsidR="00B07DE4" w:rsidRPr="000A6A3D">
        <w:rPr>
          <w:lang w:val="de-DE"/>
        </w:rPr>
        <w:t>cấu tạo phân tử và tính chất của hidro clorua</w:t>
      </w:r>
      <w:r w:rsidR="00210AA6" w:rsidRPr="000A6A3D">
        <w:rPr>
          <w:lang w:val="de-DE"/>
        </w:rPr>
        <w:t>.</w:t>
      </w:r>
    </w:p>
    <w:p w14:paraId="7F3F4229" w14:textId="724637E3" w:rsidR="008420EB" w:rsidRPr="000A6A3D" w:rsidRDefault="008420EB" w:rsidP="000A6A3D">
      <w:pPr>
        <w:rPr>
          <w:lang w:val="de-DE"/>
        </w:rPr>
      </w:pPr>
      <w:r w:rsidRPr="000A6A3D">
        <w:rPr>
          <w:color w:val="000000"/>
        </w:rPr>
        <w:t xml:space="preserve">- Sinh viên </w:t>
      </w:r>
      <w:r w:rsidRPr="000A6A3D">
        <w:rPr>
          <w:lang w:val="de-DE"/>
        </w:rPr>
        <w:t xml:space="preserve">biết được tính </w:t>
      </w:r>
      <w:r w:rsidR="00210AA6" w:rsidRPr="000A6A3D">
        <w:rPr>
          <w:lang w:val="de-DE"/>
        </w:rPr>
        <w:t>axit, tính khử của axit clohidric, phương pháp điều chế axit clohidric trong phòng thí nghiệm và trong công nghiệp, cách nhận biết ion clorua.</w:t>
      </w:r>
    </w:p>
    <w:p w14:paraId="38DA0B8B" w14:textId="584D4732" w:rsidR="008420EB" w:rsidRPr="000A6A3D" w:rsidRDefault="008420EB" w:rsidP="000A6A3D">
      <w:r w:rsidRPr="000A6A3D">
        <w:rPr>
          <w:b/>
          <w:bCs/>
        </w:rPr>
        <w:t xml:space="preserve">2. </w:t>
      </w:r>
      <w:r w:rsidR="004D3139" w:rsidRPr="000A6A3D">
        <w:rPr>
          <w:b/>
          <w:bCs/>
        </w:rPr>
        <w:t>Kỹ năng</w:t>
      </w:r>
      <w:r w:rsidRPr="000A6A3D">
        <w:rPr>
          <w:b/>
          <w:bCs/>
        </w:rPr>
        <w:t xml:space="preserve">: </w:t>
      </w:r>
    </w:p>
    <w:p w14:paraId="1FF995A9" w14:textId="7DF2C330" w:rsidR="008420EB" w:rsidRPr="000A6A3D" w:rsidRDefault="008420EB"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w:t>
      </w:r>
      <w:r w:rsidR="00B97893" w:rsidRPr="000A6A3D">
        <w:rPr>
          <w:lang w:val="de-DE"/>
        </w:rPr>
        <w:t xml:space="preserve">viết được phương trình hóa học của các phản ứng </w:t>
      </w:r>
      <w:r w:rsidRPr="000A6A3D">
        <w:rPr>
          <w:lang w:val="de-DE"/>
        </w:rPr>
        <w:t xml:space="preserve">và giải được các bài tập liên quan đến </w:t>
      </w:r>
      <w:r w:rsidR="00B97893" w:rsidRPr="000A6A3D">
        <w:rPr>
          <w:lang w:val="de-DE"/>
        </w:rPr>
        <w:t>axit clohidric.</w:t>
      </w:r>
    </w:p>
    <w:p w14:paraId="44EF36C8" w14:textId="77777777" w:rsidR="008420EB" w:rsidRPr="000A6A3D" w:rsidRDefault="008420EB" w:rsidP="000A6A3D">
      <w:pPr>
        <w:rPr>
          <w:lang w:val="vi-VN"/>
        </w:rPr>
      </w:pPr>
      <w:r w:rsidRPr="000A6A3D">
        <w:rPr>
          <w:b/>
          <w:bCs/>
        </w:rPr>
        <w:t>3. Thái độ:</w:t>
      </w:r>
    </w:p>
    <w:p w14:paraId="28156DF3" w14:textId="46993602" w:rsidR="008420EB" w:rsidRPr="000A6A3D" w:rsidRDefault="008420E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927CE34" w14:textId="77777777" w:rsidR="008420EB" w:rsidRPr="000A6A3D" w:rsidRDefault="008420EB" w:rsidP="000A6A3D">
      <w:pPr>
        <w:rPr>
          <w:b/>
          <w:lang w:val="it-IT"/>
        </w:rPr>
      </w:pPr>
      <w:r w:rsidRPr="000A6A3D">
        <w:rPr>
          <w:b/>
          <w:lang w:val="it-IT"/>
        </w:rPr>
        <w:t>Đồ dùng và phương tiện dạy học:</w:t>
      </w:r>
    </w:p>
    <w:p w14:paraId="671E934E" w14:textId="77777777" w:rsidR="008420EB" w:rsidRPr="000A6A3D" w:rsidRDefault="008420EB" w:rsidP="000A6A3D">
      <w:pPr>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8420EB"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8420EB" w:rsidRPr="000A6A3D" w:rsidRDefault="008420E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6B14719" w14:textId="77777777" w:rsidR="008420EB" w:rsidRPr="000A6A3D" w:rsidRDefault="008420EB" w:rsidP="000A6A3D">
            <w:pPr>
              <w:rPr>
                <w:b/>
                <w:bCs/>
                <w:u w:val="single"/>
                <w:lang w:val="de-DE"/>
              </w:rPr>
            </w:pPr>
            <w:r w:rsidRPr="000A6A3D">
              <w:rPr>
                <w:b/>
                <w:bCs/>
                <w:u w:val="single"/>
                <w:lang w:val="de-DE"/>
              </w:rPr>
              <w:t>Dẫn nhập</w:t>
            </w:r>
          </w:p>
          <w:p w14:paraId="5A01425A" w14:textId="0569CB17" w:rsidR="008420EB" w:rsidRPr="000A6A3D" w:rsidRDefault="008420EB" w:rsidP="000A6A3D">
            <w:pPr>
              <w:jc w:val="both"/>
              <w:rPr>
                <w:iCs/>
                <w:lang w:val="de-DE"/>
              </w:rPr>
            </w:pPr>
            <w:r w:rsidRPr="000A6A3D">
              <w:rPr>
                <w:iCs/>
                <w:lang w:val="de-DE"/>
              </w:rPr>
              <w:t xml:space="preserve">- Nhắc lại vị trí của </w:t>
            </w:r>
            <w:r w:rsidR="005306F6" w:rsidRPr="000A6A3D">
              <w:rPr>
                <w:iCs/>
                <w:lang w:val="de-DE"/>
              </w:rPr>
              <w:t xml:space="preserve">Clo trong </w:t>
            </w:r>
            <w:r w:rsidRPr="000A6A3D">
              <w:rPr>
                <w:iCs/>
                <w:lang w:val="de-DE"/>
              </w:rPr>
              <w:t>nhóm halogen trong bảng tuần hoàn.</w:t>
            </w:r>
          </w:p>
          <w:p w14:paraId="7D5B6057" w14:textId="77777777" w:rsidR="008420EB" w:rsidRPr="000A6A3D" w:rsidRDefault="008420E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58BEE28" w14:textId="77777777" w:rsidR="008420EB" w:rsidRPr="000A6A3D" w:rsidRDefault="008420EB" w:rsidP="000A6A3D">
            <w:pPr>
              <w:rPr>
                <w:lang w:val="de-DE"/>
              </w:rPr>
            </w:pPr>
            <w:r w:rsidRPr="000A6A3D">
              <w:rPr>
                <w:lang w:val="de-DE"/>
              </w:rPr>
              <w:t>- Đặt câu hỏi kiểm tra bài cũ.</w:t>
            </w:r>
          </w:p>
          <w:p w14:paraId="543C3472" w14:textId="77777777" w:rsidR="008420EB" w:rsidRPr="000A6A3D" w:rsidRDefault="008420EB" w:rsidP="000A6A3D">
            <w:pPr>
              <w:rPr>
                <w:lang w:val="de-DE"/>
              </w:rPr>
            </w:pPr>
            <w:r w:rsidRPr="000A6A3D">
              <w:rPr>
                <w:lang w:val="de-DE"/>
              </w:rPr>
              <w:t>- Nhận xét câu trả lời của học sinh.</w:t>
            </w:r>
          </w:p>
          <w:p w14:paraId="24B4D0EF" w14:textId="77777777" w:rsidR="008420EB" w:rsidRPr="000A6A3D" w:rsidRDefault="008420E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8420EB" w:rsidRPr="000A6A3D" w:rsidRDefault="008420EB" w:rsidP="000A6A3D">
            <w:pPr>
              <w:rPr>
                <w:lang w:val="de-DE"/>
              </w:rPr>
            </w:pPr>
          </w:p>
          <w:p w14:paraId="2FBD954D" w14:textId="77777777" w:rsidR="008420EB" w:rsidRPr="000A6A3D" w:rsidRDefault="008420E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8420EB" w:rsidRPr="000A6A3D" w:rsidRDefault="008420E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8420EB" w:rsidRPr="000A6A3D" w:rsidRDefault="008420EB" w:rsidP="000A6A3D">
            <w:pPr>
              <w:rPr>
                <w:lang w:val="de-DE"/>
              </w:rPr>
            </w:pPr>
          </w:p>
          <w:p w14:paraId="76B32A14" w14:textId="77777777" w:rsidR="008420EB" w:rsidRPr="000A6A3D" w:rsidRDefault="008420EB" w:rsidP="000A6A3D">
            <w:pPr>
              <w:jc w:val="center"/>
              <w:rPr>
                <w:lang w:val="pt-BR"/>
              </w:rPr>
            </w:pPr>
            <w:r w:rsidRPr="000A6A3D">
              <w:rPr>
                <w:lang w:val="pt-BR"/>
              </w:rPr>
              <w:t>5</w:t>
            </w:r>
          </w:p>
          <w:p w14:paraId="526234CE" w14:textId="77777777" w:rsidR="008420EB" w:rsidRPr="000A6A3D" w:rsidRDefault="008420EB" w:rsidP="000A6A3D">
            <w:pPr>
              <w:jc w:val="center"/>
              <w:rPr>
                <w:lang w:val="de-DE"/>
              </w:rPr>
            </w:pPr>
            <w:r w:rsidRPr="000A6A3D">
              <w:rPr>
                <w:lang w:val="pt-BR"/>
              </w:rPr>
              <w:t>phút</w:t>
            </w:r>
            <w:r w:rsidRPr="000A6A3D">
              <w:rPr>
                <w:lang w:val="de-DE"/>
              </w:rPr>
              <w:t xml:space="preserve"> </w:t>
            </w:r>
          </w:p>
        </w:tc>
      </w:tr>
      <w:tr w:rsidR="008420EB"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8420EB" w:rsidRPr="000A6A3D" w:rsidRDefault="008420E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8420EB" w:rsidRPr="000A6A3D" w:rsidRDefault="008420EB" w:rsidP="000A6A3D">
            <w:pPr>
              <w:rPr>
                <w:b/>
                <w:bCs/>
                <w:u w:val="single"/>
                <w:lang w:val="nb-NO"/>
              </w:rPr>
            </w:pPr>
            <w:r w:rsidRPr="000A6A3D">
              <w:rPr>
                <w:b/>
                <w:bCs/>
                <w:u w:val="single"/>
                <w:lang w:val="nb-NO"/>
              </w:rPr>
              <w:t>Giảng bài mới</w:t>
            </w:r>
          </w:p>
          <w:p w14:paraId="2D5F4D27" w14:textId="32E6542F" w:rsidR="008F60D0" w:rsidRPr="000A6A3D" w:rsidRDefault="008F60D0" w:rsidP="000A6A3D">
            <w:pPr>
              <w:tabs>
                <w:tab w:val="left" w:leader="dot" w:pos="9498"/>
              </w:tabs>
              <w:rPr>
                <w:b/>
                <w:bCs/>
              </w:rPr>
            </w:pPr>
            <w:r w:rsidRPr="000A6A3D">
              <w:rPr>
                <w:b/>
                <w:bCs/>
              </w:rPr>
              <w:t>1. Hidro clorua</w:t>
            </w:r>
          </w:p>
          <w:p w14:paraId="3C1F9907" w14:textId="63FA0765" w:rsidR="008F60D0" w:rsidRPr="008676DC" w:rsidRDefault="008F60D0" w:rsidP="000A6A3D">
            <w:pPr>
              <w:tabs>
                <w:tab w:val="left" w:leader="dot" w:pos="9498"/>
              </w:tabs>
              <w:rPr>
                <w:b/>
              </w:rPr>
            </w:pPr>
            <w:r w:rsidRPr="008676DC">
              <w:rPr>
                <w:b/>
              </w:rPr>
              <w:t>1.1. Cấu tạo phân tử</w:t>
            </w:r>
          </w:p>
          <w:p w14:paraId="1554AC48" w14:textId="77777777" w:rsidR="0050300D" w:rsidRPr="000A6A3D" w:rsidRDefault="0050300D" w:rsidP="000A6A3D">
            <w:pPr>
              <w:pStyle w:val="NormalWeb"/>
              <w:spacing w:before="0" w:beforeAutospacing="0" w:after="0" w:afterAutospacing="0"/>
              <w:jc w:val="both"/>
            </w:pPr>
            <w:r w:rsidRPr="000A6A3D">
              <w:t xml:space="preserve">Hiđro clorua là hợp chất cộng hóa trị, phân tử có cực. </w:t>
            </w:r>
          </w:p>
          <w:p w14:paraId="233E67F1" w14:textId="6C61F043" w:rsidR="008F60D0" w:rsidRPr="008676DC" w:rsidRDefault="008F60D0" w:rsidP="000A6A3D">
            <w:pPr>
              <w:tabs>
                <w:tab w:val="left" w:leader="dot" w:pos="9498"/>
              </w:tabs>
              <w:rPr>
                <w:b/>
              </w:rPr>
            </w:pPr>
            <w:r w:rsidRPr="008676DC">
              <w:rPr>
                <w:b/>
              </w:rPr>
              <w:t>1.2. Tính chất</w:t>
            </w:r>
          </w:p>
          <w:p w14:paraId="3B63624A" w14:textId="77777777" w:rsidR="0050300D" w:rsidRPr="000A6A3D" w:rsidRDefault="0050300D" w:rsidP="000A6A3D">
            <w:pPr>
              <w:pStyle w:val="NormalWeb"/>
              <w:spacing w:before="0" w:beforeAutospacing="0" w:after="0" w:afterAutospacing="0"/>
              <w:jc w:val="both"/>
            </w:pPr>
            <w:r w:rsidRPr="000A6A3D">
              <w:t xml:space="preserve">Hiđro clorua là khí không màu, mùi xốc, nặng hơn không khí </w:t>
            </w:r>
          </w:p>
          <w:p w14:paraId="48B3B24B" w14:textId="77777777" w:rsidR="00AB6349" w:rsidRPr="000A6A3D" w:rsidRDefault="00AB6349" w:rsidP="000A6A3D">
            <w:pPr>
              <w:tabs>
                <w:tab w:val="left" w:leader="dot" w:pos="9498"/>
              </w:tabs>
              <w:rPr>
                <w:b/>
                <w:bCs/>
              </w:rPr>
            </w:pPr>
          </w:p>
          <w:p w14:paraId="2C2641CC" w14:textId="48D2592B" w:rsidR="008F60D0" w:rsidRPr="000A6A3D" w:rsidRDefault="008F60D0" w:rsidP="000A6A3D">
            <w:pPr>
              <w:tabs>
                <w:tab w:val="left" w:leader="dot" w:pos="9498"/>
              </w:tabs>
              <w:rPr>
                <w:b/>
                <w:bCs/>
              </w:rPr>
            </w:pPr>
            <w:r w:rsidRPr="000A6A3D">
              <w:rPr>
                <w:b/>
                <w:bCs/>
              </w:rPr>
              <w:t>2. Axit clohidric</w:t>
            </w:r>
          </w:p>
          <w:p w14:paraId="52B70042" w14:textId="12E10D48" w:rsidR="008F60D0" w:rsidRPr="008676DC" w:rsidRDefault="008F60D0" w:rsidP="000A6A3D">
            <w:pPr>
              <w:tabs>
                <w:tab w:val="left" w:leader="dot" w:pos="9498"/>
              </w:tabs>
              <w:rPr>
                <w:b/>
                <w:iCs/>
              </w:rPr>
            </w:pPr>
            <w:r w:rsidRPr="008676DC">
              <w:rPr>
                <w:b/>
              </w:rPr>
              <w:t xml:space="preserve">2.1. </w:t>
            </w:r>
            <w:r w:rsidRPr="008676DC">
              <w:rPr>
                <w:b/>
                <w:iCs/>
              </w:rPr>
              <w:t>Tính chất vật lí</w:t>
            </w:r>
          </w:p>
          <w:p w14:paraId="1AF8DEAF" w14:textId="5883930C" w:rsidR="0050300D" w:rsidRPr="000A6A3D" w:rsidRDefault="0050300D" w:rsidP="000A6A3D">
            <w:pPr>
              <w:pStyle w:val="NormalWeb"/>
              <w:spacing w:before="0" w:beforeAutospacing="0" w:after="0" w:afterAutospacing="0"/>
              <w:jc w:val="both"/>
            </w:pPr>
            <w:r w:rsidRPr="000A6A3D">
              <w:t xml:space="preserve">Hiđro clorua tan vào nước tạo thành dung dịch axit clohiđric. Hiđro clorua là chất lỏng không màu, mùi xốc. </w:t>
            </w:r>
          </w:p>
          <w:p w14:paraId="5191B2F3" w14:textId="4AAD2B65" w:rsidR="008F60D0" w:rsidRPr="008676DC" w:rsidRDefault="008F60D0" w:rsidP="000A6A3D">
            <w:pPr>
              <w:tabs>
                <w:tab w:val="left" w:leader="dot" w:pos="9498"/>
              </w:tabs>
              <w:rPr>
                <w:b/>
              </w:rPr>
            </w:pPr>
            <w:r w:rsidRPr="008676DC">
              <w:rPr>
                <w:b/>
              </w:rPr>
              <w:t>2.2. Tính chất hóa học</w:t>
            </w:r>
          </w:p>
          <w:p w14:paraId="1855E26D" w14:textId="77777777" w:rsidR="0050300D" w:rsidRPr="000A6A3D" w:rsidRDefault="0050300D" w:rsidP="000A6A3D">
            <w:pPr>
              <w:pStyle w:val="NormalWeb"/>
              <w:spacing w:before="0" w:beforeAutospacing="0" w:after="0" w:afterAutospacing="0"/>
              <w:jc w:val="both"/>
              <w:rPr>
                <w:b/>
              </w:rPr>
            </w:pPr>
            <w:r w:rsidRPr="000A6A3D">
              <w:rPr>
                <w:b/>
              </w:rPr>
              <w:t>Tính axit</w:t>
            </w:r>
          </w:p>
          <w:p w14:paraId="31DC283F" w14:textId="1CBC0A00" w:rsidR="0050300D" w:rsidRPr="000A6A3D" w:rsidRDefault="0050300D" w:rsidP="000A6A3D">
            <w:pPr>
              <w:pStyle w:val="NormalWeb"/>
              <w:spacing w:before="0" w:beforeAutospacing="0" w:after="0" w:afterAutospacing="0"/>
              <w:jc w:val="both"/>
            </w:pPr>
            <w:r w:rsidRPr="000A6A3D">
              <w:t>Axit clohiđric là axit mạnh, có đầy đủ tính chất hóa học chung của axit</w:t>
            </w:r>
            <w:r w:rsidR="00937004" w:rsidRPr="000A6A3D">
              <w:t>.</w:t>
            </w:r>
          </w:p>
          <w:p w14:paraId="1BA54B0F" w14:textId="77777777" w:rsidR="00937004" w:rsidRPr="000A6A3D" w:rsidRDefault="0050300D" w:rsidP="000A6A3D">
            <w:pPr>
              <w:jc w:val="both"/>
              <w:rPr>
                <w:lang w:val="pt-BR"/>
              </w:rPr>
            </w:pPr>
            <w:r w:rsidRPr="000A6A3D">
              <w:rPr>
                <w:lang w:val="pt-BR"/>
              </w:rPr>
              <w:t xml:space="preserve">Fe + 2HCl </w:t>
            </w:r>
            <w:r w:rsidRPr="000A6A3D">
              <w:rPr>
                <w:lang w:val="pt-BR"/>
              </w:rPr>
              <w:sym w:font="Symbol" w:char="F0AE"/>
            </w:r>
            <w:r w:rsidRPr="000A6A3D">
              <w:rPr>
                <w:lang w:val="pt-BR"/>
              </w:rPr>
              <w:t xml:space="preserve"> FeCl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Pr="000A6A3D">
              <w:rPr>
                <w:lang w:val="pt-BR"/>
              </w:rPr>
              <w:sym w:font="Symbol" w:char="F0AD"/>
            </w:r>
            <w:r w:rsidRPr="000A6A3D">
              <w:rPr>
                <w:lang w:val="pt-BR"/>
              </w:rPr>
              <w:tab/>
            </w:r>
            <w:r w:rsidRPr="000A6A3D">
              <w:rPr>
                <w:lang w:val="pt-BR"/>
              </w:rPr>
              <w:tab/>
            </w:r>
          </w:p>
          <w:p w14:paraId="44B8A83F" w14:textId="2380B4D0" w:rsidR="0050300D" w:rsidRPr="000A6A3D" w:rsidRDefault="0050300D" w:rsidP="000A6A3D">
            <w:pPr>
              <w:jc w:val="both"/>
              <w:rPr>
                <w:lang w:val="pt-BR"/>
              </w:rPr>
            </w:pPr>
            <w:r w:rsidRPr="000A6A3D">
              <w:rPr>
                <w:lang w:val="pt-BR"/>
              </w:rPr>
              <w:t xml:space="preserve">CuO + 2HCl </w:t>
            </w:r>
            <w:r w:rsidRPr="000A6A3D">
              <w:rPr>
                <w:lang w:val="pt-BR"/>
              </w:rPr>
              <w:sym w:font="Symbol" w:char="F0AE"/>
            </w:r>
            <w:r w:rsidRPr="000A6A3D">
              <w:rPr>
                <w:lang w:val="pt-BR"/>
              </w:rPr>
              <w:t xml:space="preserve"> CuCl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O</w:t>
            </w:r>
          </w:p>
          <w:p w14:paraId="7B1B60F5" w14:textId="7204191A" w:rsidR="0050300D" w:rsidRPr="000A6A3D" w:rsidRDefault="0050300D" w:rsidP="000A6A3D">
            <w:pPr>
              <w:jc w:val="both"/>
              <w:rPr>
                <w:lang w:val="pt-BR"/>
              </w:rPr>
            </w:pPr>
            <w:r w:rsidRPr="000A6A3D">
              <w:rPr>
                <w:lang w:val="pt-BR"/>
              </w:rPr>
              <w:lastRenderedPageBreak/>
              <w:t>Fe(OH)</w:t>
            </w:r>
            <w:r w:rsidRPr="000A6A3D">
              <w:rPr>
                <w:vertAlign w:val="subscript"/>
                <w:lang w:val="pt-BR"/>
              </w:rPr>
              <w:t>3</w:t>
            </w:r>
            <w:r w:rsidRPr="000A6A3D">
              <w:rPr>
                <w:lang w:val="pt-BR"/>
              </w:rPr>
              <w:t xml:space="preserve"> + 3HCl </w:t>
            </w:r>
            <w:r w:rsidRPr="000A6A3D">
              <w:rPr>
                <w:lang w:val="pt-BR"/>
              </w:rPr>
              <w:sym w:font="Symbol" w:char="F0AE"/>
            </w:r>
            <w:r w:rsidRPr="000A6A3D">
              <w:rPr>
                <w:lang w:val="pt-BR"/>
              </w:rPr>
              <w:t xml:space="preserve"> FeCl</w:t>
            </w:r>
            <w:r w:rsidRPr="000A6A3D">
              <w:rPr>
                <w:vertAlign w:val="subscript"/>
                <w:lang w:val="pt-BR"/>
              </w:rPr>
              <w:t>3</w:t>
            </w:r>
            <w:r w:rsidRPr="000A6A3D">
              <w:rPr>
                <w:lang w:val="pt-BR"/>
              </w:rPr>
              <w:t xml:space="preserve"> + 3H</w:t>
            </w:r>
            <w:r w:rsidRPr="000A6A3D">
              <w:rPr>
                <w:vertAlign w:val="subscript"/>
                <w:lang w:val="pt-BR"/>
              </w:rPr>
              <w:t>2</w:t>
            </w:r>
            <w:r w:rsidRPr="000A6A3D">
              <w:rPr>
                <w:lang w:val="pt-BR"/>
              </w:rPr>
              <w:t>O</w:t>
            </w:r>
            <w:r w:rsidRPr="000A6A3D">
              <w:rPr>
                <w:lang w:val="pt-BR"/>
              </w:rPr>
              <w:tab/>
            </w:r>
            <w:r w:rsidRPr="000A6A3D">
              <w:rPr>
                <w:lang w:val="pt-BR"/>
              </w:rPr>
              <w:tab/>
            </w:r>
          </w:p>
          <w:p w14:paraId="6463A2AB" w14:textId="77777777" w:rsidR="0050300D" w:rsidRPr="000A6A3D" w:rsidRDefault="0050300D" w:rsidP="000A6A3D">
            <w:pPr>
              <w:jc w:val="both"/>
              <w:rPr>
                <w:lang w:val="pt-BR"/>
              </w:rPr>
            </w:pPr>
            <w:r w:rsidRPr="000A6A3D">
              <w:rPr>
                <w:lang w:val="pt-BR"/>
              </w:rPr>
              <w:t>CaCO</w:t>
            </w:r>
            <w:r w:rsidRPr="000A6A3D">
              <w:rPr>
                <w:vertAlign w:val="subscript"/>
                <w:lang w:val="pt-BR"/>
              </w:rPr>
              <w:t>3</w:t>
            </w:r>
            <w:r w:rsidRPr="000A6A3D">
              <w:rPr>
                <w:lang w:val="pt-BR"/>
              </w:rPr>
              <w:t xml:space="preserve"> + 2HCl </w:t>
            </w:r>
            <w:r w:rsidRPr="000A6A3D">
              <w:rPr>
                <w:lang w:val="pt-BR"/>
              </w:rPr>
              <w:sym w:font="Symbol" w:char="F0AE"/>
            </w:r>
            <w:r w:rsidRPr="000A6A3D">
              <w:rPr>
                <w:lang w:val="pt-BR"/>
              </w:rPr>
              <w:t xml:space="preserve"> CaCl</w:t>
            </w:r>
            <w:r w:rsidRPr="000A6A3D">
              <w:rPr>
                <w:vertAlign w:val="subscript"/>
                <w:lang w:val="pt-BR"/>
              </w:rPr>
              <w:t>2</w:t>
            </w:r>
            <w:r w:rsidRPr="000A6A3D">
              <w:rPr>
                <w:lang w:val="pt-BR"/>
              </w:rPr>
              <w:t xml:space="preserve"> + CO</w:t>
            </w:r>
            <w:r w:rsidRPr="000A6A3D">
              <w:rPr>
                <w:vertAlign w:val="subscript"/>
                <w:lang w:val="pt-BR"/>
              </w:rPr>
              <w:t>2</w:t>
            </w:r>
            <w:r w:rsidRPr="000A6A3D">
              <w:rPr>
                <w:lang w:val="pt-BR"/>
              </w:rPr>
              <w:sym w:font="Symbol" w:char="F0AD"/>
            </w:r>
            <w:r w:rsidRPr="000A6A3D">
              <w:rPr>
                <w:lang w:val="pt-BR"/>
              </w:rPr>
              <w:t xml:space="preserve"> + H</w:t>
            </w:r>
            <w:r w:rsidRPr="000A6A3D">
              <w:rPr>
                <w:vertAlign w:val="subscript"/>
                <w:lang w:val="pt-BR"/>
              </w:rPr>
              <w:t>2</w:t>
            </w:r>
            <w:r w:rsidRPr="000A6A3D">
              <w:rPr>
                <w:lang w:val="pt-BR"/>
              </w:rPr>
              <w:t>O</w:t>
            </w:r>
          </w:p>
          <w:p w14:paraId="5D646A23" w14:textId="77777777" w:rsidR="0050300D" w:rsidRPr="000A6A3D" w:rsidRDefault="0050300D" w:rsidP="000A6A3D">
            <w:pPr>
              <w:pStyle w:val="NormalWeb"/>
              <w:spacing w:before="0" w:beforeAutospacing="0" w:after="0" w:afterAutospacing="0"/>
              <w:jc w:val="both"/>
              <w:rPr>
                <w:b/>
                <w:lang w:val="pt-BR"/>
              </w:rPr>
            </w:pPr>
            <w:r w:rsidRPr="000A6A3D">
              <w:rPr>
                <w:b/>
                <w:lang w:val="pt-BR"/>
              </w:rPr>
              <w:t>Tính khử</w:t>
            </w:r>
          </w:p>
          <w:p w14:paraId="657A0323" w14:textId="77777777" w:rsidR="0050300D" w:rsidRPr="000A6A3D" w:rsidRDefault="0050300D" w:rsidP="000A6A3D">
            <w:pPr>
              <w:pStyle w:val="NormalWeb"/>
              <w:spacing w:before="0" w:beforeAutospacing="0" w:after="0" w:afterAutospacing="0"/>
              <w:jc w:val="both"/>
              <w:rPr>
                <w:lang w:val="pt-BR"/>
              </w:rPr>
            </w:pPr>
            <w:r w:rsidRPr="000A6A3D">
              <w:rPr>
                <w:lang w:val="pt-BR"/>
              </w:rPr>
              <w:t>Axit clohiđric có tính khử do trong phân tử HCl, nguyên tố clo có số oxi hóa thấp nhất là -1 nên tác dụng với chất oxi hóa mạnh</w:t>
            </w:r>
          </w:p>
          <w:p w14:paraId="2F8B86A9" w14:textId="2BB54DE5" w:rsidR="0050300D" w:rsidRPr="000A6A3D" w:rsidRDefault="0050300D" w:rsidP="000A6A3D">
            <w:pPr>
              <w:pStyle w:val="NormalWeb"/>
              <w:spacing w:before="0" w:beforeAutospacing="0" w:after="0" w:afterAutospacing="0"/>
              <w:jc w:val="both"/>
              <w:rPr>
                <w:lang w:val="pt-BR"/>
              </w:rPr>
            </w:pPr>
            <w:r w:rsidRPr="000A6A3D">
              <w:rPr>
                <w:lang w:val="pt-BR"/>
              </w:rPr>
              <w:t xml:space="preserve"> MnO</w:t>
            </w:r>
            <w:r w:rsidRPr="000A6A3D">
              <w:rPr>
                <w:vertAlign w:val="subscript"/>
                <w:lang w:val="pt-BR"/>
              </w:rPr>
              <w:t>2</w:t>
            </w:r>
            <w:r w:rsidRPr="000A6A3D">
              <w:rPr>
                <w:lang w:val="pt-BR"/>
              </w:rPr>
              <w:t xml:space="preserve"> + 4HCl </w:t>
            </w:r>
            <w:r w:rsidR="00E55124">
              <w:rPr>
                <w:position w:val="-6"/>
                <w:lang w:val="pt-BR"/>
              </w:rPr>
              <w:pict w14:anchorId="406C5DC3">
                <v:shape id="_x0000_i1104" type="#_x0000_t75" style="width:33.85pt;height:18.1pt">
                  <v:imagedata r:id="rId41" o:title=""/>
                </v:shape>
              </w:pict>
            </w:r>
            <w:r w:rsidRPr="000A6A3D">
              <w:rPr>
                <w:lang w:val="pt-BR"/>
              </w:rPr>
              <w:t>MnCl</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sym w:font="Symbol" w:char="F0AD"/>
            </w:r>
            <w:r w:rsidRPr="000A6A3D">
              <w:rPr>
                <w:lang w:val="pt-BR"/>
              </w:rPr>
              <w:t xml:space="preserve"> + 2H</w:t>
            </w:r>
            <w:r w:rsidRPr="000A6A3D">
              <w:rPr>
                <w:vertAlign w:val="subscript"/>
                <w:lang w:val="pt-BR"/>
              </w:rPr>
              <w:t>2</w:t>
            </w:r>
            <w:r w:rsidRPr="000A6A3D">
              <w:rPr>
                <w:lang w:val="pt-BR"/>
              </w:rPr>
              <w:t>O</w:t>
            </w:r>
          </w:p>
          <w:p w14:paraId="5D8AFF59" w14:textId="3A696CAC" w:rsidR="008F60D0" w:rsidRPr="008676DC" w:rsidRDefault="008F60D0" w:rsidP="008676DC">
            <w:pPr>
              <w:tabs>
                <w:tab w:val="left" w:leader="dot" w:pos="9498"/>
              </w:tabs>
              <w:rPr>
                <w:b/>
              </w:rPr>
            </w:pPr>
            <w:r w:rsidRPr="008676DC">
              <w:rPr>
                <w:b/>
              </w:rPr>
              <w:t>2.3. Điều chế</w:t>
            </w:r>
          </w:p>
          <w:p w14:paraId="3872E8D3" w14:textId="14D7315B" w:rsidR="008F60D0" w:rsidRPr="000A6A3D" w:rsidRDefault="00DC5B18" w:rsidP="000A6A3D">
            <w:pPr>
              <w:tabs>
                <w:tab w:val="left" w:leader="dot" w:pos="9498"/>
              </w:tabs>
              <w:rPr>
                <w:i/>
                <w:iCs/>
              </w:rPr>
            </w:pPr>
            <w:r w:rsidRPr="000A6A3D">
              <w:rPr>
                <w:i/>
                <w:iCs/>
              </w:rPr>
              <w:t>2.</w:t>
            </w:r>
            <w:r w:rsidR="008F60D0" w:rsidRPr="000A6A3D">
              <w:rPr>
                <w:i/>
                <w:iCs/>
              </w:rPr>
              <w:t>3.1. Trong phòng thí nghiệm</w:t>
            </w:r>
          </w:p>
          <w:p w14:paraId="3616621C" w14:textId="5AF8D406" w:rsidR="00AD29EB" w:rsidRPr="000A6A3D" w:rsidRDefault="00AD29EB" w:rsidP="000A6A3D">
            <w:pPr>
              <w:jc w:val="both"/>
              <w:rPr>
                <w:lang w:val="pt-BR"/>
              </w:rPr>
            </w:pPr>
            <w:r w:rsidRPr="000A6A3D">
              <w:rPr>
                <w:lang w:val="pt-BR"/>
              </w:rPr>
              <w:t>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E55124">
              <w:rPr>
                <w:position w:val="-6"/>
                <w:lang w:val="pt-BR"/>
              </w:rPr>
              <w:pict w14:anchorId="559F0786">
                <v:shape id="_x0000_i1105" type="#_x0000_t75" style="width:51.15pt;height:18.1pt">
                  <v:imagedata r:id="rId42" o:title=""/>
                </v:shape>
              </w:pict>
            </w:r>
            <w:r w:rsidRPr="000A6A3D">
              <w:rPr>
                <w:lang w:val="pt-BR"/>
              </w:rPr>
              <w:t xml:space="preserve"> NaHSO</w:t>
            </w:r>
            <w:r w:rsidRPr="000A6A3D">
              <w:rPr>
                <w:vertAlign w:val="subscript"/>
                <w:lang w:val="pt-BR"/>
              </w:rPr>
              <w:t>4</w:t>
            </w:r>
            <w:r w:rsidRPr="000A6A3D">
              <w:rPr>
                <w:lang w:val="pt-BR"/>
              </w:rPr>
              <w:t xml:space="preserve"> + HCl </w:t>
            </w:r>
            <w:r w:rsidRPr="000A6A3D">
              <w:rPr>
                <w:lang w:val="pt-BR"/>
              </w:rPr>
              <w:tab/>
            </w:r>
          </w:p>
          <w:p w14:paraId="04B99E3E" w14:textId="299F643F"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E55124">
              <w:rPr>
                <w:position w:val="-6"/>
                <w:lang w:val="pt-BR"/>
              </w:rPr>
              <w:pict w14:anchorId="50F08475">
                <v:shape id="_x0000_i1106" type="#_x0000_t75" style="width:51.15pt;height:18.1pt">
                  <v:imagedata r:id="rId43"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2B5ACB48" w14:textId="62D58E3D" w:rsidR="008F60D0" w:rsidRPr="000A6A3D" w:rsidRDefault="00DC5B18" w:rsidP="000A6A3D">
            <w:pPr>
              <w:tabs>
                <w:tab w:val="left" w:leader="dot" w:pos="9498"/>
              </w:tabs>
              <w:ind w:left="61"/>
              <w:rPr>
                <w:i/>
                <w:iCs/>
              </w:rPr>
            </w:pPr>
            <w:r w:rsidRPr="000A6A3D">
              <w:rPr>
                <w:i/>
                <w:iCs/>
              </w:rPr>
              <w:t>2.</w:t>
            </w:r>
            <w:r w:rsidR="008F60D0" w:rsidRPr="000A6A3D">
              <w:rPr>
                <w:i/>
                <w:iCs/>
              </w:rPr>
              <w:t>3.2. Sản xuất axit clohidric trong công nghiệp</w:t>
            </w:r>
          </w:p>
          <w:p w14:paraId="4C73866E" w14:textId="77777777" w:rsidR="00AD29EB" w:rsidRPr="000A6A3D" w:rsidRDefault="00AD29EB" w:rsidP="000A6A3D">
            <w:pPr>
              <w:jc w:val="both"/>
              <w:rPr>
                <w:lang w:val="pt-BR"/>
              </w:rPr>
            </w:pPr>
            <w:r w:rsidRPr="000A6A3D">
              <w:rPr>
                <w:lang w:val="pt-BR"/>
              </w:rPr>
              <w:t>H</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t xml:space="preserve"> </w:t>
            </w:r>
            <w:r w:rsidR="00E55124">
              <w:rPr>
                <w:position w:val="-6"/>
                <w:lang w:val="pt-BR"/>
              </w:rPr>
              <w:pict w14:anchorId="223AFFC9">
                <v:shape id="_x0000_i1107" type="#_x0000_t75" style="width:33.85pt;height:18.1pt">
                  <v:imagedata r:id="rId41" o:title=""/>
                </v:shape>
              </w:pict>
            </w:r>
            <w:r w:rsidRPr="000A6A3D">
              <w:rPr>
                <w:lang w:val="pt-BR"/>
              </w:rPr>
              <w:t xml:space="preserve"> 2HCl</w:t>
            </w:r>
          </w:p>
          <w:p w14:paraId="59998938" w14:textId="303B75C7"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E55124">
              <w:rPr>
                <w:position w:val="-6"/>
                <w:lang w:val="pt-BR"/>
              </w:rPr>
              <w:pict w14:anchorId="3D458CE8">
                <v:shape id="_x0000_i1108" type="#_x0000_t75" style="width:51.15pt;height:18.1pt">
                  <v:imagedata r:id="rId43"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78720262" w14:textId="77777777" w:rsidR="00AB6349" w:rsidRPr="000A6A3D" w:rsidRDefault="00AB6349" w:rsidP="000A6A3D">
            <w:pPr>
              <w:tabs>
                <w:tab w:val="left" w:leader="dot" w:pos="9498"/>
              </w:tabs>
              <w:rPr>
                <w:b/>
                <w:bCs/>
              </w:rPr>
            </w:pPr>
          </w:p>
          <w:p w14:paraId="553560D2" w14:textId="37595080" w:rsidR="008F60D0" w:rsidRPr="000A6A3D" w:rsidRDefault="00DC5B18" w:rsidP="000A6A3D">
            <w:pPr>
              <w:tabs>
                <w:tab w:val="left" w:leader="dot" w:pos="9498"/>
              </w:tabs>
              <w:rPr>
                <w:b/>
                <w:bCs/>
              </w:rPr>
            </w:pPr>
            <w:r w:rsidRPr="000A6A3D">
              <w:rPr>
                <w:b/>
                <w:bCs/>
              </w:rPr>
              <w:t>3</w:t>
            </w:r>
            <w:r w:rsidR="008F60D0" w:rsidRPr="000A6A3D">
              <w:rPr>
                <w:b/>
                <w:bCs/>
              </w:rPr>
              <w:t>. Muối clorua và nhận biết ion clorua</w:t>
            </w:r>
          </w:p>
          <w:p w14:paraId="7BD0460E" w14:textId="248BAA44" w:rsidR="008F60D0" w:rsidRPr="008676DC" w:rsidRDefault="00DC5B18" w:rsidP="000A6A3D">
            <w:pPr>
              <w:tabs>
                <w:tab w:val="left" w:leader="dot" w:pos="9498"/>
              </w:tabs>
              <w:rPr>
                <w:b/>
                <w:iCs/>
              </w:rPr>
            </w:pPr>
            <w:r w:rsidRPr="008676DC">
              <w:rPr>
                <w:b/>
              </w:rPr>
              <w:t>3.</w:t>
            </w:r>
            <w:r w:rsidR="008F60D0" w:rsidRPr="008676DC">
              <w:rPr>
                <w:b/>
              </w:rPr>
              <w:t xml:space="preserve">1. </w:t>
            </w:r>
            <w:r w:rsidR="008F60D0" w:rsidRPr="008676DC">
              <w:rPr>
                <w:b/>
                <w:iCs/>
              </w:rPr>
              <w:t>Một số muối clorua</w:t>
            </w:r>
          </w:p>
          <w:p w14:paraId="1D0FBB29" w14:textId="34A7ABA3" w:rsidR="00AD29EB" w:rsidRPr="000A6A3D" w:rsidRDefault="00AD29EB" w:rsidP="000A6A3D">
            <w:pPr>
              <w:tabs>
                <w:tab w:val="left" w:leader="dot" w:pos="9498"/>
              </w:tabs>
              <w:ind w:left="61"/>
              <w:rPr>
                <w:rStyle w:val="Strong"/>
                <w:b w:val="0"/>
                <w:iCs/>
                <w:lang w:val="pt-BR"/>
              </w:rPr>
            </w:pPr>
            <w:r w:rsidRPr="000A6A3D">
              <w:rPr>
                <w:rStyle w:val="Strong"/>
                <w:b w:val="0"/>
                <w:iCs/>
                <w:lang w:val="pt-BR"/>
              </w:rPr>
              <w:t>Muối của axit clohidric gọi là muối clorua.</w:t>
            </w:r>
          </w:p>
          <w:p w14:paraId="001C8B43" w14:textId="16EAE07F" w:rsidR="008F60D0" w:rsidRPr="008676DC" w:rsidRDefault="00DC5B18" w:rsidP="000A6A3D">
            <w:pPr>
              <w:tabs>
                <w:tab w:val="left" w:leader="dot" w:pos="9498"/>
              </w:tabs>
              <w:rPr>
                <w:b/>
              </w:rPr>
            </w:pPr>
            <w:r w:rsidRPr="008676DC">
              <w:rPr>
                <w:b/>
              </w:rPr>
              <w:t>3.</w:t>
            </w:r>
            <w:r w:rsidR="008F60D0" w:rsidRPr="008676DC">
              <w:rPr>
                <w:b/>
              </w:rPr>
              <w:t>2. Nhận biết ion clorua</w:t>
            </w:r>
          </w:p>
          <w:p w14:paraId="35146CC7" w14:textId="12B3F878" w:rsidR="00AD29EB" w:rsidRPr="000A6A3D" w:rsidRDefault="00AD29EB" w:rsidP="000A6A3D">
            <w:pPr>
              <w:pStyle w:val="NormalWeb"/>
              <w:spacing w:before="0" w:beforeAutospacing="0" w:after="0" w:afterAutospacing="0"/>
              <w:jc w:val="both"/>
              <w:rPr>
                <w:vertAlign w:val="subscript"/>
              </w:rPr>
            </w:pPr>
            <w:r w:rsidRPr="000A6A3D">
              <w:t>Thuốc thử: dung dịch bạc nitrat AgNO</w:t>
            </w:r>
            <w:r w:rsidRPr="000A6A3D">
              <w:rPr>
                <w:vertAlign w:val="subscript"/>
              </w:rPr>
              <w:t>3</w:t>
            </w:r>
            <w:r w:rsidRPr="000A6A3D">
              <w:rPr>
                <w:vertAlign w:val="subscript"/>
              </w:rPr>
              <w:softHyphen/>
            </w:r>
            <w:r w:rsidR="00E64DB2" w:rsidRPr="000A6A3D">
              <w:t xml:space="preserve">. </w:t>
            </w:r>
            <w:r w:rsidRPr="000A6A3D">
              <w:t>Hiện tượng: tạo kết tủa trắng.</w:t>
            </w:r>
          </w:p>
          <w:p w14:paraId="1D4FDCF3" w14:textId="5243BA24" w:rsidR="00E64DB2" w:rsidRPr="000A6A3D" w:rsidRDefault="00E64DB2"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NaNO</w:t>
            </w:r>
            <w:r w:rsidRPr="000A6A3D">
              <w:rPr>
                <w:vertAlign w:val="subscript"/>
                <w:lang w:val="it-IT"/>
              </w:rPr>
              <w:t>3</w:t>
            </w:r>
            <w:r w:rsidRPr="000A6A3D">
              <w:rPr>
                <w:lang w:val="it-IT"/>
              </w:rPr>
              <w:tab/>
            </w:r>
          </w:p>
          <w:p w14:paraId="1BDC2973" w14:textId="77777777" w:rsidR="00E64DB2" w:rsidRPr="000A6A3D" w:rsidRDefault="00E64DB2" w:rsidP="000A6A3D">
            <w:pPr>
              <w:jc w:val="both"/>
              <w:rPr>
                <w:lang w:val="it-IT"/>
              </w:rPr>
            </w:pPr>
            <w:r w:rsidRPr="000A6A3D">
              <w:rPr>
                <w:lang w:val="it-IT"/>
              </w:rPr>
              <w:t>HCl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p>
          <w:p w14:paraId="5119116E" w14:textId="014E2147" w:rsidR="008420EB" w:rsidRPr="000A6A3D" w:rsidRDefault="008420EB"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BE83A0" w14:textId="77777777" w:rsidR="008420EB" w:rsidRPr="000A6A3D" w:rsidRDefault="008420EB" w:rsidP="000A6A3D">
            <w:pPr>
              <w:rPr>
                <w:lang w:val="nb-NO"/>
              </w:rPr>
            </w:pPr>
          </w:p>
          <w:p w14:paraId="2CCC62B9" w14:textId="77777777" w:rsidR="008420EB" w:rsidRPr="000A6A3D" w:rsidRDefault="008420EB" w:rsidP="000A6A3D">
            <w:pPr>
              <w:rPr>
                <w:lang w:val="de-DE"/>
              </w:rPr>
            </w:pPr>
            <w:r w:rsidRPr="000A6A3D">
              <w:rPr>
                <w:lang w:val="de-DE"/>
              </w:rPr>
              <w:t>Giảng viên trình bày, giải thích nội dung bằng lời và cho thí dụ hình ảnh minh họa.</w:t>
            </w:r>
          </w:p>
          <w:p w14:paraId="37F425A1" w14:textId="77777777" w:rsidR="008420EB" w:rsidRPr="000A6A3D" w:rsidRDefault="008420EB" w:rsidP="000A6A3D">
            <w:pPr>
              <w:rPr>
                <w:lang w:val="nb-NO"/>
              </w:rPr>
            </w:pPr>
          </w:p>
          <w:p w14:paraId="2C5463D6" w14:textId="77777777" w:rsidR="008420EB" w:rsidRPr="000A6A3D" w:rsidRDefault="008420EB" w:rsidP="000A6A3D">
            <w:pPr>
              <w:rPr>
                <w:lang w:val="nb-NO"/>
              </w:rPr>
            </w:pPr>
            <w:r w:rsidRPr="000A6A3D">
              <w:rPr>
                <w:lang w:val="nb-NO"/>
              </w:rPr>
              <w:t>GV nêu câu hỏi.</w:t>
            </w:r>
          </w:p>
          <w:p w14:paraId="3C86D41F" w14:textId="77777777" w:rsidR="008420EB" w:rsidRPr="000A6A3D" w:rsidRDefault="008420EB" w:rsidP="000A6A3D">
            <w:pPr>
              <w:rPr>
                <w:lang w:val="nb-NO"/>
              </w:rPr>
            </w:pPr>
          </w:p>
          <w:p w14:paraId="1B8478C3" w14:textId="77777777" w:rsidR="008420EB" w:rsidRPr="000A6A3D" w:rsidRDefault="008420EB" w:rsidP="000A6A3D">
            <w:pPr>
              <w:rPr>
                <w:lang w:val="nb-NO"/>
              </w:rPr>
            </w:pPr>
          </w:p>
          <w:p w14:paraId="44199FF7" w14:textId="77777777" w:rsidR="008420EB" w:rsidRPr="000A6A3D" w:rsidRDefault="008420EB" w:rsidP="000A6A3D">
            <w:pPr>
              <w:rPr>
                <w:lang w:val="nb-NO"/>
              </w:rPr>
            </w:pPr>
          </w:p>
          <w:p w14:paraId="5DE8B4F2" w14:textId="77777777" w:rsidR="00C44F10" w:rsidRPr="000A6A3D" w:rsidRDefault="00C44F10" w:rsidP="00C44F10">
            <w:pPr>
              <w:rPr>
                <w:lang w:val="de-DE"/>
              </w:rPr>
            </w:pPr>
            <w:r w:rsidRPr="000A6A3D">
              <w:rPr>
                <w:lang w:val="de-DE"/>
              </w:rPr>
              <w:t>Giảng viên trình bày, giải thích nội dung bằng lời và cho thí dụ hình ảnh minh họa.</w:t>
            </w:r>
          </w:p>
          <w:p w14:paraId="261A9961" w14:textId="77777777" w:rsidR="008420EB" w:rsidRPr="000A6A3D" w:rsidRDefault="008420EB" w:rsidP="000A6A3D">
            <w:pPr>
              <w:rPr>
                <w:lang w:val="nb-NO"/>
              </w:rPr>
            </w:pPr>
          </w:p>
          <w:p w14:paraId="657ADF20" w14:textId="77777777" w:rsidR="008420EB" w:rsidRPr="000A6A3D" w:rsidRDefault="008420EB" w:rsidP="000A6A3D">
            <w:pPr>
              <w:rPr>
                <w:lang w:val="nb-NO"/>
              </w:rPr>
            </w:pPr>
          </w:p>
          <w:p w14:paraId="35CEB401" w14:textId="77777777" w:rsidR="008420EB" w:rsidRPr="000A6A3D" w:rsidRDefault="008420EB" w:rsidP="000A6A3D">
            <w:pPr>
              <w:rPr>
                <w:lang w:val="nb-NO"/>
              </w:rPr>
            </w:pPr>
          </w:p>
          <w:p w14:paraId="55DC5AFC" w14:textId="65D8EFEC" w:rsidR="008420EB" w:rsidRPr="000A6A3D" w:rsidRDefault="008420EB" w:rsidP="000A6A3D">
            <w:pPr>
              <w:rPr>
                <w:lang w:val="nb-NO"/>
              </w:rPr>
            </w:pPr>
          </w:p>
          <w:p w14:paraId="4E792339" w14:textId="18493087" w:rsidR="00D12598" w:rsidRPr="000A6A3D" w:rsidRDefault="00D12598" w:rsidP="000A6A3D">
            <w:pPr>
              <w:rPr>
                <w:lang w:val="nb-NO"/>
              </w:rPr>
            </w:pPr>
          </w:p>
          <w:p w14:paraId="4E3ED06A" w14:textId="77777777" w:rsidR="00D12598" w:rsidRPr="000A6A3D" w:rsidRDefault="00D12598" w:rsidP="000A6A3D">
            <w:pPr>
              <w:rPr>
                <w:lang w:val="nb-NO"/>
              </w:rPr>
            </w:pPr>
          </w:p>
          <w:p w14:paraId="40D0BD27" w14:textId="77777777" w:rsidR="008420EB" w:rsidRPr="000A6A3D" w:rsidRDefault="008420EB" w:rsidP="000A6A3D">
            <w:pPr>
              <w:rPr>
                <w:lang w:val="nb-NO"/>
              </w:rPr>
            </w:pPr>
          </w:p>
          <w:p w14:paraId="22F547AE" w14:textId="77777777" w:rsidR="008420EB" w:rsidRPr="000A6A3D" w:rsidRDefault="008420EB" w:rsidP="000A6A3D">
            <w:pPr>
              <w:rPr>
                <w:lang w:val="de-DE"/>
              </w:rPr>
            </w:pPr>
            <w:r w:rsidRPr="000A6A3D">
              <w:rPr>
                <w:lang w:val="de-DE"/>
              </w:rPr>
              <w:t>Giảng viên trình bày, giải thích nội dung bằng lời và cho thí dụ minh họa.</w:t>
            </w:r>
          </w:p>
          <w:p w14:paraId="36CB9A3B" w14:textId="77777777" w:rsidR="008420EB" w:rsidRPr="000A6A3D" w:rsidRDefault="008420EB" w:rsidP="000A6A3D">
            <w:pPr>
              <w:rPr>
                <w:lang w:val="nb-NO"/>
              </w:rPr>
            </w:pPr>
          </w:p>
          <w:p w14:paraId="3BE88FDE" w14:textId="38802195" w:rsidR="00C44F10" w:rsidRDefault="008420EB" w:rsidP="000A6A3D">
            <w:pPr>
              <w:rPr>
                <w:lang w:val="nb-NO"/>
              </w:rPr>
            </w:pPr>
            <w:r w:rsidRPr="000A6A3D">
              <w:rPr>
                <w:lang w:val="nb-NO"/>
              </w:rPr>
              <w:t xml:space="preserve"> </w:t>
            </w:r>
          </w:p>
          <w:p w14:paraId="5683CDE1" w14:textId="77777777" w:rsidR="00C44F10" w:rsidRPr="00C44F10" w:rsidRDefault="00C44F10" w:rsidP="00C44F10">
            <w:pPr>
              <w:rPr>
                <w:lang w:val="nb-NO"/>
              </w:rPr>
            </w:pPr>
          </w:p>
          <w:p w14:paraId="135D21F5" w14:textId="77777777" w:rsidR="00C44F10" w:rsidRPr="00C44F10" w:rsidRDefault="00C44F10" w:rsidP="00C44F10">
            <w:pPr>
              <w:rPr>
                <w:lang w:val="nb-NO"/>
              </w:rPr>
            </w:pPr>
          </w:p>
          <w:p w14:paraId="68B1CFAD" w14:textId="77777777" w:rsidR="00C44F10" w:rsidRPr="00C44F10" w:rsidRDefault="00C44F10" w:rsidP="00C44F10">
            <w:pPr>
              <w:rPr>
                <w:lang w:val="nb-NO"/>
              </w:rPr>
            </w:pPr>
          </w:p>
          <w:p w14:paraId="29CF6465" w14:textId="77777777" w:rsidR="00C44F10" w:rsidRPr="00C44F10" w:rsidRDefault="00C44F10" w:rsidP="00C44F10">
            <w:pPr>
              <w:rPr>
                <w:lang w:val="nb-NO"/>
              </w:rPr>
            </w:pPr>
          </w:p>
          <w:p w14:paraId="284C03DB" w14:textId="77777777" w:rsidR="00C44F10" w:rsidRPr="00C44F10" w:rsidRDefault="00C44F10" w:rsidP="00C44F10">
            <w:pPr>
              <w:rPr>
                <w:lang w:val="nb-NO"/>
              </w:rPr>
            </w:pPr>
          </w:p>
          <w:p w14:paraId="3EDE2D0A" w14:textId="77777777" w:rsidR="00C44F10" w:rsidRPr="00C44F10" w:rsidRDefault="00C44F10" w:rsidP="00C44F10">
            <w:pPr>
              <w:rPr>
                <w:lang w:val="nb-NO"/>
              </w:rPr>
            </w:pPr>
          </w:p>
          <w:p w14:paraId="0843D17A" w14:textId="77777777" w:rsidR="00C44F10" w:rsidRPr="00C44F10" w:rsidRDefault="00C44F10" w:rsidP="00C44F10">
            <w:pPr>
              <w:rPr>
                <w:lang w:val="nb-NO"/>
              </w:rPr>
            </w:pPr>
          </w:p>
          <w:p w14:paraId="0B99B307" w14:textId="77777777" w:rsidR="00C44F10" w:rsidRPr="00C44F10" w:rsidRDefault="00C44F10" w:rsidP="00C44F10">
            <w:pPr>
              <w:rPr>
                <w:lang w:val="nb-NO"/>
              </w:rPr>
            </w:pPr>
          </w:p>
          <w:p w14:paraId="26951637" w14:textId="2275C72C" w:rsidR="00C44F10" w:rsidRDefault="00C44F10" w:rsidP="00C44F10">
            <w:pPr>
              <w:rPr>
                <w:lang w:val="nb-NO"/>
              </w:rPr>
            </w:pPr>
          </w:p>
          <w:p w14:paraId="7CCEE594" w14:textId="77777777" w:rsidR="00C44F10" w:rsidRPr="000A6A3D" w:rsidRDefault="00C44F10" w:rsidP="00C44F10">
            <w:pPr>
              <w:rPr>
                <w:lang w:val="de-DE"/>
              </w:rPr>
            </w:pPr>
            <w:r w:rsidRPr="000A6A3D">
              <w:rPr>
                <w:lang w:val="de-DE"/>
              </w:rPr>
              <w:t>Giảng viên trình bày, giải thích nội dung bằng lời và cho thí dụ minh họa.</w:t>
            </w:r>
          </w:p>
          <w:p w14:paraId="1B669C3B" w14:textId="422E1455" w:rsidR="008420EB" w:rsidRPr="00C44F10" w:rsidRDefault="008420EB" w:rsidP="00C44F10">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E40798" w14:textId="77777777" w:rsidR="008420EB" w:rsidRPr="000A6A3D" w:rsidRDefault="008420EB" w:rsidP="000A6A3D">
            <w:pPr>
              <w:rPr>
                <w:lang w:val="nb-NO"/>
              </w:rPr>
            </w:pPr>
          </w:p>
          <w:p w14:paraId="3E044B27" w14:textId="77777777" w:rsidR="008420EB" w:rsidRPr="000A6A3D" w:rsidRDefault="008420EB" w:rsidP="000A6A3D">
            <w:pPr>
              <w:rPr>
                <w:lang w:val="nb-NO"/>
              </w:rPr>
            </w:pPr>
            <w:r w:rsidRPr="000A6A3D">
              <w:rPr>
                <w:lang w:val="nb-NO"/>
              </w:rPr>
              <w:t>HS theo dõi, ghi bài.</w:t>
            </w:r>
          </w:p>
          <w:p w14:paraId="45C3F773" w14:textId="77777777" w:rsidR="008420EB" w:rsidRPr="000A6A3D" w:rsidRDefault="008420EB" w:rsidP="000A6A3D">
            <w:pPr>
              <w:rPr>
                <w:lang w:val="nb-NO"/>
              </w:rPr>
            </w:pPr>
          </w:p>
          <w:p w14:paraId="09F8E048" w14:textId="77777777" w:rsidR="008420EB" w:rsidRPr="000A6A3D" w:rsidRDefault="008420EB" w:rsidP="000A6A3D">
            <w:pPr>
              <w:rPr>
                <w:lang w:val="nb-NO"/>
              </w:rPr>
            </w:pPr>
          </w:p>
          <w:p w14:paraId="2BC0D40B" w14:textId="77777777" w:rsidR="008420EB" w:rsidRPr="000A6A3D" w:rsidRDefault="008420EB" w:rsidP="000A6A3D">
            <w:pPr>
              <w:rPr>
                <w:lang w:val="nb-NO"/>
              </w:rPr>
            </w:pPr>
          </w:p>
          <w:p w14:paraId="1F937214" w14:textId="77777777" w:rsidR="008420EB" w:rsidRPr="000A6A3D" w:rsidRDefault="008420EB" w:rsidP="000A6A3D">
            <w:pPr>
              <w:rPr>
                <w:lang w:val="nb-NO"/>
              </w:rPr>
            </w:pPr>
            <w:r w:rsidRPr="000A6A3D">
              <w:rPr>
                <w:lang w:val="nb-NO"/>
              </w:rPr>
              <w:t>HS t</w:t>
            </w:r>
            <w:r w:rsidRPr="000A6A3D">
              <w:rPr>
                <w:lang w:val="de-DE"/>
              </w:rPr>
              <w:t>rả lời các câu hỏi.</w:t>
            </w:r>
          </w:p>
          <w:p w14:paraId="768C3910" w14:textId="77777777" w:rsidR="008420EB" w:rsidRPr="000A6A3D" w:rsidRDefault="008420EB" w:rsidP="000A6A3D">
            <w:pPr>
              <w:rPr>
                <w:lang w:val="nb-NO"/>
              </w:rPr>
            </w:pPr>
          </w:p>
          <w:p w14:paraId="7C7605CF" w14:textId="77777777" w:rsidR="008420EB" w:rsidRPr="000A6A3D" w:rsidRDefault="008420EB" w:rsidP="000A6A3D">
            <w:pPr>
              <w:rPr>
                <w:lang w:val="nb-NO"/>
              </w:rPr>
            </w:pPr>
          </w:p>
          <w:p w14:paraId="56C9BEB9" w14:textId="77777777" w:rsidR="008420EB" w:rsidRPr="000A6A3D" w:rsidRDefault="008420EB" w:rsidP="000A6A3D">
            <w:pPr>
              <w:rPr>
                <w:lang w:val="nb-NO"/>
              </w:rPr>
            </w:pPr>
          </w:p>
          <w:p w14:paraId="14A6A809" w14:textId="1E0A96B5" w:rsidR="008420EB" w:rsidRPr="000A6A3D" w:rsidRDefault="00C44F10" w:rsidP="000A6A3D">
            <w:pPr>
              <w:rPr>
                <w:lang w:val="nb-NO"/>
              </w:rPr>
            </w:pPr>
            <w:r w:rsidRPr="000A6A3D">
              <w:rPr>
                <w:lang w:val="nb-NO"/>
              </w:rPr>
              <w:t>HS theo dõi, ghi bài</w:t>
            </w:r>
          </w:p>
          <w:p w14:paraId="5889192A" w14:textId="77777777" w:rsidR="008420EB" w:rsidRPr="000A6A3D" w:rsidRDefault="008420EB" w:rsidP="000A6A3D">
            <w:pPr>
              <w:rPr>
                <w:lang w:val="nb-NO"/>
              </w:rPr>
            </w:pPr>
          </w:p>
          <w:p w14:paraId="1E974D6E" w14:textId="77777777" w:rsidR="008420EB" w:rsidRPr="000A6A3D" w:rsidRDefault="008420EB" w:rsidP="000A6A3D">
            <w:pPr>
              <w:rPr>
                <w:lang w:val="nb-NO"/>
              </w:rPr>
            </w:pPr>
          </w:p>
          <w:p w14:paraId="2D824164" w14:textId="7584AF4F" w:rsidR="008420EB" w:rsidRPr="000A6A3D" w:rsidRDefault="008420EB" w:rsidP="000A6A3D">
            <w:pPr>
              <w:rPr>
                <w:lang w:val="nb-NO"/>
              </w:rPr>
            </w:pPr>
          </w:p>
          <w:p w14:paraId="7E46736A" w14:textId="6FC6A450" w:rsidR="00D12598" w:rsidRPr="000A6A3D" w:rsidRDefault="00D12598" w:rsidP="000A6A3D">
            <w:pPr>
              <w:rPr>
                <w:lang w:val="nb-NO"/>
              </w:rPr>
            </w:pPr>
          </w:p>
          <w:p w14:paraId="329A862D" w14:textId="6D1A4296" w:rsidR="00D12598" w:rsidRPr="000A6A3D" w:rsidRDefault="00D12598" w:rsidP="000A6A3D">
            <w:pPr>
              <w:rPr>
                <w:lang w:val="nb-NO"/>
              </w:rPr>
            </w:pPr>
          </w:p>
          <w:p w14:paraId="23797752" w14:textId="77777777" w:rsidR="00D12598" w:rsidRPr="000A6A3D" w:rsidRDefault="00D12598" w:rsidP="000A6A3D">
            <w:pPr>
              <w:rPr>
                <w:lang w:val="nb-NO"/>
              </w:rPr>
            </w:pPr>
          </w:p>
          <w:p w14:paraId="7913574A" w14:textId="5CBB6A20" w:rsidR="008420EB" w:rsidRPr="000A6A3D" w:rsidRDefault="008420EB" w:rsidP="000A6A3D">
            <w:pPr>
              <w:rPr>
                <w:lang w:val="nb-NO"/>
              </w:rPr>
            </w:pPr>
          </w:p>
          <w:p w14:paraId="1CE342BE" w14:textId="5ACE4A66" w:rsidR="00D12598" w:rsidRPr="000A6A3D" w:rsidRDefault="00D12598" w:rsidP="000A6A3D">
            <w:pPr>
              <w:rPr>
                <w:lang w:val="nb-NO"/>
              </w:rPr>
            </w:pPr>
          </w:p>
          <w:p w14:paraId="3709075E" w14:textId="706C7298" w:rsidR="00D12598" w:rsidRPr="000A6A3D" w:rsidRDefault="00D12598" w:rsidP="000A6A3D">
            <w:pPr>
              <w:rPr>
                <w:lang w:val="nb-NO"/>
              </w:rPr>
            </w:pPr>
          </w:p>
          <w:p w14:paraId="0B751C12" w14:textId="77777777" w:rsidR="00D12598" w:rsidRPr="000A6A3D" w:rsidRDefault="00D12598" w:rsidP="000A6A3D">
            <w:pPr>
              <w:rPr>
                <w:lang w:val="nb-NO"/>
              </w:rPr>
            </w:pPr>
          </w:p>
          <w:p w14:paraId="4CAB6CCE" w14:textId="77777777" w:rsidR="00D12598" w:rsidRPr="000A6A3D" w:rsidRDefault="00D12598" w:rsidP="000A6A3D">
            <w:pPr>
              <w:rPr>
                <w:lang w:val="nb-NO"/>
              </w:rPr>
            </w:pPr>
          </w:p>
          <w:p w14:paraId="7608BA66" w14:textId="77777777" w:rsidR="008420EB" w:rsidRPr="000A6A3D" w:rsidRDefault="008420EB" w:rsidP="000A6A3D">
            <w:pPr>
              <w:rPr>
                <w:lang w:val="nb-NO"/>
              </w:rPr>
            </w:pPr>
          </w:p>
          <w:p w14:paraId="47E3D975" w14:textId="77777777" w:rsidR="008420EB" w:rsidRPr="000A6A3D" w:rsidRDefault="008420EB" w:rsidP="000A6A3D">
            <w:pPr>
              <w:rPr>
                <w:lang w:val="nb-NO"/>
              </w:rPr>
            </w:pPr>
            <w:r w:rsidRPr="000A6A3D">
              <w:rPr>
                <w:lang w:val="nb-NO"/>
              </w:rPr>
              <w:t xml:space="preserve">HS theo dõi, ghi bài </w:t>
            </w:r>
          </w:p>
          <w:p w14:paraId="0B1A47D5" w14:textId="77777777" w:rsidR="008420EB" w:rsidRPr="000A6A3D" w:rsidRDefault="008420EB" w:rsidP="000A6A3D">
            <w:pPr>
              <w:rPr>
                <w:lang w:val="nb-NO"/>
              </w:rPr>
            </w:pPr>
          </w:p>
          <w:p w14:paraId="0A426031" w14:textId="77777777" w:rsidR="008420EB" w:rsidRPr="000A6A3D" w:rsidRDefault="008420EB" w:rsidP="000A6A3D">
            <w:pPr>
              <w:rPr>
                <w:lang w:val="nb-NO"/>
              </w:rPr>
            </w:pPr>
          </w:p>
          <w:p w14:paraId="2F70F8EA" w14:textId="77777777" w:rsidR="008420EB" w:rsidRPr="000A6A3D" w:rsidRDefault="008420EB" w:rsidP="000A6A3D">
            <w:pPr>
              <w:rPr>
                <w:lang w:val="nb-NO"/>
              </w:rPr>
            </w:pPr>
          </w:p>
          <w:p w14:paraId="1C09FCEE" w14:textId="51ADA71A" w:rsidR="00C44F10" w:rsidRDefault="00C44F10" w:rsidP="000A6A3D">
            <w:pPr>
              <w:rPr>
                <w:lang w:val="nb-NO"/>
              </w:rPr>
            </w:pPr>
          </w:p>
          <w:p w14:paraId="12CA080C" w14:textId="77777777" w:rsidR="00C44F10" w:rsidRPr="00C44F10" w:rsidRDefault="00C44F10" w:rsidP="00C44F10">
            <w:pPr>
              <w:rPr>
                <w:lang w:val="nb-NO"/>
              </w:rPr>
            </w:pPr>
          </w:p>
          <w:p w14:paraId="767FF229" w14:textId="77777777" w:rsidR="00C44F10" w:rsidRPr="00C44F10" w:rsidRDefault="00C44F10" w:rsidP="00C44F10">
            <w:pPr>
              <w:rPr>
                <w:lang w:val="nb-NO"/>
              </w:rPr>
            </w:pPr>
          </w:p>
          <w:p w14:paraId="573D3CD8" w14:textId="77777777" w:rsidR="00C44F10" w:rsidRPr="00C44F10" w:rsidRDefault="00C44F10" w:rsidP="00C44F10">
            <w:pPr>
              <w:rPr>
                <w:lang w:val="nb-NO"/>
              </w:rPr>
            </w:pPr>
          </w:p>
          <w:p w14:paraId="2B5563EE" w14:textId="77777777" w:rsidR="00C44F10" w:rsidRPr="00C44F10" w:rsidRDefault="00C44F10" w:rsidP="00C44F10">
            <w:pPr>
              <w:rPr>
                <w:lang w:val="nb-NO"/>
              </w:rPr>
            </w:pPr>
          </w:p>
          <w:p w14:paraId="1AA33F78" w14:textId="77777777" w:rsidR="00C44F10" w:rsidRPr="00C44F10" w:rsidRDefault="00C44F10" w:rsidP="00C44F10">
            <w:pPr>
              <w:rPr>
                <w:lang w:val="nb-NO"/>
              </w:rPr>
            </w:pPr>
          </w:p>
          <w:p w14:paraId="757F5B75" w14:textId="77777777" w:rsidR="00C44F10" w:rsidRPr="00C44F10" w:rsidRDefault="00C44F10" w:rsidP="00C44F10">
            <w:pPr>
              <w:rPr>
                <w:lang w:val="nb-NO"/>
              </w:rPr>
            </w:pPr>
          </w:p>
          <w:p w14:paraId="263B9381" w14:textId="77777777" w:rsidR="00C44F10" w:rsidRPr="00C44F10" w:rsidRDefault="00C44F10" w:rsidP="00C44F10">
            <w:pPr>
              <w:rPr>
                <w:lang w:val="nb-NO"/>
              </w:rPr>
            </w:pPr>
          </w:p>
          <w:p w14:paraId="682B20E2" w14:textId="77777777" w:rsidR="00C44F10" w:rsidRPr="00C44F10" w:rsidRDefault="00C44F10" w:rsidP="00C44F10">
            <w:pPr>
              <w:rPr>
                <w:lang w:val="nb-NO"/>
              </w:rPr>
            </w:pPr>
          </w:p>
          <w:p w14:paraId="0DF07B85" w14:textId="599962CE" w:rsidR="00C44F10" w:rsidRDefault="00C44F10" w:rsidP="00C44F10">
            <w:pPr>
              <w:rPr>
                <w:lang w:val="nb-NO"/>
              </w:rPr>
            </w:pPr>
          </w:p>
          <w:p w14:paraId="6C705778" w14:textId="2CD8803F" w:rsidR="008420EB" w:rsidRPr="00C44F10" w:rsidRDefault="00C44F10" w:rsidP="00C44F10">
            <w:pPr>
              <w:rPr>
                <w:lang w:val="nb-NO"/>
              </w:rPr>
            </w:pPr>
            <w:r w:rsidRPr="000A6A3D">
              <w:rPr>
                <w:lang w:val="nb-NO"/>
              </w:rPr>
              <w:t>HS theo dõi, ghi bài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8420EB" w:rsidRPr="000A6A3D" w:rsidRDefault="008420EB" w:rsidP="000A6A3D">
            <w:pPr>
              <w:rPr>
                <w:lang w:val="nb-NO"/>
              </w:rPr>
            </w:pPr>
          </w:p>
          <w:p w14:paraId="34E711D2" w14:textId="11D32328" w:rsidR="008420EB" w:rsidRPr="000A6A3D" w:rsidRDefault="004A1984" w:rsidP="000A6A3D">
            <w:pPr>
              <w:jc w:val="center"/>
              <w:rPr>
                <w:lang w:val="pt-BR"/>
              </w:rPr>
            </w:pPr>
            <w:r w:rsidRPr="000A6A3D">
              <w:rPr>
                <w:lang w:val="pt-BR"/>
              </w:rPr>
              <w:t>2</w:t>
            </w:r>
            <w:r w:rsidR="00581770" w:rsidRPr="000A6A3D">
              <w:rPr>
                <w:lang w:val="pt-BR"/>
              </w:rPr>
              <w:t>8</w:t>
            </w:r>
          </w:p>
          <w:p w14:paraId="1FA37AB6" w14:textId="77777777" w:rsidR="008420EB" w:rsidRPr="000A6A3D" w:rsidRDefault="008420EB" w:rsidP="000A6A3D">
            <w:pPr>
              <w:jc w:val="center"/>
              <w:rPr>
                <w:lang w:val="pt-BR"/>
              </w:rPr>
            </w:pPr>
            <w:r w:rsidRPr="000A6A3D">
              <w:rPr>
                <w:lang w:val="pt-BR"/>
              </w:rPr>
              <w:t>phút</w:t>
            </w:r>
          </w:p>
          <w:p w14:paraId="5DA74E4A" w14:textId="77777777" w:rsidR="008420EB" w:rsidRPr="000A6A3D" w:rsidRDefault="008420EB" w:rsidP="000A6A3D">
            <w:pPr>
              <w:jc w:val="center"/>
              <w:rPr>
                <w:lang w:val="pt-BR"/>
              </w:rPr>
            </w:pPr>
          </w:p>
          <w:p w14:paraId="7673533B" w14:textId="77777777" w:rsidR="008420EB" w:rsidRPr="000A6A3D" w:rsidRDefault="008420EB" w:rsidP="000A6A3D">
            <w:pPr>
              <w:jc w:val="center"/>
              <w:rPr>
                <w:lang w:val="pt-BR"/>
              </w:rPr>
            </w:pPr>
          </w:p>
          <w:p w14:paraId="414D0348" w14:textId="77777777" w:rsidR="008420EB" w:rsidRPr="000A6A3D" w:rsidRDefault="008420EB" w:rsidP="000A6A3D">
            <w:pPr>
              <w:jc w:val="center"/>
              <w:rPr>
                <w:lang w:val="pt-BR"/>
              </w:rPr>
            </w:pPr>
          </w:p>
          <w:p w14:paraId="4283BCF2" w14:textId="77777777" w:rsidR="008420EB" w:rsidRPr="000A6A3D" w:rsidRDefault="008420EB" w:rsidP="000A6A3D">
            <w:pPr>
              <w:jc w:val="center"/>
              <w:rPr>
                <w:lang w:val="pt-BR"/>
              </w:rPr>
            </w:pPr>
          </w:p>
          <w:p w14:paraId="52F456F2" w14:textId="77777777" w:rsidR="008420EB" w:rsidRPr="000A6A3D" w:rsidRDefault="008420EB" w:rsidP="000A6A3D">
            <w:pPr>
              <w:jc w:val="center"/>
              <w:rPr>
                <w:lang w:val="pt-BR"/>
              </w:rPr>
            </w:pPr>
          </w:p>
          <w:p w14:paraId="02B86340" w14:textId="77777777" w:rsidR="008420EB" w:rsidRPr="000A6A3D" w:rsidRDefault="008420EB" w:rsidP="000A6A3D">
            <w:pPr>
              <w:jc w:val="center"/>
              <w:rPr>
                <w:lang w:val="pt-BR"/>
              </w:rPr>
            </w:pPr>
          </w:p>
          <w:p w14:paraId="76C43FD9" w14:textId="77777777" w:rsidR="008420EB" w:rsidRPr="000A6A3D" w:rsidRDefault="008420EB" w:rsidP="000A6A3D">
            <w:pPr>
              <w:jc w:val="center"/>
              <w:rPr>
                <w:lang w:val="pt-BR"/>
              </w:rPr>
            </w:pPr>
          </w:p>
          <w:p w14:paraId="5154B7AC" w14:textId="05175B83" w:rsidR="00066123" w:rsidRPr="000A6A3D" w:rsidRDefault="00562510" w:rsidP="00066123">
            <w:pPr>
              <w:jc w:val="center"/>
              <w:rPr>
                <w:lang w:val="pt-BR"/>
              </w:rPr>
            </w:pPr>
            <w:r>
              <w:rPr>
                <w:lang w:val="pt-BR"/>
              </w:rPr>
              <w:t>8</w:t>
            </w:r>
            <w:r w:rsidR="00066123">
              <w:rPr>
                <w:lang w:val="pt-BR"/>
              </w:rPr>
              <w:t>0</w:t>
            </w:r>
          </w:p>
          <w:p w14:paraId="3A1720B8" w14:textId="77777777" w:rsidR="00066123" w:rsidRPr="000A6A3D" w:rsidRDefault="00066123" w:rsidP="00066123">
            <w:pPr>
              <w:jc w:val="center"/>
              <w:rPr>
                <w:lang w:val="pt-BR"/>
              </w:rPr>
            </w:pPr>
            <w:r w:rsidRPr="000A6A3D">
              <w:rPr>
                <w:lang w:val="pt-BR"/>
              </w:rPr>
              <w:t>phút</w:t>
            </w:r>
          </w:p>
          <w:p w14:paraId="61D2717A" w14:textId="77777777" w:rsidR="008420EB" w:rsidRPr="000A6A3D" w:rsidRDefault="008420EB" w:rsidP="000A6A3D">
            <w:pPr>
              <w:jc w:val="center"/>
              <w:rPr>
                <w:lang w:val="pt-BR"/>
              </w:rPr>
            </w:pPr>
          </w:p>
          <w:p w14:paraId="615839A6" w14:textId="77777777" w:rsidR="008420EB" w:rsidRPr="000A6A3D" w:rsidRDefault="008420EB" w:rsidP="000A6A3D">
            <w:pPr>
              <w:jc w:val="center"/>
              <w:rPr>
                <w:lang w:val="pt-BR"/>
              </w:rPr>
            </w:pPr>
          </w:p>
          <w:p w14:paraId="10A87777" w14:textId="77777777" w:rsidR="008420EB" w:rsidRPr="000A6A3D" w:rsidRDefault="008420EB" w:rsidP="000A6A3D">
            <w:pPr>
              <w:jc w:val="center"/>
              <w:rPr>
                <w:lang w:val="pt-BR"/>
              </w:rPr>
            </w:pPr>
          </w:p>
          <w:p w14:paraId="29FBC1C2" w14:textId="77777777" w:rsidR="008420EB" w:rsidRPr="000A6A3D" w:rsidRDefault="008420EB" w:rsidP="000A6A3D">
            <w:pPr>
              <w:jc w:val="center"/>
              <w:rPr>
                <w:lang w:val="pt-BR"/>
              </w:rPr>
            </w:pPr>
          </w:p>
          <w:p w14:paraId="3A450BCA" w14:textId="77777777" w:rsidR="008420EB" w:rsidRPr="000A6A3D" w:rsidRDefault="008420EB" w:rsidP="000A6A3D">
            <w:pPr>
              <w:jc w:val="center"/>
              <w:rPr>
                <w:lang w:val="pt-BR"/>
              </w:rPr>
            </w:pPr>
          </w:p>
          <w:p w14:paraId="05E215D5" w14:textId="77777777" w:rsidR="008420EB" w:rsidRPr="000A6A3D" w:rsidRDefault="008420EB" w:rsidP="000A6A3D">
            <w:pPr>
              <w:jc w:val="center"/>
              <w:rPr>
                <w:lang w:val="pt-BR"/>
              </w:rPr>
            </w:pPr>
          </w:p>
          <w:p w14:paraId="4D6C50DD" w14:textId="77777777" w:rsidR="008420EB" w:rsidRPr="000A6A3D" w:rsidRDefault="008420EB" w:rsidP="000A6A3D">
            <w:pPr>
              <w:jc w:val="center"/>
              <w:rPr>
                <w:lang w:val="pt-BR"/>
              </w:rPr>
            </w:pPr>
          </w:p>
          <w:p w14:paraId="4F6708DF" w14:textId="77777777" w:rsidR="008420EB" w:rsidRPr="000A6A3D" w:rsidRDefault="008420EB" w:rsidP="000A6A3D">
            <w:pPr>
              <w:jc w:val="center"/>
              <w:rPr>
                <w:lang w:val="pt-BR"/>
              </w:rPr>
            </w:pPr>
          </w:p>
          <w:p w14:paraId="3ECC4401" w14:textId="77777777" w:rsidR="008420EB" w:rsidRPr="000A6A3D" w:rsidRDefault="008420EB" w:rsidP="000A6A3D">
            <w:pPr>
              <w:jc w:val="center"/>
              <w:rPr>
                <w:lang w:val="pt-BR"/>
              </w:rPr>
            </w:pPr>
          </w:p>
          <w:p w14:paraId="3D59B0E8" w14:textId="77777777" w:rsidR="008420EB" w:rsidRPr="000A6A3D" w:rsidRDefault="008420EB" w:rsidP="000A6A3D">
            <w:pPr>
              <w:jc w:val="center"/>
              <w:rPr>
                <w:lang w:val="pt-BR"/>
              </w:rPr>
            </w:pPr>
          </w:p>
          <w:p w14:paraId="34E48641" w14:textId="6C1E75A2" w:rsidR="00562510" w:rsidRDefault="00562510" w:rsidP="000A6A3D">
            <w:pPr>
              <w:jc w:val="center"/>
              <w:rPr>
                <w:lang w:val="nb-NO"/>
              </w:rPr>
            </w:pPr>
          </w:p>
          <w:p w14:paraId="3C613F4A" w14:textId="77777777" w:rsidR="00562510" w:rsidRPr="00562510" w:rsidRDefault="00562510" w:rsidP="00562510">
            <w:pPr>
              <w:rPr>
                <w:lang w:val="nb-NO"/>
              </w:rPr>
            </w:pPr>
          </w:p>
          <w:p w14:paraId="3227D69C" w14:textId="77777777" w:rsidR="00562510" w:rsidRPr="00562510" w:rsidRDefault="00562510" w:rsidP="00562510">
            <w:pPr>
              <w:rPr>
                <w:lang w:val="nb-NO"/>
              </w:rPr>
            </w:pPr>
          </w:p>
          <w:p w14:paraId="494AAC5E" w14:textId="77777777" w:rsidR="00562510" w:rsidRPr="00562510" w:rsidRDefault="00562510" w:rsidP="00562510">
            <w:pPr>
              <w:rPr>
                <w:lang w:val="nb-NO"/>
              </w:rPr>
            </w:pPr>
          </w:p>
          <w:p w14:paraId="76E13A3F" w14:textId="77777777" w:rsidR="00562510" w:rsidRPr="00562510" w:rsidRDefault="00562510" w:rsidP="00562510">
            <w:pPr>
              <w:rPr>
                <w:lang w:val="nb-NO"/>
              </w:rPr>
            </w:pPr>
          </w:p>
          <w:p w14:paraId="2C69524F" w14:textId="77777777" w:rsidR="00562510" w:rsidRPr="00562510" w:rsidRDefault="00562510" w:rsidP="00562510">
            <w:pPr>
              <w:rPr>
                <w:lang w:val="nb-NO"/>
              </w:rPr>
            </w:pPr>
          </w:p>
          <w:p w14:paraId="6AAE7ABA" w14:textId="77777777" w:rsidR="00562510" w:rsidRPr="00562510" w:rsidRDefault="00562510" w:rsidP="00562510">
            <w:pPr>
              <w:rPr>
                <w:lang w:val="nb-NO"/>
              </w:rPr>
            </w:pPr>
          </w:p>
          <w:p w14:paraId="1FBAD24F" w14:textId="77777777" w:rsidR="00562510" w:rsidRPr="00562510" w:rsidRDefault="00562510" w:rsidP="00562510">
            <w:pPr>
              <w:rPr>
                <w:lang w:val="nb-NO"/>
              </w:rPr>
            </w:pPr>
          </w:p>
          <w:p w14:paraId="1C01B638" w14:textId="77777777" w:rsidR="00562510" w:rsidRPr="00562510" w:rsidRDefault="00562510" w:rsidP="00562510">
            <w:pPr>
              <w:rPr>
                <w:lang w:val="nb-NO"/>
              </w:rPr>
            </w:pPr>
          </w:p>
          <w:p w14:paraId="22A43509" w14:textId="77777777" w:rsidR="00562510" w:rsidRPr="00562510" w:rsidRDefault="00562510" w:rsidP="00562510">
            <w:pPr>
              <w:rPr>
                <w:lang w:val="nb-NO"/>
              </w:rPr>
            </w:pPr>
          </w:p>
          <w:p w14:paraId="7F36FD40" w14:textId="77777777" w:rsidR="00562510" w:rsidRPr="00562510" w:rsidRDefault="00562510" w:rsidP="00562510">
            <w:pPr>
              <w:rPr>
                <w:lang w:val="nb-NO"/>
              </w:rPr>
            </w:pPr>
          </w:p>
          <w:p w14:paraId="0CBAFC68" w14:textId="77777777" w:rsidR="00562510" w:rsidRPr="00562510" w:rsidRDefault="00562510" w:rsidP="00562510">
            <w:pPr>
              <w:rPr>
                <w:lang w:val="nb-NO"/>
              </w:rPr>
            </w:pPr>
          </w:p>
          <w:p w14:paraId="3933F270" w14:textId="77777777" w:rsidR="00562510" w:rsidRPr="00562510" w:rsidRDefault="00562510" w:rsidP="00562510">
            <w:pPr>
              <w:rPr>
                <w:lang w:val="nb-NO"/>
              </w:rPr>
            </w:pPr>
          </w:p>
          <w:p w14:paraId="2BE56E68" w14:textId="77777777" w:rsidR="00562510" w:rsidRPr="00562510" w:rsidRDefault="00562510" w:rsidP="00562510">
            <w:pPr>
              <w:rPr>
                <w:lang w:val="nb-NO"/>
              </w:rPr>
            </w:pPr>
          </w:p>
          <w:p w14:paraId="16A8A951" w14:textId="77777777" w:rsidR="00562510" w:rsidRPr="00562510" w:rsidRDefault="00562510" w:rsidP="00562510">
            <w:pPr>
              <w:rPr>
                <w:lang w:val="nb-NO"/>
              </w:rPr>
            </w:pPr>
          </w:p>
          <w:p w14:paraId="6793C385" w14:textId="5F7455AD" w:rsidR="00562510" w:rsidRDefault="00562510" w:rsidP="00562510">
            <w:pPr>
              <w:rPr>
                <w:lang w:val="nb-NO"/>
              </w:rPr>
            </w:pPr>
          </w:p>
          <w:p w14:paraId="7B486AA1" w14:textId="5C85BDE7" w:rsidR="00562510" w:rsidRPr="000A6A3D" w:rsidRDefault="00562510" w:rsidP="00562510">
            <w:pPr>
              <w:jc w:val="center"/>
              <w:rPr>
                <w:lang w:val="pt-BR"/>
              </w:rPr>
            </w:pPr>
            <w:r>
              <w:rPr>
                <w:lang w:val="pt-BR"/>
              </w:rPr>
              <w:t>2</w:t>
            </w:r>
            <w:r>
              <w:rPr>
                <w:lang w:val="pt-BR"/>
              </w:rPr>
              <w:t>0</w:t>
            </w:r>
          </w:p>
          <w:p w14:paraId="242FA4DE" w14:textId="77777777" w:rsidR="00562510" w:rsidRPr="000A6A3D" w:rsidRDefault="00562510" w:rsidP="00562510">
            <w:pPr>
              <w:jc w:val="center"/>
              <w:rPr>
                <w:lang w:val="pt-BR"/>
              </w:rPr>
            </w:pPr>
            <w:r w:rsidRPr="000A6A3D">
              <w:rPr>
                <w:lang w:val="pt-BR"/>
              </w:rPr>
              <w:t>phút</w:t>
            </w:r>
          </w:p>
          <w:p w14:paraId="0D07B21B" w14:textId="77777777" w:rsidR="008420EB" w:rsidRPr="00562510" w:rsidRDefault="008420EB" w:rsidP="00562510">
            <w:pPr>
              <w:rPr>
                <w:lang w:val="nb-NO"/>
              </w:rPr>
            </w:pPr>
          </w:p>
        </w:tc>
      </w:tr>
      <w:tr w:rsidR="008420EB"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77777777" w:rsidR="008420EB" w:rsidRPr="000A6A3D" w:rsidRDefault="008420EB"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8420EB" w:rsidRPr="000A6A3D" w:rsidRDefault="008420EB" w:rsidP="000A6A3D">
            <w:pPr>
              <w:rPr>
                <w:b/>
                <w:bCs/>
                <w:u w:val="single"/>
                <w:lang w:val="nb-NO"/>
              </w:rPr>
            </w:pPr>
            <w:r w:rsidRPr="000A6A3D">
              <w:rPr>
                <w:b/>
                <w:bCs/>
                <w:u w:val="single"/>
                <w:lang w:val="nb-NO"/>
              </w:rPr>
              <w:t>Củng cố kiến thức và kết thúc bài</w:t>
            </w:r>
          </w:p>
          <w:p w14:paraId="47827943" w14:textId="4C3359CA" w:rsidR="008420EB" w:rsidRPr="000A6A3D" w:rsidRDefault="008420EB" w:rsidP="000A6A3D">
            <w:pPr>
              <w:rPr>
                <w:bCs/>
                <w:lang w:val="nb-NO"/>
              </w:rPr>
            </w:pPr>
            <w:r w:rsidRPr="000A6A3D">
              <w:rPr>
                <w:bCs/>
                <w:lang w:val="nb-NO"/>
              </w:rPr>
              <w:t xml:space="preserve">1. Vị trí của </w:t>
            </w:r>
            <w:r w:rsidR="00E64DB2" w:rsidRPr="000A6A3D">
              <w:rPr>
                <w:bCs/>
                <w:lang w:val="nb-NO"/>
              </w:rPr>
              <w:t xml:space="preserve">Clo trong </w:t>
            </w:r>
            <w:r w:rsidRPr="000A6A3D">
              <w:rPr>
                <w:bCs/>
                <w:lang w:val="nb-NO"/>
              </w:rPr>
              <w:t xml:space="preserve">nhóm halogen và </w:t>
            </w:r>
            <w:r w:rsidRPr="000A6A3D">
              <w:rPr>
                <w:rStyle w:val="Strong"/>
                <w:b w:val="0"/>
                <w:iCs/>
              </w:rPr>
              <w:t xml:space="preserve">tính chất của </w:t>
            </w:r>
            <w:r w:rsidR="00E64DB2" w:rsidRPr="000A6A3D">
              <w:rPr>
                <w:rStyle w:val="Strong"/>
                <w:b w:val="0"/>
                <w:iCs/>
              </w:rPr>
              <w:t>hidro clorua</w:t>
            </w:r>
            <w:r w:rsidRPr="000A6A3D">
              <w:rPr>
                <w:rStyle w:val="Strong"/>
                <w:b w:val="0"/>
                <w:iCs/>
              </w:rPr>
              <w:t>.</w:t>
            </w:r>
            <w:r w:rsidRPr="000A6A3D">
              <w:rPr>
                <w:bCs/>
                <w:lang w:val="nb-NO"/>
              </w:rPr>
              <w:t xml:space="preserve"> </w:t>
            </w:r>
          </w:p>
          <w:p w14:paraId="7372DA86" w14:textId="48997A32" w:rsidR="008420EB" w:rsidRPr="000A6A3D" w:rsidRDefault="008420EB" w:rsidP="000A6A3D">
            <w:r w:rsidRPr="000A6A3D">
              <w:t>2. Tính chất vật lý, hóa học</w:t>
            </w:r>
            <w:r w:rsidR="00E64DB2" w:rsidRPr="000A6A3D">
              <w:t>,</w:t>
            </w:r>
            <w:r w:rsidRPr="000A6A3D">
              <w:t xml:space="preserve"> điều chế </w:t>
            </w:r>
            <w:r w:rsidR="00E64DB2" w:rsidRPr="000A6A3D">
              <w:rPr>
                <w:rStyle w:val="Strong"/>
                <w:b w:val="0"/>
                <w:iCs/>
                <w:lang w:val="pt-BR"/>
              </w:rPr>
              <w:t>axit clohidric và nhận biết ion clorua.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59D7A05" w14:textId="1233154E" w:rsidR="008420EB" w:rsidRPr="000A6A3D" w:rsidRDefault="008420EB"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CE7548" w:rsidRPr="000A6A3D">
              <w:rPr>
                <w:lang w:val="nb-NO"/>
              </w:rPr>
              <w:t>6</w:t>
            </w:r>
            <w:r w:rsidRPr="000A6A3D">
              <w:rPr>
                <w:lang w:val="nb-NO"/>
              </w:rPr>
              <w:t xml:space="preserve"> trang </w:t>
            </w:r>
            <w:r w:rsidR="00CE7548" w:rsidRPr="000A6A3D">
              <w:rPr>
                <w:lang w:val="nb-NO"/>
              </w:rPr>
              <w:t>43-</w:t>
            </w:r>
            <w:r w:rsidRPr="000A6A3D">
              <w:rPr>
                <w:lang w:val="nb-NO"/>
              </w:rPr>
              <w:t>4</w:t>
            </w:r>
            <w:r w:rsidR="00CE7548" w:rsidRPr="000A6A3D">
              <w:rPr>
                <w:lang w:val="nb-NO"/>
              </w:rPr>
              <w:t>4</w:t>
            </w:r>
            <w:r w:rsidRPr="000A6A3D">
              <w:rPr>
                <w:lang w:val="nb-NO"/>
              </w:rPr>
              <w:t xml:space="preserve"> trong giáo trình</w:t>
            </w:r>
            <w:r w:rsidR="002E45DA">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8420EB" w:rsidRPr="000A6A3D" w:rsidRDefault="008420EB" w:rsidP="000A6A3D">
            <w:pPr>
              <w:rPr>
                <w:lang w:val="nb-NO"/>
              </w:rPr>
            </w:pPr>
            <w:r w:rsidRPr="000A6A3D">
              <w:rPr>
                <w:lang w:val="de-DE"/>
              </w:rPr>
              <w:t xml:space="preserve">Học sinh lắng nghe và ghi chép những nội dung cần thiết. </w:t>
            </w:r>
            <w:r w:rsidRPr="000A6A3D">
              <w:rPr>
                <w:lang w:val="nb-NO"/>
              </w:rPr>
              <w:t>HS làm bài tập theo nhóm</w:t>
            </w:r>
            <w:r w:rsidR="002E45DA">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8420EB" w:rsidRPr="000A6A3D" w:rsidRDefault="008420EB" w:rsidP="000A6A3D">
            <w:pPr>
              <w:jc w:val="center"/>
              <w:rPr>
                <w:lang w:val="nb-NO"/>
              </w:rPr>
            </w:pPr>
          </w:p>
          <w:p w14:paraId="4367F44D" w14:textId="0FFE5D95" w:rsidR="008420EB" w:rsidRPr="000A6A3D" w:rsidRDefault="00CE7548" w:rsidP="000A6A3D">
            <w:pPr>
              <w:jc w:val="center"/>
              <w:rPr>
                <w:lang w:val="nb-NO"/>
              </w:rPr>
            </w:pPr>
            <w:r w:rsidRPr="000A6A3D">
              <w:rPr>
                <w:lang w:val="pt-BR"/>
              </w:rPr>
              <w:t>4</w:t>
            </w:r>
            <w:r w:rsidR="00581770" w:rsidRPr="000A6A3D">
              <w:rPr>
                <w:lang w:val="pt-BR"/>
              </w:rPr>
              <w:t>0</w:t>
            </w:r>
            <w:r w:rsidR="008420EB" w:rsidRPr="000A6A3D">
              <w:rPr>
                <w:lang w:val="pt-BR"/>
              </w:rPr>
              <w:t xml:space="preserve"> phút</w:t>
            </w:r>
          </w:p>
        </w:tc>
      </w:tr>
      <w:tr w:rsidR="008420EB"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77777777" w:rsidR="008420EB" w:rsidRPr="000A6A3D" w:rsidRDefault="008420E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8420EB" w:rsidRPr="000A6A3D" w:rsidRDefault="008420EB" w:rsidP="000A6A3D">
            <w:pPr>
              <w:rPr>
                <w:b/>
                <w:bCs/>
                <w:u w:val="single"/>
                <w:lang w:val="pt-BR"/>
              </w:rPr>
            </w:pPr>
            <w:r w:rsidRPr="000A6A3D">
              <w:rPr>
                <w:b/>
                <w:bCs/>
                <w:u w:val="single"/>
                <w:lang w:val="pt-BR"/>
              </w:rPr>
              <w:t>Hướng dẫn tự học</w:t>
            </w:r>
          </w:p>
          <w:p w14:paraId="01F029EE" w14:textId="79D51C11" w:rsidR="008420EB" w:rsidRPr="000A6A3D" w:rsidRDefault="008420EB" w:rsidP="000A6A3D">
            <w:pPr>
              <w:rPr>
                <w:bCs/>
                <w:lang w:val="nb-NO"/>
              </w:rPr>
            </w:pPr>
            <w:r w:rsidRPr="000A6A3D">
              <w:rPr>
                <w:bCs/>
                <w:lang w:val="nb-NO"/>
              </w:rPr>
              <w:t xml:space="preserve">- Bài tập </w:t>
            </w:r>
            <w:r w:rsidR="00CE7548" w:rsidRPr="000A6A3D">
              <w:rPr>
                <w:bCs/>
                <w:lang w:val="nb-NO"/>
              </w:rPr>
              <w:t>7</w:t>
            </w:r>
            <w:r w:rsidRPr="000A6A3D">
              <w:rPr>
                <w:bCs/>
                <w:lang w:val="nb-NO"/>
              </w:rPr>
              <w:t>-</w:t>
            </w:r>
            <w:r w:rsidR="00CE7548" w:rsidRPr="000A6A3D">
              <w:rPr>
                <w:bCs/>
                <w:lang w:val="nb-NO"/>
              </w:rPr>
              <w:t>10</w:t>
            </w:r>
            <w:r w:rsidRPr="000A6A3D">
              <w:rPr>
                <w:bCs/>
                <w:lang w:val="nb-NO"/>
              </w:rPr>
              <w:t xml:space="preserve"> trang 4</w:t>
            </w:r>
            <w:r w:rsidR="00CE7548" w:rsidRPr="000A6A3D">
              <w:rPr>
                <w:bCs/>
                <w:lang w:val="nb-NO"/>
              </w:rPr>
              <w:t>4</w:t>
            </w:r>
            <w:r w:rsidRPr="000A6A3D">
              <w:rPr>
                <w:bCs/>
                <w:lang w:val="nb-NO"/>
              </w:rPr>
              <w:t xml:space="preserve"> trong giáo trình. </w:t>
            </w:r>
          </w:p>
          <w:p w14:paraId="13772D99" w14:textId="70D578C0" w:rsidR="008420EB" w:rsidRPr="000A6A3D" w:rsidRDefault="008420EB" w:rsidP="000A6A3D">
            <w:pPr>
              <w:rPr>
                <w:bCs/>
                <w:u w:val="single"/>
                <w:lang w:val="nb-NO"/>
              </w:rPr>
            </w:pPr>
            <w:r w:rsidRPr="000A6A3D">
              <w:rPr>
                <w:lang w:val="pt-BR"/>
              </w:rPr>
              <w:t xml:space="preserve">- Chuẩn bị </w:t>
            </w:r>
            <w:r w:rsidRPr="000A6A3D">
              <w:rPr>
                <w:bCs/>
              </w:rPr>
              <w:t>Bài 1</w:t>
            </w:r>
            <w:r w:rsidR="00CE7548" w:rsidRPr="000A6A3D">
              <w:rPr>
                <w:bCs/>
              </w:rPr>
              <w:t>6</w:t>
            </w:r>
            <w:r w:rsidRPr="000A6A3D">
              <w:rPr>
                <w:bCs/>
              </w:rPr>
              <w:t xml:space="preserve">. </w:t>
            </w:r>
            <w:r w:rsidR="00C32AC9" w:rsidRPr="000A6A3D">
              <w:t xml:space="preserve">Flo- Brom- Iot </w:t>
            </w:r>
          </w:p>
          <w:p w14:paraId="5E1D0D63" w14:textId="77777777" w:rsidR="008420EB" w:rsidRPr="000A6A3D" w:rsidRDefault="008420EB" w:rsidP="000A6A3D">
            <w:pPr>
              <w:rPr>
                <w:bCs/>
                <w:u w:val="single"/>
                <w:lang w:val="nb-NO"/>
              </w:rPr>
            </w:pPr>
          </w:p>
          <w:p w14:paraId="1B9781C2" w14:textId="77777777" w:rsidR="008420EB" w:rsidRPr="000A6A3D" w:rsidRDefault="008420E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8676DC" w:rsidRDefault="008676DC" w:rsidP="000A6A3D">
            <w:pPr>
              <w:rPr>
                <w:lang w:val="pt-BR"/>
              </w:rPr>
            </w:pPr>
          </w:p>
          <w:p w14:paraId="715FAA34" w14:textId="14EFF324" w:rsidR="008420EB" w:rsidRPr="000A6A3D" w:rsidRDefault="008420E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8676DC" w:rsidRDefault="008676DC" w:rsidP="000A6A3D">
            <w:pPr>
              <w:rPr>
                <w:lang w:val="pt-BR"/>
              </w:rPr>
            </w:pPr>
          </w:p>
          <w:p w14:paraId="0213E6D5" w14:textId="02A1ACD1" w:rsidR="008420EB" w:rsidRPr="000A6A3D" w:rsidRDefault="008420E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8420EB" w:rsidRPr="000A6A3D" w:rsidRDefault="008420EB" w:rsidP="000A6A3D">
            <w:pPr>
              <w:jc w:val="center"/>
              <w:rPr>
                <w:lang w:val="pt-BR"/>
              </w:rPr>
            </w:pPr>
          </w:p>
          <w:p w14:paraId="0610E191" w14:textId="77777777" w:rsidR="008420EB" w:rsidRPr="000A6A3D" w:rsidRDefault="008420EB" w:rsidP="000A6A3D">
            <w:pPr>
              <w:jc w:val="center"/>
              <w:rPr>
                <w:lang w:val="pt-BR"/>
              </w:rPr>
            </w:pPr>
            <w:r w:rsidRPr="000A6A3D">
              <w:rPr>
                <w:lang w:val="pt-BR"/>
              </w:rPr>
              <w:t>2 phút</w:t>
            </w:r>
          </w:p>
        </w:tc>
      </w:tr>
    </w:tbl>
    <w:p w14:paraId="28860887" w14:textId="77777777" w:rsidR="008420EB" w:rsidRPr="000A6A3D" w:rsidRDefault="008420EB"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8420EB" w:rsidRPr="000A6A3D" w14:paraId="261FE37C" w14:textId="77777777" w:rsidTr="00B32FCA">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77777777" w:rsidR="008420EB" w:rsidRPr="000A6A3D" w:rsidRDefault="008420EB" w:rsidP="000A6A3D">
            <w:pPr>
              <w:jc w:val="both"/>
            </w:pPr>
            <w:r w:rsidRPr="000A6A3D">
              <w:t xml:space="preserve">1. </w:t>
            </w:r>
            <w:r w:rsidRPr="000A6A3D">
              <w:rPr>
                <w:i/>
                <w:iCs/>
              </w:rPr>
              <w:t xml:space="preserve">Giáo trình hóa học 1, </w:t>
            </w:r>
            <w:r w:rsidRPr="000A6A3D">
              <w:t>Trường CĐ lý tự trọng Tp. HCM, năm 2018.</w:t>
            </w:r>
          </w:p>
          <w:p w14:paraId="03E80937" w14:textId="77777777"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77B64271" w14:textId="77777777" w:rsidR="008420EB" w:rsidRPr="000A6A3D" w:rsidRDefault="008420E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420EB" w:rsidRPr="000A6A3D" w14:paraId="43CFA769" w14:textId="77777777" w:rsidTr="00B32F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815" w:type="dxa"/>
            <w:shd w:val="clear" w:color="auto" w:fill="auto"/>
          </w:tcPr>
          <w:p w14:paraId="470FC368" w14:textId="77777777" w:rsidR="008420EB" w:rsidRPr="000A6A3D" w:rsidRDefault="008420EB" w:rsidP="000A6A3D">
            <w:pPr>
              <w:rPr>
                <w:lang w:val="pt-BR"/>
              </w:rPr>
            </w:pPr>
          </w:p>
          <w:p w14:paraId="42C839CF" w14:textId="77777777" w:rsidR="008420EB" w:rsidRPr="000A6A3D" w:rsidRDefault="008420EB" w:rsidP="000A6A3D">
            <w:pPr>
              <w:ind w:left="1730"/>
              <w:rPr>
                <w:i/>
                <w:lang w:val="pt-BR"/>
              </w:rPr>
            </w:pPr>
            <w:r w:rsidRPr="000A6A3D">
              <w:rPr>
                <w:i/>
                <w:lang w:val="pt-BR"/>
              </w:rPr>
              <w:t xml:space="preserve">Tp. Hồ Chí Minh, ngày      tháng      năm 20 </w:t>
            </w:r>
          </w:p>
          <w:p w14:paraId="165E898D" w14:textId="77777777" w:rsidR="008420EB" w:rsidRPr="000A6A3D" w:rsidRDefault="008420EB" w:rsidP="000A6A3D">
            <w:pPr>
              <w:jc w:val="center"/>
              <w:rPr>
                <w:lang w:val="pt-BR"/>
              </w:rPr>
            </w:pPr>
            <w:r w:rsidRPr="000A6A3D">
              <w:rPr>
                <w:b/>
                <w:lang w:val="pt-BR"/>
              </w:rPr>
              <w:t>Giảng viên</w:t>
            </w:r>
          </w:p>
        </w:tc>
      </w:tr>
    </w:tbl>
    <w:p w14:paraId="49C9C212" w14:textId="77777777" w:rsidR="00B32FCA" w:rsidRDefault="00B32FCA">
      <w:r>
        <w:br w:type="page"/>
      </w:r>
    </w:p>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lastRenderedPageBreak/>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06E787A6" w14:textId="77777777" w:rsidR="00755E7D" w:rsidRPr="000A6A3D" w:rsidRDefault="00755E7D" w:rsidP="000A6A3D">
            <w:pPr>
              <w:tabs>
                <w:tab w:val="right" w:leader="dot" w:pos="3331"/>
              </w:tabs>
            </w:pPr>
            <w:r w:rsidRPr="000A6A3D">
              <w:t xml:space="preserve">Tên chương: </w:t>
            </w:r>
            <w:r w:rsidRPr="000A6A3D">
              <w:rPr>
                <w:b/>
                <w:bCs/>
              </w:rPr>
              <w:t xml:space="preserve">CHƯƠNG 5:  </w:t>
            </w:r>
            <w:r w:rsidRPr="000A6A3D">
              <w:rPr>
                <w:b/>
              </w:rPr>
              <w:t>NHÓM HALOGEN</w:t>
            </w:r>
          </w:p>
          <w:p w14:paraId="7B4BAA04" w14:textId="77777777" w:rsidR="00755E7D" w:rsidRPr="000A6A3D" w:rsidRDefault="00755E7D" w:rsidP="000A6A3D">
            <w:r w:rsidRPr="000A6A3D">
              <w:t xml:space="preserve">Thực hiện ngày     tháng     năm 20 </w:t>
            </w:r>
          </w:p>
          <w:p w14:paraId="20C65CEE" w14:textId="77777777" w:rsidR="00755E7D" w:rsidRPr="000A6A3D" w:rsidRDefault="00755E7D" w:rsidP="000A6A3D"/>
        </w:tc>
      </w:tr>
    </w:tbl>
    <w:p w14:paraId="004293ED" w14:textId="007A1643"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BC0AD7">
        <w:rPr>
          <w:lang w:val="it-IT"/>
        </w:rPr>
        <w:tab/>
      </w:r>
      <w:r w:rsidR="00BC0AD7">
        <w:rPr>
          <w:lang w:val="it-IT"/>
        </w:rPr>
        <w:tab/>
      </w:r>
      <w:r w:rsidRPr="000A6A3D">
        <w:rPr>
          <w:b/>
          <w:i/>
        </w:rPr>
        <w:t>Bài 1</w:t>
      </w:r>
      <w:r w:rsidR="008224B4" w:rsidRPr="000A6A3D">
        <w:rPr>
          <w:b/>
          <w:i/>
        </w:rPr>
        <w:t>6</w:t>
      </w:r>
      <w:r w:rsidRPr="000A6A3D">
        <w:rPr>
          <w:b/>
          <w:i/>
        </w:rPr>
        <w:t xml:space="preserve">: </w:t>
      </w:r>
      <w:r w:rsidR="008224B4" w:rsidRPr="000A6A3D">
        <w:rPr>
          <w:b/>
        </w:rPr>
        <w:t>Flo- Brom- Iot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70EBF35D" w14:textId="35F3069B" w:rsidR="00FB764D" w:rsidRPr="000A6A3D" w:rsidRDefault="00755E7D" w:rsidP="000A6A3D">
      <w:pPr>
        <w:tabs>
          <w:tab w:val="left" w:leader="dot" w:pos="9540"/>
        </w:tabs>
        <w:jc w:val="both"/>
        <w:rPr>
          <w:b/>
          <w:lang w:val="de-DE"/>
        </w:rPr>
      </w:pPr>
      <w:r w:rsidRPr="000A6A3D">
        <w:rPr>
          <w:color w:val="000000"/>
        </w:rPr>
        <w:t xml:space="preserve">- Sinh viên </w:t>
      </w:r>
      <w:r w:rsidRPr="000A6A3D">
        <w:rPr>
          <w:lang w:val="de-DE"/>
        </w:rPr>
        <w:t xml:space="preserve">biết được </w:t>
      </w:r>
      <w:r w:rsidR="00FB764D" w:rsidRPr="000A6A3D">
        <w:rPr>
          <w:lang w:val="de-DE"/>
        </w:rPr>
        <w:t>tính chất vật lí, tính chất hóa học, ứng dụng và điều chế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1F093D33" w14:textId="3A5D905B" w:rsidR="00755E7D" w:rsidRPr="000A6A3D" w:rsidRDefault="00755E7D" w:rsidP="000A6A3D">
      <w:pPr>
        <w:rPr>
          <w:lang w:val="de-DE"/>
        </w:rPr>
      </w:pPr>
      <w:r w:rsidRPr="000A6A3D">
        <w:rPr>
          <w:color w:val="000000"/>
        </w:rPr>
        <w:t xml:space="preserve">- Sinh viên </w:t>
      </w:r>
      <w:r w:rsidR="00FB764D" w:rsidRPr="000A6A3D">
        <w:rPr>
          <w:lang w:val="de-DE"/>
        </w:rPr>
        <w:t>phân biệt</w:t>
      </w:r>
      <w:r w:rsidRPr="000A6A3D">
        <w:rPr>
          <w:lang w:val="de-DE"/>
        </w:rPr>
        <w:t xml:space="preserve"> được </w:t>
      </w:r>
      <w:r w:rsidR="00FB764D" w:rsidRPr="000A6A3D">
        <w:rPr>
          <w:lang w:val="de-DE"/>
        </w:rPr>
        <w:t>sự giống và khác nhau về tính chất hóa học của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so với Cl</w:t>
      </w:r>
      <w:r w:rsidR="00FB764D" w:rsidRPr="000A6A3D">
        <w:rPr>
          <w:vertAlign w:val="subscript"/>
          <w:lang w:val="de-DE"/>
        </w:rPr>
        <w:t>2</w:t>
      </w:r>
      <w:r w:rsidR="00FB764D" w:rsidRPr="000A6A3D">
        <w:rPr>
          <w:lang w:val="de-DE"/>
        </w:rPr>
        <w:t>.</w:t>
      </w:r>
    </w:p>
    <w:p w14:paraId="407D7EAE" w14:textId="559AE0DD" w:rsidR="00755E7D" w:rsidRPr="000A6A3D" w:rsidRDefault="00755E7D" w:rsidP="000A6A3D">
      <w:r w:rsidRPr="000A6A3D">
        <w:rPr>
          <w:b/>
          <w:bCs/>
        </w:rPr>
        <w:t xml:space="preserve">2. </w:t>
      </w:r>
      <w:r w:rsidR="004D3139" w:rsidRPr="000A6A3D">
        <w:rPr>
          <w:b/>
          <w:bCs/>
        </w:rPr>
        <w:t>Kỹ năng</w:t>
      </w:r>
      <w:r w:rsidRPr="000A6A3D">
        <w:rPr>
          <w:b/>
          <w:bCs/>
        </w:rPr>
        <w:t xml:space="preserve">: </w:t>
      </w:r>
    </w:p>
    <w:p w14:paraId="2971B90C" w14:textId="49FA98DD" w:rsidR="00755E7D" w:rsidRPr="000A6A3D" w:rsidRDefault="00755E7D"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viết được phương trình hóa học của các phản ứng và giải được các bài tập liên quan đến </w:t>
      </w:r>
      <w:r w:rsidR="00FB764D" w:rsidRPr="000A6A3D">
        <w:rPr>
          <w:lang w:val="de-DE"/>
        </w:rPr>
        <w:t>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0AD4C10D" w14:textId="77777777" w:rsidR="00755E7D" w:rsidRPr="000A6A3D" w:rsidRDefault="00755E7D" w:rsidP="000A6A3D">
      <w:pPr>
        <w:rPr>
          <w:lang w:val="vi-VN"/>
        </w:rPr>
      </w:pPr>
      <w:r w:rsidRPr="000A6A3D">
        <w:rPr>
          <w:b/>
          <w:bCs/>
        </w:rPr>
        <w:t>3. Thái độ:</w:t>
      </w:r>
    </w:p>
    <w:p w14:paraId="1EFED256" w14:textId="35A8B804" w:rsidR="00755E7D" w:rsidRPr="000A6A3D" w:rsidRDefault="00755E7D"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755E7D"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755E7D" w:rsidRPr="000A6A3D" w:rsidRDefault="00755E7D"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0DB1CE" w14:textId="77777777" w:rsidR="00755E7D" w:rsidRPr="000A6A3D" w:rsidRDefault="00755E7D" w:rsidP="000A6A3D">
            <w:pPr>
              <w:rPr>
                <w:b/>
                <w:bCs/>
                <w:u w:val="single"/>
                <w:lang w:val="de-DE"/>
              </w:rPr>
            </w:pPr>
            <w:r w:rsidRPr="000A6A3D">
              <w:rPr>
                <w:b/>
                <w:bCs/>
                <w:u w:val="single"/>
                <w:lang w:val="de-DE"/>
              </w:rPr>
              <w:t>Dẫn nhập</w:t>
            </w:r>
          </w:p>
          <w:p w14:paraId="516AFB7C" w14:textId="632EEA2C" w:rsidR="00755E7D" w:rsidRPr="000A6A3D" w:rsidRDefault="00755E7D" w:rsidP="000A6A3D">
            <w:pPr>
              <w:jc w:val="both"/>
              <w:rPr>
                <w:iCs/>
                <w:lang w:val="de-DE"/>
              </w:rPr>
            </w:pPr>
            <w:r w:rsidRPr="000A6A3D">
              <w:rPr>
                <w:iCs/>
                <w:lang w:val="de-DE"/>
              </w:rPr>
              <w:t xml:space="preserve">- Nhắc lại vị trí của </w:t>
            </w:r>
            <w:r w:rsidR="001F57CB" w:rsidRPr="000A6A3D">
              <w:rPr>
                <w:iCs/>
                <w:lang w:val="de-DE"/>
              </w:rPr>
              <w:t xml:space="preserve">Flo, </w:t>
            </w:r>
            <w:r w:rsidRPr="000A6A3D">
              <w:rPr>
                <w:iCs/>
                <w:lang w:val="de-DE"/>
              </w:rPr>
              <w:t>Clo</w:t>
            </w:r>
            <w:r w:rsidR="001F57CB" w:rsidRPr="000A6A3D">
              <w:rPr>
                <w:iCs/>
                <w:lang w:val="de-DE"/>
              </w:rPr>
              <w:t>, Brom, Iot</w:t>
            </w:r>
            <w:r w:rsidRPr="000A6A3D">
              <w:rPr>
                <w:iCs/>
                <w:lang w:val="de-DE"/>
              </w:rPr>
              <w:t xml:space="preserve"> trong trong bảng tuần hoàn.</w:t>
            </w:r>
          </w:p>
          <w:p w14:paraId="103EA11C" w14:textId="77777777" w:rsidR="00755E7D" w:rsidRPr="000A6A3D" w:rsidRDefault="00755E7D"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DB77993" w14:textId="77777777" w:rsidR="00755E7D" w:rsidRPr="000A6A3D" w:rsidRDefault="00755E7D" w:rsidP="000A6A3D">
            <w:pPr>
              <w:rPr>
                <w:lang w:val="de-DE"/>
              </w:rPr>
            </w:pPr>
            <w:r w:rsidRPr="000A6A3D">
              <w:rPr>
                <w:lang w:val="de-DE"/>
              </w:rPr>
              <w:t>- Đặt câu hỏi kiểm tra bài cũ.</w:t>
            </w:r>
          </w:p>
          <w:p w14:paraId="12BFE468" w14:textId="77777777" w:rsidR="00755E7D" w:rsidRPr="000A6A3D" w:rsidRDefault="00755E7D" w:rsidP="000A6A3D">
            <w:pPr>
              <w:rPr>
                <w:lang w:val="de-DE"/>
              </w:rPr>
            </w:pPr>
            <w:r w:rsidRPr="000A6A3D">
              <w:rPr>
                <w:lang w:val="de-DE"/>
              </w:rPr>
              <w:t>- Nhận xét câu trả lời của học sinh.</w:t>
            </w:r>
          </w:p>
          <w:p w14:paraId="66AA21C0" w14:textId="77777777" w:rsidR="00755E7D" w:rsidRPr="000A6A3D" w:rsidRDefault="00755E7D"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755E7D" w:rsidRPr="000A6A3D" w:rsidRDefault="00755E7D" w:rsidP="000A6A3D">
            <w:pPr>
              <w:rPr>
                <w:lang w:val="de-DE"/>
              </w:rPr>
            </w:pPr>
          </w:p>
          <w:p w14:paraId="7FBE1121" w14:textId="77777777" w:rsidR="00755E7D" w:rsidRPr="000A6A3D" w:rsidRDefault="00755E7D"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755E7D" w:rsidRPr="000A6A3D" w:rsidRDefault="00755E7D"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755E7D" w:rsidRPr="000A6A3D" w:rsidRDefault="00755E7D" w:rsidP="000A6A3D">
            <w:pPr>
              <w:rPr>
                <w:lang w:val="de-DE"/>
              </w:rPr>
            </w:pPr>
          </w:p>
          <w:p w14:paraId="7329317D" w14:textId="77777777" w:rsidR="00755E7D" w:rsidRPr="000A6A3D" w:rsidRDefault="00755E7D" w:rsidP="000A6A3D">
            <w:pPr>
              <w:jc w:val="center"/>
              <w:rPr>
                <w:lang w:val="pt-BR"/>
              </w:rPr>
            </w:pPr>
            <w:r w:rsidRPr="000A6A3D">
              <w:rPr>
                <w:lang w:val="pt-BR"/>
              </w:rPr>
              <w:t>5</w:t>
            </w:r>
          </w:p>
          <w:p w14:paraId="0E5C8CF6" w14:textId="77777777" w:rsidR="00755E7D" w:rsidRPr="000A6A3D" w:rsidRDefault="00755E7D" w:rsidP="000A6A3D">
            <w:pPr>
              <w:jc w:val="center"/>
              <w:rPr>
                <w:lang w:val="de-DE"/>
              </w:rPr>
            </w:pPr>
            <w:r w:rsidRPr="000A6A3D">
              <w:rPr>
                <w:lang w:val="pt-BR"/>
              </w:rPr>
              <w:t>phút</w:t>
            </w:r>
            <w:r w:rsidRPr="000A6A3D">
              <w:rPr>
                <w:lang w:val="de-DE"/>
              </w:rPr>
              <w:t xml:space="preserve"> </w:t>
            </w:r>
          </w:p>
        </w:tc>
      </w:tr>
      <w:tr w:rsidR="00755E7D"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755E7D" w:rsidRPr="000A6A3D" w:rsidRDefault="00755E7D"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755E7D" w:rsidRPr="000A6A3D" w:rsidRDefault="00755E7D" w:rsidP="000A6A3D">
            <w:pPr>
              <w:rPr>
                <w:b/>
                <w:bCs/>
                <w:u w:val="single"/>
                <w:lang w:val="nb-NO"/>
              </w:rPr>
            </w:pPr>
            <w:r w:rsidRPr="000A6A3D">
              <w:rPr>
                <w:b/>
                <w:bCs/>
                <w:u w:val="single"/>
                <w:lang w:val="nb-NO"/>
              </w:rPr>
              <w:t>Giảng bài mới</w:t>
            </w:r>
          </w:p>
          <w:p w14:paraId="3098B7EA" w14:textId="1277481A" w:rsidR="006E6311" w:rsidRPr="000A6A3D" w:rsidRDefault="002049A1" w:rsidP="000A6A3D">
            <w:pPr>
              <w:tabs>
                <w:tab w:val="left" w:leader="dot" w:pos="9498"/>
              </w:tabs>
              <w:rPr>
                <w:b/>
                <w:bCs/>
              </w:rPr>
            </w:pPr>
            <w:r w:rsidRPr="000A6A3D">
              <w:rPr>
                <w:b/>
                <w:bCs/>
              </w:rPr>
              <w:t>1</w:t>
            </w:r>
            <w:r w:rsidR="006E6311" w:rsidRPr="000A6A3D">
              <w:rPr>
                <w:b/>
                <w:bCs/>
              </w:rPr>
              <w:t>. Flo</w:t>
            </w:r>
          </w:p>
          <w:p w14:paraId="6DD44BFE" w14:textId="38295777" w:rsidR="006E6311" w:rsidRPr="00FA219A" w:rsidRDefault="002049A1" w:rsidP="000A6A3D">
            <w:pPr>
              <w:tabs>
                <w:tab w:val="left" w:leader="dot" w:pos="9498"/>
              </w:tabs>
              <w:rPr>
                <w:b/>
              </w:rPr>
            </w:pPr>
            <w:r w:rsidRPr="00FA219A">
              <w:rPr>
                <w:b/>
              </w:rPr>
              <w:t>1.</w:t>
            </w:r>
            <w:r w:rsidR="006E6311" w:rsidRPr="00FA219A">
              <w:rPr>
                <w:b/>
              </w:rPr>
              <w:t>1. Tính chất vật lí và trạng thái tự nhiên</w:t>
            </w:r>
          </w:p>
          <w:p w14:paraId="250D40A1" w14:textId="5D8C71E4" w:rsidR="00850C2A" w:rsidRPr="000A6A3D" w:rsidRDefault="00DD2DDB" w:rsidP="000A6A3D">
            <w:pPr>
              <w:pStyle w:val="NormalWeb"/>
              <w:spacing w:before="0" w:beforeAutospacing="0" w:after="0" w:afterAutospacing="0"/>
              <w:jc w:val="both"/>
              <w:rPr>
                <w:b/>
              </w:rPr>
            </w:pPr>
            <w:r w:rsidRPr="000A6A3D">
              <w:t>Ở điều kiện thường, flo là chất khí màu lục nhạt, rất độc. Trong tự nhiên, flo chỉ có ở dạng hợp chất</w:t>
            </w:r>
            <w:r w:rsidR="002923E4" w:rsidRPr="000A6A3D">
              <w:t>.</w:t>
            </w:r>
          </w:p>
          <w:p w14:paraId="6CEAF5B1" w14:textId="2711325D" w:rsidR="00FA219A" w:rsidRPr="00FA219A" w:rsidRDefault="002049A1" w:rsidP="000A6A3D">
            <w:pPr>
              <w:tabs>
                <w:tab w:val="left" w:leader="dot" w:pos="9498"/>
              </w:tabs>
            </w:pPr>
            <w:r w:rsidRPr="00FA219A">
              <w:rPr>
                <w:b/>
              </w:rPr>
              <w:t>1.</w:t>
            </w:r>
            <w:r w:rsidR="006E6311" w:rsidRPr="00FA219A">
              <w:rPr>
                <w:b/>
              </w:rPr>
              <w:t>2. Tính chất hóa học</w:t>
            </w:r>
            <w:r w:rsidR="002923E4" w:rsidRPr="00FA219A">
              <w:t xml:space="preserve"> </w:t>
            </w:r>
          </w:p>
          <w:p w14:paraId="52245710" w14:textId="4C3A2003" w:rsidR="009907A7" w:rsidRPr="000A6A3D" w:rsidRDefault="009907A7" w:rsidP="000A6A3D">
            <w:pPr>
              <w:tabs>
                <w:tab w:val="left" w:leader="dot" w:pos="9498"/>
              </w:tabs>
            </w:pPr>
            <w:r w:rsidRPr="000A6A3D">
              <w:t xml:space="preserve">Nguyên tố flo có độ âm điện lớn nhất nên là phi kim có tính oxi hóa mạnh nhất. </w:t>
            </w:r>
          </w:p>
          <w:p w14:paraId="13B8E0C9" w14:textId="3797B6FB" w:rsidR="00850C2A" w:rsidRPr="000A6A3D" w:rsidRDefault="009907A7" w:rsidP="000A6A3D">
            <w:pPr>
              <w:tabs>
                <w:tab w:val="left" w:leader="dot" w:pos="9498"/>
              </w:tabs>
              <w:rPr>
                <w:lang w:val="pt-BR"/>
              </w:rPr>
            </w:pPr>
            <w:r w:rsidRPr="000A6A3D">
              <w:rPr>
                <w:lang w:val="pt-BR"/>
              </w:rPr>
              <w:t>H</w:t>
            </w:r>
            <w:r w:rsidRPr="000A6A3D">
              <w:rPr>
                <w:vertAlign w:val="subscript"/>
                <w:lang w:val="pt-BR"/>
              </w:rPr>
              <w:t>2</w:t>
            </w:r>
            <w:r w:rsidRPr="000A6A3D">
              <w:rPr>
                <w:lang w:val="pt-BR"/>
              </w:rPr>
              <w:t xml:space="preserve"> + F</w:t>
            </w:r>
            <w:r w:rsidRPr="000A6A3D">
              <w:rPr>
                <w:vertAlign w:val="subscript"/>
                <w:lang w:val="pt-BR"/>
              </w:rPr>
              <w:t>2</w:t>
            </w:r>
            <w:r w:rsidRPr="000A6A3D">
              <w:rPr>
                <w:lang w:val="pt-BR"/>
              </w:rPr>
              <w:t xml:space="preserve"> </w:t>
            </w:r>
            <w:r w:rsidR="00E55124">
              <w:rPr>
                <w:position w:val="-6"/>
                <w:lang w:val="pt-BR"/>
              </w:rPr>
              <w:pict w14:anchorId="67F73946">
                <v:shape id="_x0000_i1109" type="#_x0000_t75" style="width:51.15pt;height:18.1pt">
                  <v:imagedata r:id="rId44" o:title=""/>
                </v:shape>
              </w:pict>
            </w:r>
            <w:r w:rsidRPr="000A6A3D">
              <w:rPr>
                <w:lang w:val="pt-BR"/>
              </w:rPr>
              <w:t xml:space="preserve"> 2HF</w:t>
            </w:r>
          </w:p>
          <w:p w14:paraId="52537DCB" w14:textId="2481965C" w:rsidR="00861E83" w:rsidRPr="000A6A3D" w:rsidRDefault="00861E83" w:rsidP="000A6A3D">
            <w:pPr>
              <w:tabs>
                <w:tab w:val="left" w:leader="dot" w:pos="9498"/>
              </w:tabs>
              <w:rPr>
                <w:lang w:val="pt-BR"/>
              </w:rPr>
            </w:pPr>
            <w:r w:rsidRPr="000A6A3D">
              <w:rPr>
                <w:lang w:val="pt-BR"/>
              </w:rPr>
              <w:t>SiO</w:t>
            </w:r>
            <w:r w:rsidRPr="000A6A3D">
              <w:rPr>
                <w:vertAlign w:val="subscript"/>
                <w:lang w:val="pt-BR"/>
              </w:rPr>
              <w:t>2</w:t>
            </w:r>
            <w:r w:rsidRPr="000A6A3D">
              <w:rPr>
                <w:lang w:val="pt-BR"/>
              </w:rPr>
              <w:t xml:space="preserve"> + 4HF </w:t>
            </w:r>
            <w:r w:rsidRPr="000A6A3D">
              <w:rPr>
                <w:lang w:val="de-DE"/>
              </w:rPr>
              <w:sym w:font="Symbol" w:char="F0AE"/>
            </w:r>
            <w:r w:rsidRPr="000A6A3D">
              <w:rPr>
                <w:lang w:val="pt-BR"/>
              </w:rPr>
              <w:t xml:space="preserve"> SiF</w:t>
            </w:r>
            <w:r w:rsidRPr="000A6A3D">
              <w:rPr>
                <w:vertAlign w:val="subscript"/>
                <w:lang w:val="pt-BR"/>
              </w:rPr>
              <w:t>4</w:t>
            </w:r>
            <w:r w:rsidRPr="000A6A3D">
              <w:rPr>
                <w:lang w:val="pt-BR"/>
              </w:rPr>
              <w:t xml:space="preserve"> + 2H</w:t>
            </w:r>
            <w:r w:rsidRPr="000A6A3D">
              <w:rPr>
                <w:vertAlign w:val="subscript"/>
                <w:lang w:val="pt-BR"/>
              </w:rPr>
              <w:t>2</w:t>
            </w:r>
            <w:r w:rsidRPr="000A6A3D">
              <w:rPr>
                <w:lang w:val="pt-BR"/>
              </w:rPr>
              <w:t>O</w:t>
            </w:r>
          </w:p>
          <w:p w14:paraId="1A720E4F" w14:textId="27CE930B" w:rsidR="00861E83" w:rsidRPr="000A6A3D" w:rsidRDefault="00861E83" w:rsidP="000A6A3D">
            <w:pPr>
              <w:tabs>
                <w:tab w:val="left" w:leader="dot" w:pos="9498"/>
              </w:tabs>
              <w:rPr>
                <w:vertAlign w:val="subscript"/>
                <w:lang w:val="pt-BR"/>
              </w:rPr>
            </w:pPr>
            <w:r w:rsidRPr="000A6A3D">
              <w:rPr>
                <w:lang w:val="pt-BR"/>
              </w:rPr>
              <w:t>2F</w:t>
            </w:r>
            <w:r w:rsidRPr="000A6A3D">
              <w:rPr>
                <w:vertAlign w:val="subscript"/>
                <w:lang w:val="pt-BR"/>
              </w:rPr>
              <w:t>2</w:t>
            </w:r>
            <w:r w:rsidRPr="000A6A3D">
              <w:rPr>
                <w:lang w:val="pt-BR"/>
              </w:rPr>
              <w:t xml:space="preserve"> + 2H</w:t>
            </w:r>
            <w:r w:rsidRPr="000A6A3D">
              <w:rPr>
                <w:vertAlign w:val="subscript"/>
                <w:lang w:val="pt-BR"/>
              </w:rPr>
              <w:t>2</w:t>
            </w:r>
            <w:r w:rsidRPr="000A6A3D">
              <w:rPr>
                <w:lang w:val="pt-BR"/>
              </w:rPr>
              <w:t xml:space="preserve">O </w:t>
            </w:r>
            <w:r w:rsidRPr="000A6A3D">
              <w:rPr>
                <w:lang w:val="pt-BR"/>
              </w:rPr>
              <w:sym w:font="Symbol" w:char="F0AE"/>
            </w:r>
            <w:r w:rsidRPr="000A6A3D">
              <w:rPr>
                <w:lang w:val="pt-BR"/>
              </w:rPr>
              <w:t xml:space="preserve"> 4HF + O</w:t>
            </w:r>
            <w:r w:rsidRPr="000A6A3D">
              <w:rPr>
                <w:vertAlign w:val="subscript"/>
                <w:lang w:val="pt-BR"/>
              </w:rPr>
              <w:t>2</w:t>
            </w:r>
          </w:p>
          <w:p w14:paraId="1CF4AF07" w14:textId="59C5D534" w:rsidR="00FA219A" w:rsidRDefault="002049A1" w:rsidP="000A6A3D">
            <w:pPr>
              <w:tabs>
                <w:tab w:val="left" w:leader="dot" w:pos="9498"/>
              </w:tabs>
            </w:pPr>
            <w:r w:rsidRPr="00FA219A">
              <w:rPr>
                <w:b/>
              </w:rPr>
              <w:t>1.</w:t>
            </w:r>
            <w:r w:rsidR="006E6311" w:rsidRPr="00FA219A">
              <w:rPr>
                <w:b/>
              </w:rPr>
              <w:t>3. Ứng dụng</w:t>
            </w:r>
            <w:r w:rsidR="002923E4" w:rsidRPr="000A6A3D">
              <w:t xml:space="preserve"> </w:t>
            </w:r>
          </w:p>
          <w:p w14:paraId="711104E6" w14:textId="0CE08901" w:rsidR="00850C2A" w:rsidRPr="000A6A3D" w:rsidRDefault="007C4696" w:rsidP="000A6A3D">
            <w:pPr>
              <w:tabs>
                <w:tab w:val="left" w:leader="dot" w:pos="9498"/>
              </w:tabs>
              <w:rPr>
                <w:b/>
              </w:rPr>
            </w:pPr>
            <w:r w:rsidRPr="000A6A3D">
              <w:t>Điều chế một số dẫn xuất hiđrocacbon chứa flo.</w:t>
            </w:r>
          </w:p>
          <w:p w14:paraId="6BFC5710" w14:textId="77D205E3" w:rsidR="00FA219A" w:rsidRDefault="002049A1" w:rsidP="000A6A3D">
            <w:pPr>
              <w:tabs>
                <w:tab w:val="left" w:leader="dot" w:pos="9498"/>
              </w:tabs>
            </w:pPr>
            <w:r w:rsidRPr="00FA219A">
              <w:rPr>
                <w:b/>
              </w:rPr>
              <w:t>1.</w:t>
            </w:r>
            <w:r w:rsidR="006E6311" w:rsidRPr="00FA219A">
              <w:rPr>
                <w:b/>
              </w:rPr>
              <w:t>4. Sản xuất flo trong công nghiệp</w:t>
            </w:r>
          </w:p>
          <w:p w14:paraId="3793377E" w14:textId="28358D65" w:rsidR="007C4696" w:rsidRPr="000A6A3D" w:rsidRDefault="007C4696" w:rsidP="000A6A3D">
            <w:pPr>
              <w:tabs>
                <w:tab w:val="left" w:leader="dot" w:pos="9498"/>
              </w:tabs>
            </w:pPr>
            <w:r w:rsidRPr="000A6A3D">
              <w:t>Điện phân hỗn hợp KF, HF (thể lỏng)</w:t>
            </w:r>
            <w:r w:rsidR="009D4388">
              <w:t xml:space="preserve">, </w:t>
            </w:r>
            <w:r w:rsidR="009D4388" w:rsidRPr="009D4388">
              <w:t xml:space="preserve">cực dương bằng graphit (than chì) và cực âm bằng thép đặc biệt hoặc bằng đồng. Ở cực âm có </w:t>
            </w:r>
            <w:r w:rsidR="009D4388" w:rsidRPr="009D4388">
              <w:lastRenderedPageBreak/>
              <w:t>khí H2 và cực dương có khí F2 thóat ra.</w:t>
            </w:r>
          </w:p>
          <w:p w14:paraId="3ED9EF72" w14:textId="66E5BD24" w:rsidR="006E6311" w:rsidRPr="000A6A3D" w:rsidRDefault="002049A1" w:rsidP="000A6A3D">
            <w:pPr>
              <w:tabs>
                <w:tab w:val="left" w:leader="dot" w:pos="9498"/>
              </w:tabs>
              <w:rPr>
                <w:b/>
                <w:bCs/>
              </w:rPr>
            </w:pPr>
            <w:r w:rsidRPr="000A6A3D">
              <w:rPr>
                <w:b/>
                <w:bCs/>
              </w:rPr>
              <w:t>2</w:t>
            </w:r>
            <w:r w:rsidR="006E6311" w:rsidRPr="000A6A3D">
              <w:rPr>
                <w:b/>
                <w:bCs/>
              </w:rPr>
              <w:t>. Brom</w:t>
            </w:r>
          </w:p>
          <w:p w14:paraId="49C3C061" w14:textId="34F5D175" w:rsidR="006E6311" w:rsidRPr="004F34B1" w:rsidRDefault="002049A1" w:rsidP="000A6A3D">
            <w:pPr>
              <w:tabs>
                <w:tab w:val="left" w:leader="dot" w:pos="9498"/>
              </w:tabs>
              <w:rPr>
                <w:b/>
              </w:rPr>
            </w:pPr>
            <w:r w:rsidRPr="004F34B1">
              <w:rPr>
                <w:b/>
              </w:rPr>
              <w:t>2.</w:t>
            </w:r>
            <w:r w:rsidR="006E6311" w:rsidRPr="004F34B1">
              <w:rPr>
                <w:b/>
              </w:rPr>
              <w:t>1. Tính chất vật lí và trạng thái tự nhiên</w:t>
            </w:r>
          </w:p>
          <w:p w14:paraId="5571508A" w14:textId="097AA9E3" w:rsidR="00850C2A" w:rsidRPr="000A6A3D" w:rsidRDefault="002B53CE" w:rsidP="000A6A3D">
            <w:pPr>
              <w:tabs>
                <w:tab w:val="left" w:leader="dot" w:pos="9498"/>
              </w:tabs>
              <w:rPr>
                <w:b/>
              </w:rPr>
            </w:pPr>
            <w:r w:rsidRPr="000A6A3D">
              <w:t>Ở điều kiện thường, brom là chất lỏng màu đỏ nâu, dễ bay hơi, hơi brom độc. Trong tự nhiên, brom tồn tại chủ yếu ở dạng hợp chất.</w:t>
            </w:r>
          </w:p>
          <w:p w14:paraId="75B82C84" w14:textId="772BB291" w:rsidR="006E6311" w:rsidRPr="004F34B1" w:rsidRDefault="002049A1" w:rsidP="000A6A3D">
            <w:pPr>
              <w:tabs>
                <w:tab w:val="left" w:leader="dot" w:pos="9498"/>
              </w:tabs>
              <w:rPr>
                <w:b/>
              </w:rPr>
            </w:pPr>
            <w:r w:rsidRPr="004F34B1">
              <w:rPr>
                <w:b/>
              </w:rPr>
              <w:t>2.</w:t>
            </w:r>
            <w:r w:rsidR="006E6311" w:rsidRPr="004F34B1">
              <w:rPr>
                <w:b/>
              </w:rPr>
              <w:t>2. Tính chất hóa học</w:t>
            </w:r>
          </w:p>
          <w:p w14:paraId="032EA5FF" w14:textId="77777777" w:rsidR="00681094" w:rsidRPr="000A6A3D" w:rsidRDefault="00681094" w:rsidP="000A6A3D">
            <w:pPr>
              <w:pStyle w:val="NormalWeb"/>
              <w:spacing w:before="0" w:beforeAutospacing="0" w:after="0" w:afterAutospacing="0"/>
              <w:jc w:val="both"/>
            </w:pPr>
            <w:r w:rsidRPr="000A6A3D">
              <w:t>Brom có tính oxi hóa kém flo, clo tuy nhiên vẫn là chất có tính oxi hóa mạnh.</w:t>
            </w:r>
          </w:p>
          <w:p w14:paraId="626E6F37" w14:textId="2BB86251" w:rsidR="00850C2A" w:rsidRPr="000A6A3D" w:rsidRDefault="00681094" w:rsidP="000A6A3D">
            <w:pPr>
              <w:tabs>
                <w:tab w:val="left" w:leader="dot" w:pos="9498"/>
              </w:tabs>
              <w:rPr>
                <w:vertAlign w:val="subscript"/>
                <w:lang w:val="pt-BR"/>
              </w:rPr>
            </w:pPr>
            <w:r w:rsidRPr="000A6A3D">
              <w:rPr>
                <w:lang w:val="pt-BR"/>
              </w:rPr>
              <w:t>3Br</w:t>
            </w:r>
            <w:r w:rsidRPr="000A6A3D">
              <w:rPr>
                <w:vertAlign w:val="subscript"/>
                <w:lang w:val="pt-BR"/>
              </w:rPr>
              <w:t>2</w:t>
            </w:r>
            <w:r w:rsidRPr="000A6A3D">
              <w:rPr>
                <w:lang w:val="pt-BR"/>
              </w:rPr>
              <w:t xml:space="preserve"> + 2Al </w:t>
            </w:r>
            <w:r w:rsidRPr="000A6A3D">
              <w:rPr>
                <w:lang w:val="pt-BR"/>
              </w:rPr>
              <w:sym w:font="Symbol" w:char="F0AE"/>
            </w:r>
            <w:r w:rsidRPr="000A6A3D">
              <w:rPr>
                <w:lang w:val="pt-BR"/>
              </w:rPr>
              <w:t xml:space="preserve"> 2AlBr</w:t>
            </w:r>
            <w:r w:rsidRPr="000A6A3D">
              <w:rPr>
                <w:vertAlign w:val="subscript"/>
                <w:lang w:val="pt-BR"/>
              </w:rPr>
              <w:t>3</w:t>
            </w:r>
          </w:p>
          <w:p w14:paraId="30F5244D" w14:textId="732E2078" w:rsidR="00681094" w:rsidRPr="000A6A3D" w:rsidRDefault="00681094"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E55124">
              <w:rPr>
                <w:position w:val="-6"/>
                <w:lang w:val="pt-BR"/>
              </w:rPr>
              <w:pict w14:anchorId="6364E6BF">
                <v:shape id="_x0000_i1110" type="#_x0000_t75" style="width:33.85pt;height:18.1pt">
                  <v:imagedata r:id="rId41" o:title=""/>
                </v:shape>
              </w:pict>
            </w:r>
            <w:r w:rsidRPr="000A6A3D">
              <w:rPr>
                <w:lang w:val="pt-BR"/>
              </w:rPr>
              <w:t xml:space="preserve"> 2HBr</w:t>
            </w:r>
          </w:p>
          <w:p w14:paraId="5C00D673" w14:textId="77777777" w:rsidR="00317BF9" w:rsidRPr="000A6A3D" w:rsidRDefault="00317BF9"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rPr>
                <w:lang w:val="pt-BR"/>
              </w:rPr>
              <w:sym w:font="Wingdings" w:char="F0E0"/>
            </w:r>
            <w:r w:rsidRPr="000A6A3D">
              <w:rPr>
                <w:lang w:val="pt-BR"/>
              </w:rPr>
              <w:t xml:space="preserve"> HBr + HBrO                    </w:t>
            </w:r>
          </w:p>
          <w:p w14:paraId="3590B7A5" w14:textId="41AD8BA3" w:rsidR="006E6311" w:rsidRPr="004F34B1" w:rsidRDefault="002049A1" w:rsidP="000A6A3D">
            <w:pPr>
              <w:tabs>
                <w:tab w:val="left" w:leader="dot" w:pos="9498"/>
              </w:tabs>
              <w:rPr>
                <w:b/>
              </w:rPr>
            </w:pPr>
            <w:r w:rsidRPr="004F34B1">
              <w:rPr>
                <w:b/>
              </w:rPr>
              <w:t>2.</w:t>
            </w:r>
            <w:r w:rsidR="006E6311" w:rsidRPr="004F34B1">
              <w:rPr>
                <w:b/>
              </w:rPr>
              <w:t>3. Ứng dụng</w:t>
            </w:r>
          </w:p>
          <w:p w14:paraId="39D2D351" w14:textId="690168B0" w:rsidR="00850C2A" w:rsidRPr="000A6A3D" w:rsidRDefault="00317BF9" w:rsidP="000A6A3D">
            <w:pPr>
              <w:tabs>
                <w:tab w:val="left" w:leader="dot" w:pos="9498"/>
              </w:tabs>
              <w:rPr>
                <w:b/>
              </w:rPr>
            </w:pPr>
            <w:r w:rsidRPr="000A6A3D">
              <w:rPr>
                <w:lang w:val="pt-BR"/>
              </w:rPr>
              <w:t>Brom được dùng để sản xuất một số dẫn xuất của hiđrocacbon như: C</w:t>
            </w:r>
            <w:r w:rsidRPr="000A6A3D">
              <w:rPr>
                <w:vertAlign w:val="subscript"/>
                <w:lang w:val="pt-BR"/>
              </w:rPr>
              <w:t>2</w:t>
            </w:r>
            <w:r w:rsidRPr="000A6A3D">
              <w:rPr>
                <w:lang w:val="pt-BR"/>
              </w:rPr>
              <w:t>H</w:t>
            </w:r>
            <w:r w:rsidRPr="000A6A3D">
              <w:rPr>
                <w:vertAlign w:val="subscript"/>
                <w:lang w:val="pt-BR"/>
              </w:rPr>
              <w:t>5</w:t>
            </w:r>
            <w:r w:rsidRPr="000A6A3D">
              <w:rPr>
                <w:lang w:val="pt-BR"/>
              </w:rPr>
              <w:t>Br và C</w:t>
            </w:r>
            <w:r w:rsidRPr="000A6A3D">
              <w:rPr>
                <w:vertAlign w:val="subscript"/>
                <w:lang w:val="pt-BR"/>
              </w:rPr>
              <w:t>2</w:t>
            </w:r>
            <w:r w:rsidRPr="000A6A3D">
              <w:rPr>
                <w:lang w:val="pt-BR"/>
              </w:rPr>
              <w:t>H</w:t>
            </w:r>
            <w:r w:rsidRPr="000A6A3D">
              <w:rPr>
                <w:vertAlign w:val="subscript"/>
                <w:lang w:val="pt-BR"/>
              </w:rPr>
              <w:t>4</w:t>
            </w:r>
            <w:r w:rsidRPr="000A6A3D">
              <w:rPr>
                <w:lang w:val="pt-BR"/>
              </w:rPr>
              <w:t>Br</w:t>
            </w:r>
            <w:r w:rsidRPr="000A6A3D">
              <w:rPr>
                <w:vertAlign w:val="subscript"/>
                <w:lang w:val="pt-BR"/>
              </w:rPr>
              <w:t>2</w:t>
            </w:r>
          </w:p>
          <w:p w14:paraId="0BE1F9CE" w14:textId="5C73FBC3" w:rsidR="006E6311" w:rsidRPr="004F34B1" w:rsidRDefault="002049A1" w:rsidP="000A6A3D">
            <w:pPr>
              <w:tabs>
                <w:tab w:val="left" w:leader="dot" w:pos="9498"/>
              </w:tabs>
              <w:rPr>
                <w:b/>
              </w:rPr>
            </w:pPr>
            <w:r w:rsidRPr="004F34B1">
              <w:rPr>
                <w:b/>
              </w:rPr>
              <w:t>2.</w:t>
            </w:r>
            <w:r w:rsidR="006E6311" w:rsidRPr="004F34B1">
              <w:rPr>
                <w:b/>
              </w:rPr>
              <w:t>4. Sản xuất brom trong công nghiệp</w:t>
            </w:r>
          </w:p>
          <w:p w14:paraId="688E5A41" w14:textId="72989225" w:rsidR="00850C2A" w:rsidRPr="000A6A3D" w:rsidRDefault="00FC5DFD" w:rsidP="000A6A3D">
            <w:pPr>
              <w:pStyle w:val="NormalWeb"/>
              <w:spacing w:before="0" w:beforeAutospacing="0" w:after="0" w:afterAutospacing="0"/>
              <w:jc w:val="both"/>
              <w:rPr>
                <w:b/>
              </w:rPr>
            </w:pPr>
            <w:r w:rsidRPr="000A6A3D">
              <w:t>Cl</w:t>
            </w:r>
            <w:r w:rsidRPr="000A6A3D">
              <w:rPr>
                <w:vertAlign w:val="subscript"/>
              </w:rPr>
              <w:t xml:space="preserve">2 </w:t>
            </w:r>
            <w:r w:rsidRPr="000A6A3D">
              <w:t xml:space="preserve">+ 2NaBr </w:t>
            </w:r>
            <w:r w:rsidRPr="000A6A3D">
              <w:rPr>
                <w:lang w:val="pt-BR"/>
              </w:rPr>
              <w:sym w:font="Symbol" w:char="F0AE"/>
            </w:r>
            <w:r w:rsidRPr="000A6A3D">
              <w:t xml:space="preserve"> 2NaCl + Br</w:t>
            </w:r>
            <w:r w:rsidRPr="000A6A3D">
              <w:rPr>
                <w:vertAlign w:val="subscript"/>
              </w:rPr>
              <w:t xml:space="preserve">2 </w:t>
            </w:r>
          </w:p>
          <w:p w14:paraId="77390489" w14:textId="134136D5" w:rsidR="006E6311" w:rsidRPr="000A6A3D" w:rsidRDefault="002049A1" w:rsidP="000A6A3D">
            <w:pPr>
              <w:tabs>
                <w:tab w:val="left" w:leader="dot" w:pos="9498"/>
              </w:tabs>
              <w:rPr>
                <w:b/>
                <w:bCs/>
              </w:rPr>
            </w:pPr>
            <w:r w:rsidRPr="000A6A3D">
              <w:rPr>
                <w:b/>
                <w:bCs/>
              </w:rPr>
              <w:t>3</w:t>
            </w:r>
            <w:r w:rsidR="006E6311" w:rsidRPr="000A6A3D">
              <w:rPr>
                <w:b/>
                <w:bCs/>
              </w:rPr>
              <w:t>. Io</w:t>
            </w:r>
          </w:p>
          <w:p w14:paraId="616FFE85" w14:textId="6801A1DD" w:rsidR="006E6311" w:rsidRPr="001F33F8" w:rsidRDefault="002049A1" w:rsidP="000A6A3D">
            <w:pPr>
              <w:tabs>
                <w:tab w:val="left" w:leader="dot" w:pos="9498"/>
              </w:tabs>
              <w:rPr>
                <w:b/>
              </w:rPr>
            </w:pPr>
            <w:r w:rsidRPr="001F33F8">
              <w:rPr>
                <w:b/>
              </w:rPr>
              <w:t>3.</w:t>
            </w:r>
            <w:r w:rsidR="006E6311" w:rsidRPr="001F33F8">
              <w:rPr>
                <w:b/>
              </w:rPr>
              <w:t>1. Tính chất vật lí và trạng thái tự nhiên</w:t>
            </w:r>
          </w:p>
          <w:p w14:paraId="61206261" w14:textId="77777777" w:rsidR="002923E4" w:rsidRPr="000A6A3D" w:rsidRDefault="002923E4" w:rsidP="000A6A3D">
            <w:pPr>
              <w:pStyle w:val="NormalWeb"/>
              <w:spacing w:before="0" w:beforeAutospacing="0" w:after="0" w:afterAutospacing="0"/>
              <w:jc w:val="both"/>
            </w:pPr>
            <w:r w:rsidRPr="000A6A3D">
              <w:t xml:space="preserve">Ở điều kiện thường, iot là chất rắn, dạng tinh thể màu đen. </w:t>
            </w:r>
          </w:p>
          <w:p w14:paraId="7819B2E2" w14:textId="77777777" w:rsidR="00EE7654" w:rsidRPr="000A6A3D" w:rsidRDefault="002049A1" w:rsidP="000A6A3D">
            <w:pPr>
              <w:pStyle w:val="NormalWeb"/>
              <w:spacing w:before="0" w:beforeAutospacing="0" w:after="0" w:afterAutospacing="0"/>
              <w:jc w:val="both"/>
            </w:pPr>
            <w:r w:rsidRPr="001F33F8">
              <w:rPr>
                <w:b/>
              </w:rPr>
              <w:t>3.</w:t>
            </w:r>
            <w:r w:rsidR="006E6311" w:rsidRPr="001F33F8">
              <w:rPr>
                <w:b/>
              </w:rPr>
              <w:t>2. Tính chất hóa học</w:t>
            </w:r>
            <w:r w:rsidR="00EE7654" w:rsidRPr="001F33F8">
              <w:rPr>
                <w:b/>
              </w:rPr>
              <w:t>:</w:t>
            </w:r>
            <w:r w:rsidR="00EE7654" w:rsidRPr="000A6A3D">
              <w:t xml:space="preserve"> Iot có tính oxi hóa yếu hơn flo, clo, brom.</w:t>
            </w:r>
          </w:p>
          <w:p w14:paraId="20840CCF" w14:textId="5D1C2A41" w:rsidR="006E6311" w:rsidRPr="000A6A3D" w:rsidRDefault="00EE7654" w:rsidP="000A6A3D">
            <w:pPr>
              <w:tabs>
                <w:tab w:val="left" w:leader="dot" w:pos="9498"/>
              </w:tabs>
            </w:pPr>
            <w:r w:rsidRPr="000A6A3D">
              <w:rPr>
                <w:lang w:val="it-IT"/>
              </w:rPr>
              <w:t>3I</w:t>
            </w:r>
            <w:r w:rsidRPr="000A6A3D">
              <w:rPr>
                <w:vertAlign w:val="subscript"/>
                <w:lang w:val="it-IT"/>
              </w:rPr>
              <w:t>2</w:t>
            </w:r>
            <w:r w:rsidRPr="000A6A3D">
              <w:rPr>
                <w:lang w:val="it-IT"/>
              </w:rPr>
              <w:t xml:space="preserve"> + 2Al </w:t>
            </w:r>
            <w:r w:rsidR="00E55124">
              <w:rPr>
                <w:position w:val="-6"/>
                <w:lang w:val="pt-BR"/>
              </w:rPr>
              <w:pict w14:anchorId="058BBE9C">
                <v:shape id="_x0000_i1111" type="#_x0000_t75" style="width:42.1pt;height:16.15pt">
                  <v:imagedata r:id="rId45" o:title=""/>
                </v:shape>
              </w:pict>
            </w:r>
            <w:r w:rsidRPr="000A6A3D">
              <w:rPr>
                <w:lang w:val="it-IT"/>
              </w:rPr>
              <w:t>2AlI</w:t>
            </w:r>
            <w:r w:rsidRPr="000A6A3D">
              <w:rPr>
                <w:vertAlign w:val="subscript"/>
                <w:lang w:val="it-IT"/>
              </w:rPr>
              <w:t>3</w:t>
            </w:r>
          </w:p>
          <w:p w14:paraId="6D4A4311" w14:textId="6148872E" w:rsidR="00EE7654" w:rsidRPr="000A6A3D" w:rsidRDefault="00EE7654" w:rsidP="000A6A3D">
            <w:pPr>
              <w:pStyle w:val="NormalWeb"/>
              <w:spacing w:before="0" w:beforeAutospacing="0" w:after="0" w:afterAutospacing="0"/>
              <w:jc w:val="both"/>
              <w:rPr>
                <w:lang w:val="pt-BR"/>
              </w:rPr>
            </w:pPr>
            <w:r w:rsidRPr="000A6A3D">
              <w:rPr>
                <w:lang w:val="pt-BR"/>
              </w:rPr>
              <w:t>I</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E55124">
              <w:rPr>
                <w:position w:val="-6"/>
                <w:lang w:val="pt-BR"/>
              </w:rPr>
              <w:pict w14:anchorId="6B9FD20E">
                <v:shape id="_x0000_i1112" type="#_x0000_t75" style="width:79.85pt;height:18.1pt">
                  <v:imagedata r:id="rId46" o:title=""/>
                </v:shape>
              </w:pict>
            </w:r>
            <w:r w:rsidRPr="000A6A3D">
              <w:rPr>
                <w:lang w:val="pt-BR"/>
              </w:rPr>
              <w:t xml:space="preserve"> 2HI</w:t>
            </w:r>
          </w:p>
          <w:p w14:paraId="1435BC7E" w14:textId="08FED6CA" w:rsidR="00EE7654" w:rsidRPr="000A6A3D" w:rsidRDefault="00EE7654" w:rsidP="000A6A3D">
            <w:pPr>
              <w:tabs>
                <w:tab w:val="left" w:leader="dot" w:pos="9498"/>
              </w:tabs>
            </w:pPr>
            <w:r w:rsidRPr="000A6A3D">
              <w:rPr>
                <w:lang w:val="it-IT"/>
              </w:rPr>
              <w:t>Cl</w:t>
            </w:r>
            <w:r w:rsidRPr="000A6A3D">
              <w:rPr>
                <w:vertAlign w:val="subscript"/>
                <w:lang w:val="it-IT"/>
              </w:rPr>
              <w:t>2</w:t>
            </w:r>
            <w:r w:rsidRPr="000A6A3D">
              <w:rPr>
                <w:lang w:val="it-IT"/>
              </w:rPr>
              <w:t xml:space="preserve"> + 2NaI </w:t>
            </w:r>
            <w:r w:rsidRPr="000A6A3D">
              <w:rPr>
                <w:lang w:val="pt-BR"/>
              </w:rPr>
              <w:sym w:font="Symbol" w:char="F0AE"/>
            </w:r>
            <w:r w:rsidRPr="000A6A3D">
              <w:rPr>
                <w:lang w:val="it-IT"/>
              </w:rPr>
              <w:t xml:space="preserve"> 2NaCl + I</w:t>
            </w:r>
            <w:r w:rsidRPr="000A6A3D">
              <w:rPr>
                <w:vertAlign w:val="subscript"/>
                <w:lang w:val="it-IT"/>
              </w:rPr>
              <w:t>2</w:t>
            </w:r>
          </w:p>
          <w:p w14:paraId="28306E8F" w14:textId="77D405B8" w:rsidR="00EE7654" w:rsidRPr="000A6A3D" w:rsidRDefault="002049A1" w:rsidP="000A6A3D">
            <w:pPr>
              <w:pStyle w:val="NormalWeb"/>
              <w:spacing w:before="0" w:beforeAutospacing="0" w:after="0" w:afterAutospacing="0"/>
              <w:jc w:val="both"/>
              <w:rPr>
                <w:lang w:val="it-IT"/>
              </w:rPr>
            </w:pPr>
            <w:r w:rsidRPr="001F33F8">
              <w:rPr>
                <w:b/>
              </w:rPr>
              <w:t>3.</w:t>
            </w:r>
            <w:r w:rsidR="006E6311" w:rsidRPr="001F33F8">
              <w:rPr>
                <w:b/>
              </w:rPr>
              <w:t>3. Ứng dụng</w:t>
            </w:r>
            <w:r w:rsidR="00EE7654" w:rsidRPr="001F33F8">
              <w:rPr>
                <w:b/>
              </w:rPr>
              <w:t>:</w:t>
            </w:r>
            <w:r w:rsidR="00EE7654" w:rsidRPr="000A6A3D">
              <w:t xml:space="preserve"> </w:t>
            </w:r>
            <w:r w:rsidR="00EE7654" w:rsidRPr="000A6A3D">
              <w:rPr>
                <w:lang w:val="it-IT"/>
              </w:rPr>
              <w:t>Phần lớn iot được dùng để sản xuất dược phẩm và muối iot.</w:t>
            </w:r>
          </w:p>
          <w:p w14:paraId="75E8B534" w14:textId="2B4C0556" w:rsidR="00755E7D" w:rsidRPr="000A6A3D" w:rsidRDefault="002049A1" w:rsidP="000A6A3D">
            <w:pPr>
              <w:tabs>
                <w:tab w:val="left" w:leader="dot" w:pos="9498"/>
              </w:tabs>
              <w:rPr>
                <w:b/>
                <w:lang w:val="nb-NO"/>
              </w:rPr>
            </w:pPr>
            <w:r w:rsidRPr="001F33F8">
              <w:rPr>
                <w:b/>
              </w:rPr>
              <w:t>3.</w:t>
            </w:r>
            <w:r w:rsidR="006E6311" w:rsidRPr="001F33F8">
              <w:rPr>
                <w:b/>
              </w:rPr>
              <w:t>4. Sản xuất iot trong công nghiệp</w:t>
            </w:r>
            <w:r w:rsidR="00EE7654" w:rsidRPr="001F33F8">
              <w:rPr>
                <w:b/>
              </w:rPr>
              <w:t>:</w:t>
            </w:r>
            <w:r w:rsidR="00EE7654" w:rsidRPr="000A6A3D">
              <w:rPr>
                <w:i/>
              </w:rPr>
              <w:t xml:space="preserve"> </w:t>
            </w:r>
            <w:r w:rsidR="00EE7654" w:rsidRPr="000A6A3D">
              <w:t>sản xuất iot từ rong biển</w:t>
            </w:r>
            <w:r w:rsidR="009C1A17"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7C778F" w14:textId="77777777" w:rsidR="00755E7D" w:rsidRPr="000A6A3D" w:rsidRDefault="00755E7D" w:rsidP="000A6A3D">
            <w:pPr>
              <w:rPr>
                <w:lang w:val="nb-NO"/>
              </w:rPr>
            </w:pPr>
          </w:p>
          <w:p w14:paraId="7103A9E6" w14:textId="77777777" w:rsidR="00755E7D" w:rsidRPr="000A6A3D" w:rsidRDefault="00755E7D" w:rsidP="000A6A3D">
            <w:pPr>
              <w:rPr>
                <w:lang w:val="de-DE"/>
              </w:rPr>
            </w:pPr>
            <w:r w:rsidRPr="000A6A3D">
              <w:rPr>
                <w:lang w:val="de-DE"/>
              </w:rPr>
              <w:t>Giảng viên trình bày, giải thích nội dung bằng lời và cho thí dụ hình ảnh minh họa.</w:t>
            </w:r>
          </w:p>
          <w:p w14:paraId="3499CD9F" w14:textId="77777777" w:rsidR="00755E7D" w:rsidRPr="000A6A3D" w:rsidRDefault="00755E7D" w:rsidP="000A6A3D">
            <w:pPr>
              <w:rPr>
                <w:lang w:val="nb-NO"/>
              </w:rPr>
            </w:pPr>
          </w:p>
          <w:p w14:paraId="0B722A5A" w14:textId="77777777" w:rsidR="00755E7D" w:rsidRPr="000A6A3D" w:rsidRDefault="00755E7D" w:rsidP="000A6A3D">
            <w:pPr>
              <w:rPr>
                <w:lang w:val="nb-NO"/>
              </w:rPr>
            </w:pPr>
            <w:r w:rsidRPr="000A6A3D">
              <w:rPr>
                <w:lang w:val="nb-NO"/>
              </w:rPr>
              <w:t>GV nêu câu hỏi.</w:t>
            </w:r>
          </w:p>
          <w:p w14:paraId="35CF6D27" w14:textId="77777777" w:rsidR="00755E7D" w:rsidRPr="000A6A3D" w:rsidRDefault="00755E7D" w:rsidP="000A6A3D">
            <w:pPr>
              <w:rPr>
                <w:lang w:val="nb-NO"/>
              </w:rPr>
            </w:pPr>
          </w:p>
          <w:p w14:paraId="719B3C51" w14:textId="77777777" w:rsidR="00755E7D" w:rsidRPr="000A6A3D" w:rsidRDefault="00755E7D" w:rsidP="000A6A3D">
            <w:pPr>
              <w:rPr>
                <w:lang w:val="nb-NO"/>
              </w:rPr>
            </w:pPr>
          </w:p>
          <w:p w14:paraId="6B65F6BE" w14:textId="77777777" w:rsidR="00755E7D" w:rsidRPr="000A6A3D" w:rsidRDefault="00755E7D" w:rsidP="000A6A3D">
            <w:pPr>
              <w:rPr>
                <w:lang w:val="nb-NO"/>
              </w:rPr>
            </w:pPr>
          </w:p>
          <w:p w14:paraId="41B7D906" w14:textId="77777777" w:rsidR="00755E7D" w:rsidRPr="000A6A3D" w:rsidRDefault="00755E7D" w:rsidP="000A6A3D">
            <w:pPr>
              <w:rPr>
                <w:lang w:val="nb-NO"/>
              </w:rPr>
            </w:pPr>
          </w:p>
          <w:p w14:paraId="450D9AB7" w14:textId="77777777" w:rsidR="00755E7D" w:rsidRPr="000A6A3D" w:rsidRDefault="00755E7D" w:rsidP="000A6A3D">
            <w:pPr>
              <w:rPr>
                <w:lang w:val="nb-NO"/>
              </w:rPr>
            </w:pPr>
          </w:p>
          <w:p w14:paraId="35F528A9" w14:textId="77777777" w:rsidR="00755E7D" w:rsidRPr="000A6A3D" w:rsidRDefault="00755E7D" w:rsidP="000A6A3D">
            <w:pPr>
              <w:rPr>
                <w:lang w:val="nb-NO"/>
              </w:rPr>
            </w:pPr>
          </w:p>
          <w:p w14:paraId="1925AE7E" w14:textId="77777777" w:rsidR="00755E7D" w:rsidRPr="000A6A3D" w:rsidRDefault="00755E7D" w:rsidP="000A6A3D">
            <w:pPr>
              <w:rPr>
                <w:lang w:val="nb-NO"/>
              </w:rPr>
            </w:pPr>
          </w:p>
          <w:p w14:paraId="55A3DC1B" w14:textId="77777777" w:rsidR="00755E7D" w:rsidRPr="000A6A3D" w:rsidRDefault="00755E7D" w:rsidP="000A6A3D">
            <w:pPr>
              <w:rPr>
                <w:lang w:val="nb-NO"/>
              </w:rPr>
            </w:pPr>
          </w:p>
          <w:p w14:paraId="0A3FEAD4" w14:textId="77777777" w:rsidR="00755E7D" w:rsidRPr="000A6A3D" w:rsidRDefault="00755E7D" w:rsidP="000A6A3D">
            <w:pPr>
              <w:rPr>
                <w:lang w:val="nb-NO"/>
              </w:rPr>
            </w:pPr>
          </w:p>
          <w:p w14:paraId="51207386" w14:textId="77777777" w:rsidR="00755E7D" w:rsidRPr="000A6A3D" w:rsidRDefault="00755E7D" w:rsidP="000A6A3D">
            <w:pPr>
              <w:rPr>
                <w:lang w:val="nb-NO"/>
              </w:rPr>
            </w:pPr>
          </w:p>
          <w:p w14:paraId="64FCB178" w14:textId="77777777" w:rsidR="00755E7D" w:rsidRPr="000A6A3D" w:rsidRDefault="00755E7D" w:rsidP="000A6A3D">
            <w:pPr>
              <w:rPr>
                <w:lang w:val="nb-NO"/>
              </w:rPr>
            </w:pPr>
          </w:p>
          <w:p w14:paraId="4D3147F9" w14:textId="77777777" w:rsidR="00755E7D" w:rsidRPr="000A6A3D" w:rsidRDefault="00755E7D" w:rsidP="000A6A3D">
            <w:pPr>
              <w:rPr>
                <w:lang w:val="nb-NO"/>
              </w:rPr>
            </w:pPr>
          </w:p>
          <w:p w14:paraId="76A2ED33" w14:textId="77777777" w:rsidR="00755E7D" w:rsidRPr="000A6A3D" w:rsidRDefault="00755E7D" w:rsidP="000A6A3D">
            <w:pPr>
              <w:rPr>
                <w:lang w:val="nb-NO"/>
              </w:rPr>
            </w:pPr>
          </w:p>
          <w:p w14:paraId="6372C43F" w14:textId="77777777" w:rsidR="00755E7D" w:rsidRPr="000A6A3D" w:rsidRDefault="00755E7D" w:rsidP="000A6A3D">
            <w:pPr>
              <w:rPr>
                <w:lang w:val="nb-NO"/>
              </w:rPr>
            </w:pPr>
          </w:p>
          <w:p w14:paraId="50774FED" w14:textId="77777777" w:rsidR="00755E7D" w:rsidRPr="000A6A3D" w:rsidRDefault="00755E7D" w:rsidP="000A6A3D">
            <w:pPr>
              <w:rPr>
                <w:lang w:val="de-DE"/>
              </w:rPr>
            </w:pPr>
            <w:r w:rsidRPr="000A6A3D">
              <w:rPr>
                <w:lang w:val="de-DE"/>
              </w:rPr>
              <w:t>Giảng viên trình bày, giải thích nội dung bằng lời và cho thí dụ minh họa.</w:t>
            </w:r>
          </w:p>
          <w:p w14:paraId="0C421DAE" w14:textId="77777777" w:rsidR="00755E7D" w:rsidRPr="000A6A3D" w:rsidRDefault="00755E7D" w:rsidP="000A6A3D">
            <w:pPr>
              <w:rPr>
                <w:lang w:val="nb-NO"/>
              </w:rPr>
            </w:pPr>
          </w:p>
          <w:p w14:paraId="5F7942DF" w14:textId="02E9E9E8" w:rsidR="000630F0" w:rsidRDefault="00755E7D" w:rsidP="000A6A3D">
            <w:pPr>
              <w:rPr>
                <w:lang w:val="nb-NO"/>
              </w:rPr>
            </w:pPr>
            <w:r w:rsidRPr="000A6A3D">
              <w:rPr>
                <w:lang w:val="nb-NO"/>
              </w:rPr>
              <w:t xml:space="preserve"> </w:t>
            </w:r>
          </w:p>
          <w:p w14:paraId="09FB6159" w14:textId="77777777" w:rsidR="000630F0" w:rsidRPr="000630F0" w:rsidRDefault="000630F0" w:rsidP="000630F0">
            <w:pPr>
              <w:rPr>
                <w:lang w:val="nb-NO"/>
              </w:rPr>
            </w:pPr>
          </w:p>
          <w:p w14:paraId="200121B2" w14:textId="77777777" w:rsidR="000630F0" w:rsidRPr="000630F0" w:rsidRDefault="000630F0" w:rsidP="000630F0">
            <w:pPr>
              <w:rPr>
                <w:lang w:val="nb-NO"/>
              </w:rPr>
            </w:pPr>
          </w:p>
          <w:p w14:paraId="6A4C8CCB" w14:textId="77777777" w:rsidR="000630F0" w:rsidRPr="000630F0" w:rsidRDefault="000630F0" w:rsidP="000630F0">
            <w:pPr>
              <w:rPr>
                <w:lang w:val="nb-NO"/>
              </w:rPr>
            </w:pPr>
          </w:p>
          <w:p w14:paraId="57609D31" w14:textId="77777777" w:rsidR="000630F0" w:rsidRPr="000630F0" w:rsidRDefault="000630F0" w:rsidP="000630F0">
            <w:pPr>
              <w:rPr>
                <w:lang w:val="nb-NO"/>
              </w:rPr>
            </w:pPr>
          </w:p>
          <w:p w14:paraId="05319879" w14:textId="77777777" w:rsidR="000630F0" w:rsidRPr="000630F0" w:rsidRDefault="000630F0" w:rsidP="000630F0">
            <w:pPr>
              <w:rPr>
                <w:lang w:val="nb-NO"/>
              </w:rPr>
            </w:pPr>
          </w:p>
          <w:p w14:paraId="24841110" w14:textId="77777777" w:rsidR="000630F0" w:rsidRPr="000630F0" w:rsidRDefault="000630F0" w:rsidP="000630F0">
            <w:pPr>
              <w:rPr>
                <w:lang w:val="nb-NO"/>
              </w:rPr>
            </w:pPr>
          </w:p>
          <w:p w14:paraId="0D0BE292" w14:textId="77777777" w:rsidR="000630F0" w:rsidRPr="000630F0" w:rsidRDefault="000630F0" w:rsidP="000630F0">
            <w:pPr>
              <w:rPr>
                <w:lang w:val="nb-NO"/>
              </w:rPr>
            </w:pPr>
          </w:p>
          <w:p w14:paraId="39B75C8F" w14:textId="77777777" w:rsidR="000630F0" w:rsidRPr="000630F0" w:rsidRDefault="000630F0" w:rsidP="000630F0">
            <w:pPr>
              <w:rPr>
                <w:lang w:val="nb-NO"/>
              </w:rPr>
            </w:pPr>
          </w:p>
          <w:p w14:paraId="5F7F6FE6" w14:textId="77777777" w:rsidR="000630F0" w:rsidRPr="000630F0" w:rsidRDefault="000630F0" w:rsidP="000630F0">
            <w:pPr>
              <w:rPr>
                <w:lang w:val="nb-NO"/>
              </w:rPr>
            </w:pPr>
          </w:p>
          <w:p w14:paraId="66FF5290" w14:textId="77777777" w:rsidR="000630F0" w:rsidRPr="000630F0" w:rsidRDefault="000630F0" w:rsidP="000630F0">
            <w:pPr>
              <w:rPr>
                <w:lang w:val="nb-NO"/>
              </w:rPr>
            </w:pPr>
          </w:p>
          <w:p w14:paraId="62BF0ACF" w14:textId="6C0F43B0" w:rsidR="000630F0" w:rsidRDefault="000630F0" w:rsidP="000630F0">
            <w:pPr>
              <w:rPr>
                <w:lang w:val="nb-NO"/>
              </w:rPr>
            </w:pPr>
          </w:p>
          <w:p w14:paraId="68B121A8" w14:textId="77777777" w:rsidR="000630F0" w:rsidRPr="000A6A3D" w:rsidRDefault="000630F0" w:rsidP="000630F0">
            <w:pPr>
              <w:rPr>
                <w:lang w:val="de-DE"/>
              </w:rPr>
            </w:pPr>
            <w:r w:rsidRPr="000A6A3D">
              <w:rPr>
                <w:lang w:val="de-DE"/>
              </w:rPr>
              <w:t>Giảng viên trình bày, giải thích nội dung bằng lời và cho thí dụ minh họa.</w:t>
            </w:r>
          </w:p>
          <w:p w14:paraId="20A4ADED" w14:textId="77777777" w:rsidR="00755E7D" w:rsidRPr="000630F0" w:rsidRDefault="00755E7D" w:rsidP="000630F0">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075AB9" w14:textId="77777777" w:rsidR="00755E7D" w:rsidRPr="000A6A3D" w:rsidRDefault="00755E7D" w:rsidP="000A6A3D">
            <w:pPr>
              <w:rPr>
                <w:lang w:val="nb-NO"/>
              </w:rPr>
            </w:pPr>
          </w:p>
          <w:p w14:paraId="173052C3" w14:textId="77777777" w:rsidR="00755E7D" w:rsidRPr="000A6A3D" w:rsidRDefault="00755E7D" w:rsidP="000A6A3D">
            <w:pPr>
              <w:rPr>
                <w:lang w:val="nb-NO"/>
              </w:rPr>
            </w:pPr>
            <w:r w:rsidRPr="000A6A3D">
              <w:rPr>
                <w:lang w:val="nb-NO"/>
              </w:rPr>
              <w:t>HS theo dõi, ghi bài.</w:t>
            </w:r>
          </w:p>
          <w:p w14:paraId="33E3B75E" w14:textId="77777777" w:rsidR="00755E7D" w:rsidRPr="000A6A3D" w:rsidRDefault="00755E7D" w:rsidP="000A6A3D">
            <w:pPr>
              <w:rPr>
                <w:lang w:val="nb-NO"/>
              </w:rPr>
            </w:pPr>
          </w:p>
          <w:p w14:paraId="41FE514A" w14:textId="77777777" w:rsidR="00755E7D" w:rsidRPr="000A6A3D" w:rsidRDefault="00755E7D" w:rsidP="000A6A3D">
            <w:pPr>
              <w:rPr>
                <w:lang w:val="nb-NO"/>
              </w:rPr>
            </w:pPr>
          </w:p>
          <w:p w14:paraId="548149F1" w14:textId="77777777" w:rsidR="00755E7D" w:rsidRPr="000A6A3D" w:rsidRDefault="00755E7D" w:rsidP="000A6A3D">
            <w:pPr>
              <w:rPr>
                <w:lang w:val="nb-NO"/>
              </w:rPr>
            </w:pPr>
          </w:p>
          <w:p w14:paraId="7EFE7604" w14:textId="77777777" w:rsidR="00755E7D" w:rsidRPr="000A6A3D" w:rsidRDefault="00755E7D" w:rsidP="000A6A3D">
            <w:pPr>
              <w:rPr>
                <w:lang w:val="nb-NO"/>
              </w:rPr>
            </w:pPr>
            <w:r w:rsidRPr="000A6A3D">
              <w:rPr>
                <w:lang w:val="nb-NO"/>
              </w:rPr>
              <w:t>HS t</w:t>
            </w:r>
            <w:r w:rsidRPr="000A6A3D">
              <w:rPr>
                <w:lang w:val="de-DE"/>
              </w:rPr>
              <w:t>rả lời các câu hỏi.</w:t>
            </w:r>
          </w:p>
          <w:p w14:paraId="030284FF" w14:textId="77777777" w:rsidR="00755E7D" w:rsidRPr="000A6A3D" w:rsidRDefault="00755E7D" w:rsidP="000A6A3D">
            <w:pPr>
              <w:rPr>
                <w:lang w:val="nb-NO"/>
              </w:rPr>
            </w:pPr>
          </w:p>
          <w:p w14:paraId="12B4E2C3" w14:textId="77777777" w:rsidR="00755E7D" w:rsidRPr="000A6A3D" w:rsidRDefault="00755E7D" w:rsidP="000A6A3D">
            <w:pPr>
              <w:rPr>
                <w:lang w:val="nb-NO"/>
              </w:rPr>
            </w:pPr>
          </w:p>
          <w:p w14:paraId="406C0831" w14:textId="77777777" w:rsidR="00755E7D" w:rsidRPr="000A6A3D" w:rsidRDefault="00755E7D" w:rsidP="000A6A3D">
            <w:pPr>
              <w:rPr>
                <w:lang w:val="nb-NO"/>
              </w:rPr>
            </w:pPr>
          </w:p>
          <w:p w14:paraId="0B8316DF" w14:textId="77777777" w:rsidR="00755E7D" w:rsidRPr="000A6A3D" w:rsidRDefault="00755E7D" w:rsidP="000A6A3D">
            <w:pPr>
              <w:rPr>
                <w:lang w:val="nb-NO"/>
              </w:rPr>
            </w:pPr>
          </w:p>
          <w:p w14:paraId="3F111F09" w14:textId="77777777" w:rsidR="00755E7D" w:rsidRPr="000A6A3D" w:rsidRDefault="00755E7D" w:rsidP="000A6A3D">
            <w:pPr>
              <w:rPr>
                <w:lang w:val="nb-NO"/>
              </w:rPr>
            </w:pPr>
          </w:p>
          <w:p w14:paraId="0EE074B0" w14:textId="77777777" w:rsidR="00755E7D" w:rsidRPr="000A6A3D" w:rsidRDefault="00755E7D" w:rsidP="000A6A3D">
            <w:pPr>
              <w:rPr>
                <w:lang w:val="nb-NO"/>
              </w:rPr>
            </w:pPr>
          </w:p>
          <w:p w14:paraId="53E9444D" w14:textId="77777777" w:rsidR="00755E7D" w:rsidRPr="000A6A3D" w:rsidRDefault="00755E7D" w:rsidP="000A6A3D">
            <w:pPr>
              <w:rPr>
                <w:lang w:val="nb-NO"/>
              </w:rPr>
            </w:pPr>
          </w:p>
          <w:p w14:paraId="36EE18F0" w14:textId="77777777" w:rsidR="00755E7D" w:rsidRPr="000A6A3D" w:rsidRDefault="00755E7D" w:rsidP="000A6A3D">
            <w:pPr>
              <w:rPr>
                <w:lang w:val="nb-NO"/>
              </w:rPr>
            </w:pPr>
          </w:p>
          <w:p w14:paraId="673F764B" w14:textId="77777777" w:rsidR="00755E7D" w:rsidRPr="000A6A3D" w:rsidRDefault="00755E7D" w:rsidP="000A6A3D">
            <w:pPr>
              <w:rPr>
                <w:lang w:val="nb-NO"/>
              </w:rPr>
            </w:pPr>
          </w:p>
          <w:p w14:paraId="08AA038D" w14:textId="77777777" w:rsidR="00755E7D" w:rsidRPr="000A6A3D" w:rsidRDefault="00755E7D" w:rsidP="000A6A3D">
            <w:pPr>
              <w:rPr>
                <w:lang w:val="nb-NO"/>
              </w:rPr>
            </w:pPr>
          </w:p>
          <w:p w14:paraId="7D56E5B3" w14:textId="77777777" w:rsidR="00755E7D" w:rsidRPr="000A6A3D" w:rsidRDefault="00755E7D" w:rsidP="000A6A3D">
            <w:pPr>
              <w:rPr>
                <w:lang w:val="nb-NO"/>
              </w:rPr>
            </w:pPr>
          </w:p>
          <w:p w14:paraId="09B70E0D" w14:textId="77777777" w:rsidR="00755E7D" w:rsidRPr="000A6A3D" w:rsidRDefault="00755E7D" w:rsidP="000A6A3D">
            <w:pPr>
              <w:rPr>
                <w:lang w:val="nb-NO"/>
              </w:rPr>
            </w:pPr>
          </w:p>
          <w:p w14:paraId="4EA2AC50" w14:textId="77777777" w:rsidR="00755E7D" w:rsidRPr="000A6A3D" w:rsidRDefault="00755E7D" w:rsidP="000A6A3D">
            <w:pPr>
              <w:rPr>
                <w:lang w:val="nb-NO"/>
              </w:rPr>
            </w:pPr>
          </w:p>
          <w:p w14:paraId="51B95D9E" w14:textId="77777777" w:rsidR="00755E7D" w:rsidRPr="000A6A3D" w:rsidRDefault="00755E7D" w:rsidP="000A6A3D">
            <w:pPr>
              <w:rPr>
                <w:lang w:val="nb-NO"/>
              </w:rPr>
            </w:pPr>
          </w:p>
          <w:p w14:paraId="4939559C" w14:textId="77777777" w:rsidR="00755E7D" w:rsidRPr="000A6A3D" w:rsidRDefault="00755E7D" w:rsidP="000A6A3D">
            <w:pPr>
              <w:rPr>
                <w:lang w:val="nb-NO"/>
              </w:rPr>
            </w:pPr>
          </w:p>
          <w:p w14:paraId="37961F1C" w14:textId="77777777" w:rsidR="00755E7D" w:rsidRPr="000A6A3D" w:rsidRDefault="00755E7D" w:rsidP="000A6A3D">
            <w:pPr>
              <w:rPr>
                <w:lang w:val="nb-NO"/>
              </w:rPr>
            </w:pPr>
            <w:r w:rsidRPr="000A6A3D">
              <w:rPr>
                <w:lang w:val="nb-NO"/>
              </w:rPr>
              <w:t xml:space="preserve">HS theo dõi, ghi bài </w:t>
            </w:r>
          </w:p>
          <w:p w14:paraId="15343C0F" w14:textId="77777777" w:rsidR="00755E7D" w:rsidRPr="000A6A3D" w:rsidRDefault="00755E7D" w:rsidP="000A6A3D">
            <w:pPr>
              <w:rPr>
                <w:lang w:val="nb-NO"/>
              </w:rPr>
            </w:pPr>
          </w:p>
          <w:p w14:paraId="0FF0B87C" w14:textId="77777777" w:rsidR="00755E7D" w:rsidRPr="000A6A3D" w:rsidRDefault="00755E7D" w:rsidP="000A6A3D">
            <w:pPr>
              <w:rPr>
                <w:lang w:val="nb-NO"/>
              </w:rPr>
            </w:pPr>
          </w:p>
          <w:p w14:paraId="20E226E5" w14:textId="77777777" w:rsidR="00755E7D" w:rsidRPr="000A6A3D" w:rsidRDefault="00755E7D" w:rsidP="000A6A3D">
            <w:pPr>
              <w:rPr>
                <w:lang w:val="nb-NO"/>
              </w:rPr>
            </w:pPr>
          </w:p>
          <w:p w14:paraId="1EFADB5C" w14:textId="5A198D35" w:rsidR="000630F0" w:rsidRDefault="000630F0" w:rsidP="000A6A3D">
            <w:pPr>
              <w:rPr>
                <w:lang w:val="nb-NO"/>
              </w:rPr>
            </w:pPr>
          </w:p>
          <w:p w14:paraId="66FFD096" w14:textId="77777777" w:rsidR="000630F0" w:rsidRPr="000630F0" w:rsidRDefault="000630F0" w:rsidP="000630F0">
            <w:pPr>
              <w:rPr>
                <w:lang w:val="nb-NO"/>
              </w:rPr>
            </w:pPr>
          </w:p>
          <w:p w14:paraId="24973719" w14:textId="77777777" w:rsidR="000630F0" w:rsidRPr="000630F0" w:rsidRDefault="000630F0" w:rsidP="000630F0">
            <w:pPr>
              <w:rPr>
                <w:lang w:val="nb-NO"/>
              </w:rPr>
            </w:pPr>
          </w:p>
          <w:p w14:paraId="4D871D21" w14:textId="77777777" w:rsidR="000630F0" w:rsidRPr="000630F0" w:rsidRDefault="000630F0" w:rsidP="000630F0">
            <w:pPr>
              <w:rPr>
                <w:lang w:val="nb-NO"/>
              </w:rPr>
            </w:pPr>
          </w:p>
          <w:p w14:paraId="5A9134AA" w14:textId="77777777" w:rsidR="000630F0" w:rsidRPr="000630F0" w:rsidRDefault="000630F0" w:rsidP="000630F0">
            <w:pPr>
              <w:rPr>
                <w:lang w:val="nb-NO"/>
              </w:rPr>
            </w:pPr>
          </w:p>
          <w:p w14:paraId="461D9F5B" w14:textId="77777777" w:rsidR="000630F0" w:rsidRPr="000630F0" w:rsidRDefault="000630F0" w:rsidP="000630F0">
            <w:pPr>
              <w:rPr>
                <w:lang w:val="nb-NO"/>
              </w:rPr>
            </w:pPr>
          </w:p>
          <w:p w14:paraId="6CD003C3" w14:textId="77777777" w:rsidR="000630F0" w:rsidRPr="000630F0" w:rsidRDefault="000630F0" w:rsidP="000630F0">
            <w:pPr>
              <w:rPr>
                <w:lang w:val="nb-NO"/>
              </w:rPr>
            </w:pPr>
          </w:p>
          <w:p w14:paraId="79BE2643" w14:textId="77777777" w:rsidR="000630F0" w:rsidRPr="000630F0" w:rsidRDefault="000630F0" w:rsidP="000630F0">
            <w:pPr>
              <w:rPr>
                <w:lang w:val="nb-NO"/>
              </w:rPr>
            </w:pPr>
          </w:p>
          <w:p w14:paraId="2D95F4EF" w14:textId="77777777" w:rsidR="000630F0" w:rsidRPr="000630F0" w:rsidRDefault="000630F0" w:rsidP="000630F0">
            <w:pPr>
              <w:rPr>
                <w:lang w:val="nb-NO"/>
              </w:rPr>
            </w:pPr>
          </w:p>
          <w:p w14:paraId="3CA3B2F6" w14:textId="77777777" w:rsidR="000630F0" w:rsidRPr="000630F0" w:rsidRDefault="000630F0" w:rsidP="000630F0">
            <w:pPr>
              <w:rPr>
                <w:lang w:val="nb-NO"/>
              </w:rPr>
            </w:pPr>
          </w:p>
          <w:p w14:paraId="23027722" w14:textId="77777777" w:rsidR="000630F0" w:rsidRPr="000630F0" w:rsidRDefault="000630F0" w:rsidP="000630F0">
            <w:pPr>
              <w:rPr>
                <w:lang w:val="nb-NO"/>
              </w:rPr>
            </w:pPr>
          </w:p>
          <w:p w14:paraId="214B1ACC" w14:textId="5F324FA9" w:rsidR="000630F0" w:rsidRDefault="000630F0" w:rsidP="000630F0">
            <w:pPr>
              <w:rPr>
                <w:lang w:val="nb-NO"/>
              </w:rPr>
            </w:pPr>
          </w:p>
          <w:p w14:paraId="2826F657" w14:textId="77777777" w:rsidR="000630F0" w:rsidRDefault="000630F0" w:rsidP="000630F0">
            <w:pPr>
              <w:rPr>
                <w:lang w:val="nb-NO"/>
              </w:rPr>
            </w:pPr>
          </w:p>
          <w:p w14:paraId="434B06D7" w14:textId="77777777" w:rsidR="000630F0" w:rsidRPr="000A6A3D" w:rsidRDefault="000630F0" w:rsidP="000630F0">
            <w:pPr>
              <w:rPr>
                <w:lang w:val="nb-NO"/>
              </w:rPr>
            </w:pPr>
            <w:r w:rsidRPr="000A6A3D">
              <w:rPr>
                <w:lang w:val="nb-NO"/>
              </w:rPr>
              <w:t xml:space="preserve">HS theo dõi, ghi bài </w:t>
            </w:r>
          </w:p>
          <w:p w14:paraId="3052451E" w14:textId="77777777" w:rsidR="000630F0" w:rsidRPr="000A6A3D" w:rsidRDefault="000630F0" w:rsidP="000630F0">
            <w:pPr>
              <w:rPr>
                <w:lang w:val="nb-NO"/>
              </w:rPr>
            </w:pPr>
          </w:p>
          <w:p w14:paraId="3083972B" w14:textId="77777777" w:rsidR="00755E7D" w:rsidRPr="000630F0" w:rsidRDefault="00755E7D" w:rsidP="000630F0">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755E7D" w:rsidRPr="000A6A3D" w:rsidRDefault="00755E7D" w:rsidP="000A6A3D">
            <w:pPr>
              <w:rPr>
                <w:lang w:val="nb-NO"/>
              </w:rPr>
            </w:pPr>
          </w:p>
          <w:p w14:paraId="52C92F74" w14:textId="0CE23E10" w:rsidR="00755E7D" w:rsidRPr="000A6A3D" w:rsidRDefault="00C14114" w:rsidP="000A6A3D">
            <w:pPr>
              <w:jc w:val="center"/>
              <w:rPr>
                <w:lang w:val="pt-BR"/>
              </w:rPr>
            </w:pPr>
            <w:r>
              <w:rPr>
                <w:lang w:val="pt-BR"/>
              </w:rPr>
              <w:t>1</w:t>
            </w:r>
            <w:r w:rsidR="00AF008E" w:rsidRPr="000A6A3D">
              <w:rPr>
                <w:lang w:val="pt-BR"/>
              </w:rPr>
              <w:t>3</w:t>
            </w:r>
          </w:p>
          <w:p w14:paraId="0B2E4877" w14:textId="77777777" w:rsidR="00755E7D" w:rsidRPr="000A6A3D" w:rsidRDefault="00755E7D" w:rsidP="000A6A3D">
            <w:pPr>
              <w:jc w:val="center"/>
              <w:rPr>
                <w:lang w:val="pt-BR"/>
              </w:rPr>
            </w:pPr>
            <w:r w:rsidRPr="000A6A3D">
              <w:rPr>
                <w:lang w:val="pt-BR"/>
              </w:rPr>
              <w:t>phút</w:t>
            </w:r>
          </w:p>
          <w:p w14:paraId="099EB01C" w14:textId="77777777" w:rsidR="00755E7D" w:rsidRPr="000A6A3D" w:rsidRDefault="00755E7D" w:rsidP="000A6A3D">
            <w:pPr>
              <w:jc w:val="center"/>
              <w:rPr>
                <w:lang w:val="pt-BR"/>
              </w:rPr>
            </w:pPr>
          </w:p>
          <w:p w14:paraId="27D6E276" w14:textId="77777777" w:rsidR="00755E7D" w:rsidRPr="000A6A3D" w:rsidRDefault="00755E7D" w:rsidP="000A6A3D">
            <w:pPr>
              <w:jc w:val="center"/>
              <w:rPr>
                <w:lang w:val="pt-BR"/>
              </w:rPr>
            </w:pPr>
          </w:p>
          <w:p w14:paraId="79BA9CDC" w14:textId="77777777" w:rsidR="00755E7D" w:rsidRPr="000A6A3D" w:rsidRDefault="00755E7D" w:rsidP="000A6A3D">
            <w:pPr>
              <w:jc w:val="center"/>
              <w:rPr>
                <w:lang w:val="pt-BR"/>
              </w:rPr>
            </w:pPr>
          </w:p>
          <w:p w14:paraId="07209584" w14:textId="77777777" w:rsidR="00755E7D" w:rsidRPr="000A6A3D" w:rsidRDefault="00755E7D" w:rsidP="000A6A3D">
            <w:pPr>
              <w:jc w:val="center"/>
              <w:rPr>
                <w:lang w:val="pt-BR"/>
              </w:rPr>
            </w:pPr>
          </w:p>
          <w:p w14:paraId="0814AA85" w14:textId="77777777" w:rsidR="00755E7D" w:rsidRPr="000A6A3D" w:rsidRDefault="00755E7D" w:rsidP="000A6A3D">
            <w:pPr>
              <w:jc w:val="center"/>
              <w:rPr>
                <w:lang w:val="pt-BR"/>
              </w:rPr>
            </w:pPr>
          </w:p>
          <w:p w14:paraId="1BDE6152" w14:textId="77777777" w:rsidR="00755E7D" w:rsidRPr="000A6A3D" w:rsidRDefault="00755E7D" w:rsidP="000A6A3D">
            <w:pPr>
              <w:jc w:val="center"/>
              <w:rPr>
                <w:lang w:val="pt-BR"/>
              </w:rPr>
            </w:pPr>
          </w:p>
          <w:p w14:paraId="3D4858B0" w14:textId="77777777" w:rsidR="00755E7D" w:rsidRPr="000A6A3D" w:rsidRDefault="00755E7D" w:rsidP="000A6A3D">
            <w:pPr>
              <w:jc w:val="center"/>
              <w:rPr>
                <w:lang w:val="pt-BR"/>
              </w:rPr>
            </w:pPr>
          </w:p>
          <w:p w14:paraId="1B7F1FDF" w14:textId="77777777" w:rsidR="00755E7D" w:rsidRPr="000A6A3D" w:rsidRDefault="00755E7D" w:rsidP="000A6A3D">
            <w:pPr>
              <w:jc w:val="center"/>
              <w:rPr>
                <w:lang w:val="pt-BR"/>
              </w:rPr>
            </w:pPr>
          </w:p>
          <w:p w14:paraId="76F66FDF" w14:textId="77777777" w:rsidR="00755E7D" w:rsidRPr="000A6A3D" w:rsidRDefault="00755E7D" w:rsidP="000A6A3D">
            <w:pPr>
              <w:jc w:val="center"/>
              <w:rPr>
                <w:lang w:val="pt-BR"/>
              </w:rPr>
            </w:pPr>
          </w:p>
          <w:p w14:paraId="672EB140" w14:textId="77777777" w:rsidR="00755E7D" w:rsidRPr="000A6A3D" w:rsidRDefault="00755E7D" w:rsidP="000A6A3D">
            <w:pPr>
              <w:jc w:val="center"/>
              <w:rPr>
                <w:lang w:val="pt-BR"/>
              </w:rPr>
            </w:pPr>
          </w:p>
          <w:p w14:paraId="0552CC2E" w14:textId="77777777" w:rsidR="00755E7D" w:rsidRPr="000A6A3D" w:rsidRDefault="00755E7D" w:rsidP="000A6A3D">
            <w:pPr>
              <w:jc w:val="center"/>
              <w:rPr>
                <w:lang w:val="pt-BR"/>
              </w:rPr>
            </w:pPr>
          </w:p>
          <w:p w14:paraId="546FB1B7" w14:textId="77777777" w:rsidR="00755E7D" w:rsidRPr="000A6A3D" w:rsidRDefault="00755E7D" w:rsidP="000A6A3D">
            <w:pPr>
              <w:jc w:val="center"/>
              <w:rPr>
                <w:lang w:val="pt-BR"/>
              </w:rPr>
            </w:pPr>
          </w:p>
          <w:p w14:paraId="5C018B60" w14:textId="77777777" w:rsidR="00755E7D" w:rsidRPr="000A6A3D" w:rsidRDefault="00755E7D" w:rsidP="000A6A3D">
            <w:pPr>
              <w:jc w:val="center"/>
              <w:rPr>
                <w:lang w:val="pt-BR"/>
              </w:rPr>
            </w:pPr>
          </w:p>
          <w:p w14:paraId="424CD02B" w14:textId="77777777" w:rsidR="00755E7D" w:rsidRPr="000A6A3D" w:rsidRDefault="00755E7D" w:rsidP="000A6A3D">
            <w:pPr>
              <w:jc w:val="center"/>
              <w:rPr>
                <w:lang w:val="pt-BR"/>
              </w:rPr>
            </w:pPr>
          </w:p>
          <w:p w14:paraId="17DAE9D9" w14:textId="77777777" w:rsidR="00755E7D" w:rsidRPr="000A6A3D" w:rsidRDefault="00755E7D" w:rsidP="000A6A3D">
            <w:pPr>
              <w:jc w:val="center"/>
              <w:rPr>
                <w:lang w:val="pt-BR"/>
              </w:rPr>
            </w:pPr>
          </w:p>
          <w:p w14:paraId="4449F6B5" w14:textId="77777777" w:rsidR="00755E7D" w:rsidRPr="000A6A3D" w:rsidRDefault="00755E7D" w:rsidP="000A6A3D">
            <w:pPr>
              <w:jc w:val="center"/>
              <w:rPr>
                <w:lang w:val="pt-BR"/>
              </w:rPr>
            </w:pPr>
          </w:p>
          <w:p w14:paraId="648A6587" w14:textId="77777777" w:rsidR="00755E7D" w:rsidRPr="000A6A3D" w:rsidRDefault="00755E7D" w:rsidP="000A6A3D">
            <w:pPr>
              <w:jc w:val="center"/>
              <w:rPr>
                <w:lang w:val="pt-BR"/>
              </w:rPr>
            </w:pPr>
          </w:p>
          <w:p w14:paraId="2C65DBD6" w14:textId="5E53A9B0" w:rsidR="00C14114" w:rsidRDefault="00C14114" w:rsidP="000A6A3D">
            <w:pPr>
              <w:jc w:val="center"/>
              <w:rPr>
                <w:lang w:val="nb-NO"/>
              </w:rPr>
            </w:pPr>
          </w:p>
          <w:p w14:paraId="4AA1A033" w14:textId="358BA782" w:rsidR="00C14114" w:rsidRDefault="00C14114" w:rsidP="00C14114">
            <w:pPr>
              <w:rPr>
                <w:lang w:val="nb-NO"/>
              </w:rPr>
            </w:pPr>
          </w:p>
          <w:p w14:paraId="2B1427AD" w14:textId="7D53882F" w:rsidR="00C14114" w:rsidRPr="000A6A3D" w:rsidRDefault="00C14114" w:rsidP="00C14114">
            <w:pPr>
              <w:jc w:val="center"/>
              <w:rPr>
                <w:lang w:val="pt-BR"/>
              </w:rPr>
            </w:pPr>
            <w:r>
              <w:rPr>
                <w:lang w:val="pt-BR"/>
              </w:rPr>
              <w:t>20</w:t>
            </w:r>
          </w:p>
          <w:p w14:paraId="3F42CFBF" w14:textId="77777777" w:rsidR="00C14114" w:rsidRPr="000A6A3D" w:rsidRDefault="00C14114" w:rsidP="00C14114">
            <w:pPr>
              <w:jc w:val="center"/>
              <w:rPr>
                <w:lang w:val="pt-BR"/>
              </w:rPr>
            </w:pPr>
            <w:r w:rsidRPr="000A6A3D">
              <w:rPr>
                <w:lang w:val="pt-BR"/>
              </w:rPr>
              <w:t>phút</w:t>
            </w:r>
          </w:p>
          <w:p w14:paraId="49A5FE0B" w14:textId="089C60BC" w:rsidR="00C14114" w:rsidRDefault="00C14114" w:rsidP="00C14114">
            <w:pPr>
              <w:rPr>
                <w:lang w:val="nb-NO"/>
              </w:rPr>
            </w:pPr>
          </w:p>
          <w:p w14:paraId="59AB9EBF" w14:textId="77777777" w:rsidR="00C14114" w:rsidRPr="00C14114" w:rsidRDefault="00C14114" w:rsidP="00C14114">
            <w:pPr>
              <w:rPr>
                <w:lang w:val="nb-NO"/>
              </w:rPr>
            </w:pPr>
          </w:p>
          <w:p w14:paraId="208F8E14" w14:textId="77777777" w:rsidR="00C14114" w:rsidRPr="00C14114" w:rsidRDefault="00C14114" w:rsidP="00C14114">
            <w:pPr>
              <w:rPr>
                <w:lang w:val="nb-NO"/>
              </w:rPr>
            </w:pPr>
          </w:p>
          <w:p w14:paraId="44BB3CD7" w14:textId="77777777" w:rsidR="00C14114" w:rsidRPr="00C14114" w:rsidRDefault="00C14114" w:rsidP="00C14114">
            <w:pPr>
              <w:rPr>
                <w:lang w:val="nb-NO"/>
              </w:rPr>
            </w:pPr>
          </w:p>
          <w:p w14:paraId="20700995" w14:textId="77777777" w:rsidR="00C14114" w:rsidRPr="00C14114" w:rsidRDefault="00C14114" w:rsidP="00C14114">
            <w:pPr>
              <w:rPr>
                <w:lang w:val="nb-NO"/>
              </w:rPr>
            </w:pPr>
          </w:p>
          <w:p w14:paraId="10330018" w14:textId="77777777" w:rsidR="00C14114" w:rsidRPr="00C14114" w:rsidRDefault="00C14114" w:rsidP="00C14114">
            <w:pPr>
              <w:rPr>
                <w:lang w:val="nb-NO"/>
              </w:rPr>
            </w:pPr>
          </w:p>
          <w:p w14:paraId="3CD3EEFF" w14:textId="77777777" w:rsidR="00C14114" w:rsidRPr="00C14114" w:rsidRDefault="00C14114" w:rsidP="00C14114">
            <w:pPr>
              <w:rPr>
                <w:lang w:val="nb-NO"/>
              </w:rPr>
            </w:pPr>
          </w:p>
          <w:p w14:paraId="5C58A5CB" w14:textId="77777777" w:rsidR="00C14114" w:rsidRPr="00C14114" w:rsidRDefault="00C14114" w:rsidP="00C14114">
            <w:pPr>
              <w:rPr>
                <w:lang w:val="nb-NO"/>
              </w:rPr>
            </w:pPr>
          </w:p>
          <w:p w14:paraId="75727F6D" w14:textId="77777777" w:rsidR="00C14114" w:rsidRPr="00C14114" w:rsidRDefault="00C14114" w:rsidP="00C14114">
            <w:pPr>
              <w:rPr>
                <w:lang w:val="nb-NO"/>
              </w:rPr>
            </w:pPr>
          </w:p>
          <w:p w14:paraId="4F847D5C" w14:textId="77777777" w:rsidR="00C14114" w:rsidRPr="00C14114" w:rsidRDefault="00C14114" w:rsidP="00C14114">
            <w:pPr>
              <w:rPr>
                <w:lang w:val="nb-NO"/>
              </w:rPr>
            </w:pPr>
          </w:p>
          <w:p w14:paraId="6A59571B" w14:textId="77777777" w:rsidR="00C14114" w:rsidRPr="00C14114" w:rsidRDefault="00C14114" w:rsidP="00C14114">
            <w:pPr>
              <w:rPr>
                <w:lang w:val="nb-NO"/>
              </w:rPr>
            </w:pPr>
          </w:p>
          <w:p w14:paraId="52030254" w14:textId="77777777" w:rsidR="00C14114" w:rsidRPr="00C14114" w:rsidRDefault="00C14114" w:rsidP="00C14114">
            <w:pPr>
              <w:rPr>
                <w:lang w:val="nb-NO"/>
              </w:rPr>
            </w:pPr>
          </w:p>
          <w:p w14:paraId="54C062D7" w14:textId="77777777" w:rsidR="00C14114" w:rsidRPr="00C14114" w:rsidRDefault="00C14114" w:rsidP="00C14114">
            <w:pPr>
              <w:rPr>
                <w:lang w:val="nb-NO"/>
              </w:rPr>
            </w:pPr>
          </w:p>
          <w:p w14:paraId="5E4EDFA2" w14:textId="77777777" w:rsidR="00C14114" w:rsidRPr="00C14114" w:rsidRDefault="00C14114" w:rsidP="00C14114">
            <w:pPr>
              <w:rPr>
                <w:lang w:val="nb-NO"/>
              </w:rPr>
            </w:pPr>
          </w:p>
          <w:p w14:paraId="7237CC82" w14:textId="12E63A2C" w:rsidR="00C14114" w:rsidRDefault="00C14114" w:rsidP="00C14114">
            <w:pPr>
              <w:rPr>
                <w:lang w:val="nb-NO"/>
              </w:rPr>
            </w:pPr>
          </w:p>
          <w:p w14:paraId="51B00BE6" w14:textId="634ADA16" w:rsidR="00C14114" w:rsidRPr="000A6A3D" w:rsidRDefault="00C14114" w:rsidP="00C14114">
            <w:pPr>
              <w:jc w:val="center"/>
              <w:rPr>
                <w:lang w:val="pt-BR"/>
              </w:rPr>
            </w:pPr>
            <w:r>
              <w:rPr>
                <w:lang w:val="pt-BR"/>
              </w:rPr>
              <w:t>20</w:t>
            </w:r>
          </w:p>
          <w:p w14:paraId="69C563CC" w14:textId="77777777" w:rsidR="00C14114" w:rsidRPr="000A6A3D" w:rsidRDefault="00C14114" w:rsidP="00C14114">
            <w:pPr>
              <w:jc w:val="center"/>
              <w:rPr>
                <w:lang w:val="pt-BR"/>
              </w:rPr>
            </w:pPr>
            <w:r w:rsidRPr="000A6A3D">
              <w:rPr>
                <w:lang w:val="pt-BR"/>
              </w:rPr>
              <w:t>phút</w:t>
            </w:r>
          </w:p>
          <w:p w14:paraId="14DF32E4" w14:textId="77777777" w:rsidR="00755E7D" w:rsidRPr="00C14114" w:rsidRDefault="00755E7D" w:rsidP="00C14114">
            <w:pPr>
              <w:rPr>
                <w:lang w:val="nb-NO"/>
              </w:rPr>
            </w:pPr>
          </w:p>
        </w:tc>
      </w:tr>
      <w:tr w:rsidR="00755E7D"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77777777" w:rsidR="00755E7D" w:rsidRPr="000A6A3D" w:rsidRDefault="00755E7D"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60746D" w14:textId="77777777" w:rsidR="00755E7D" w:rsidRPr="000A6A3D" w:rsidRDefault="00755E7D" w:rsidP="000A6A3D">
            <w:pPr>
              <w:rPr>
                <w:b/>
                <w:bCs/>
                <w:u w:val="single"/>
                <w:lang w:val="nb-NO"/>
              </w:rPr>
            </w:pPr>
            <w:r w:rsidRPr="000A6A3D">
              <w:rPr>
                <w:b/>
                <w:bCs/>
                <w:u w:val="single"/>
                <w:lang w:val="nb-NO"/>
              </w:rPr>
              <w:t>Củng cố kiến thức và kết thúc bài</w:t>
            </w:r>
          </w:p>
          <w:p w14:paraId="7A028D95" w14:textId="67800686" w:rsidR="009C0C49" w:rsidRPr="000A6A3D" w:rsidRDefault="00755E7D" w:rsidP="000A6A3D">
            <w:pPr>
              <w:tabs>
                <w:tab w:val="left" w:leader="dot" w:pos="9540"/>
              </w:tabs>
              <w:jc w:val="both"/>
              <w:rPr>
                <w:b/>
                <w:lang w:val="de-DE"/>
              </w:rPr>
            </w:pPr>
            <w:r w:rsidRPr="000A6A3D">
              <w:rPr>
                <w:bCs/>
                <w:lang w:val="nb-NO"/>
              </w:rPr>
              <w:t xml:space="preserve">1. </w:t>
            </w:r>
            <w:r w:rsidR="009C0C49" w:rsidRPr="000A6A3D">
              <w:rPr>
                <w:lang w:val="de-DE"/>
              </w:rPr>
              <w:t>tính chất vật lí, tính chất hóa học, ứng dụng và điều chế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r w:rsidR="009C0C49" w:rsidRPr="000A6A3D">
              <w:rPr>
                <w:lang w:val="de-DE"/>
              </w:rPr>
              <w:t>.</w:t>
            </w:r>
          </w:p>
          <w:p w14:paraId="738CB2D1" w14:textId="1F51EA12" w:rsidR="00755E7D" w:rsidRPr="000A6A3D" w:rsidRDefault="00755E7D" w:rsidP="000A6A3D">
            <w:r w:rsidRPr="000A6A3D">
              <w:t xml:space="preserve">2. </w:t>
            </w:r>
            <w:r w:rsidR="009C0C49" w:rsidRPr="000A6A3D">
              <w:rPr>
                <w:lang w:val="de-DE"/>
              </w:rPr>
              <w:t>Sự giống và khác nhau về tính chất hóa học của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7B4E892" w14:textId="0617E14B" w:rsidR="00755E7D" w:rsidRPr="000A6A3D" w:rsidRDefault="00755E7D" w:rsidP="000A6A3D">
            <w:pPr>
              <w:rPr>
                <w:lang w:val="vi-VN"/>
              </w:rPr>
            </w:pPr>
            <w:r w:rsidRPr="000A6A3D">
              <w:rPr>
                <w:lang w:val="de-DE"/>
              </w:rPr>
              <w:t xml:space="preserve">Giảng viên trình bày tóm tắt nội dung bằng lời. </w:t>
            </w:r>
            <w:r w:rsidRPr="000A6A3D">
              <w:rPr>
                <w:lang w:val="nb-NO"/>
              </w:rPr>
              <w:t xml:space="preserve">GV hướng dẫn bài tập 1 – 6 trang </w:t>
            </w:r>
            <w:r w:rsidR="001B2ECD" w:rsidRPr="000A6A3D">
              <w:rPr>
                <w:lang w:val="nb-NO"/>
              </w:rPr>
              <w:t>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24B1190" w14:textId="77777777" w:rsidR="00755E7D" w:rsidRPr="000A6A3D" w:rsidRDefault="00755E7D"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755E7D" w:rsidRPr="000A6A3D" w:rsidRDefault="00755E7D" w:rsidP="000A6A3D">
            <w:pPr>
              <w:jc w:val="center"/>
              <w:rPr>
                <w:lang w:val="nb-NO"/>
              </w:rPr>
            </w:pPr>
          </w:p>
          <w:p w14:paraId="6CA4DF0C" w14:textId="003349EC" w:rsidR="00755E7D" w:rsidRPr="000A6A3D" w:rsidRDefault="00380165" w:rsidP="000A6A3D">
            <w:pPr>
              <w:jc w:val="center"/>
              <w:rPr>
                <w:lang w:val="nb-NO"/>
              </w:rPr>
            </w:pPr>
            <w:r w:rsidRPr="000A6A3D">
              <w:rPr>
                <w:lang w:val="pt-BR"/>
              </w:rPr>
              <w:t>25</w:t>
            </w:r>
            <w:r w:rsidR="00755E7D" w:rsidRPr="000A6A3D">
              <w:rPr>
                <w:lang w:val="pt-BR"/>
              </w:rPr>
              <w:t xml:space="preserve"> phút</w:t>
            </w:r>
          </w:p>
        </w:tc>
      </w:tr>
      <w:tr w:rsidR="00755E7D"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755E7D" w:rsidRPr="000A6A3D" w:rsidRDefault="00755E7D"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16FC48" w14:textId="77777777" w:rsidR="00755E7D" w:rsidRPr="000A6A3D" w:rsidRDefault="00755E7D" w:rsidP="000A6A3D">
            <w:pPr>
              <w:rPr>
                <w:b/>
                <w:bCs/>
                <w:u w:val="single"/>
                <w:lang w:val="pt-BR"/>
              </w:rPr>
            </w:pPr>
            <w:r w:rsidRPr="000A6A3D">
              <w:rPr>
                <w:b/>
                <w:bCs/>
                <w:u w:val="single"/>
                <w:lang w:val="pt-BR"/>
              </w:rPr>
              <w:t>Hướng dẫn tự học</w:t>
            </w:r>
          </w:p>
          <w:p w14:paraId="79D92C8C" w14:textId="4A3A79A9" w:rsidR="00755E7D" w:rsidRPr="000A6A3D" w:rsidRDefault="00755E7D" w:rsidP="000A6A3D">
            <w:pPr>
              <w:rPr>
                <w:bCs/>
                <w:lang w:val="nb-NO"/>
              </w:rPr>
            </w:pPr>
            <w:r w:rsidRPr="000A6A3D">
              <w:rPr>
                <w:bCs/>
                <w:lang w:val="nb-NO"/>
              </w:rPr>
              <w:t>- Bài tập 7-10 trang 4</w:t>
            </w:r>
            <w:r w:rsidR="001B2ECD" w:rsidRPr="000A6A3D">
              <w:rPr>
                <w:bCs/>
                <w:lang w:val="nb-NO"/>
              </w:rPr>
              <w:t>8</w:t>
            </w:r>
            <w:r w:rsidRPr="000A6A3D">
              <w:rPr>
                <w:bCs/>
                <w:lang w:val="nb-NO"/>
              </w:rPr>
              <w:t xml:space="preserve"> trong giáo trình. </w:t>
            </w:r>
          </w:p>
          <w:p w14:paraId="1B8EE143" w14:textId="1CE77C55" w:rsidR="00755E7D" w:rsidRPr="000A6A3D" w:rsidRDefault="00755E7D" w:rsidP="000A6A3D">
            <w:pPr>
              <w:rPr>
                <w:bCs/>
                <w:u w:val="single"/>
                <w:lang w:val="nb-NO"/>
              </w:rPr>
            </w:pPr>
            <w:r w:rsidRPr="000A6A3D">
              <w:rPr>
                <w:lang w:val="pt-BR"/>
              </w:rPr>
              <w:t xml:space="preserve">- Chuẩn bị </w:t>
            </w:r>
            <w:r w:rsidRPr="000A6A3D">
              <w:rPr>
                <w:bCs/>
              </w:rPr>
              <w:t>Bài 1</w:t>
            </w:r>
            <w:r w:rsidR="00B62DD7" w:rsidRPr="000A6A3D">
              <w:rPr>
                <w:bCs/>
              </w:rPr>
              <w:t>7</w:t>
            </w:r>
            <w:r w:rsidRPr="000A6A3D">
              <w:rPr>
                <w:bCs/>
              </w:rPr>
              <w:t xml:space="preserve">. </w:t>
            </w:r>
            <w:r w:rsidR="00B62DD7" w:rsidRPr="000A6A3D">
              <w:t>Ôn tập Chương 4</w:t>
            </w:r>
          </w:p>
          <w:p w14:paraId="5364781E" w14:textId="77777777" w:rsidR="00755E7D" w:rsidRPr="000A6A3D" w:rsidRDefault="00755E7D" w:rsidP="000A6A3D">
            <w:pPr>
              <w:rPr>
                <w:bCs/>
                <w:u w:val="single"/>
                <w:lang w:val="nb-NO"/>
              </w:rPr>
            </w:pPr>
          </w:p>
          <w:p w14:paraId="5060FA41" w14:textId="77777777" w:rsidR="00755E7D" w:rsidRPr="000A6A3D" w:rsidRDefault="00755E7D"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36D63E9" w14:textId="77777777" w:rsidR="00755E7D" w:rsidRPr="000A6A3D" w:rsidRDefault="00755E7D"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69EA263" w14:textId="77777777" w:rsidR="00755E7D" w:rsidRPr="000A6A3D" w:rsidRDefault="00755E7D"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755E7D" w:rsidRPr="000A6A3D" w:rsidRDefault="00755E7D" w:rsidP="000A6A3D">
            <w:pPr>
              <w:jc w:val="center"/>
              <w:rPr>
                <w:lang w:val="pt-BR"/>
              </w:rPr>
            </w:pPr>
          </w:p>
          <w:p w14:paraId="383FBBDD" w14:textId="77777777" w:rsidR="00755E7D" w:rsidRPr="000A6A3D" w:rsidRDefault="00755E7D" w:rsidP="000A6A3D">
            <w:pPr>
              <w:jc w:val="center"/>
              <w:rPr>
                <w:lang w:val="pt-BR"/>
              </w:rPr>
            </w:pPr>
            <w:r w:rsidRPr="000A6A3D">
              <w:rPr>
                <w:lang w:val="pt-BR"/>
              </w:rPr>
              <w:t>2 phút</w:t>
            </w:r>
          </w:p>
        </w:tc>
      </w:tr>
    </w:tbl>
    <w:p w14:paraId="06606E53" w14:textId="77777777" w:rsidR="00755E7D" w:rsidRPr="000A6A3D" w:rsidRDefault="00755E7D"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487"/>
        <w:gridCol w:w="6328"/>
        <w:gridCol w:w="540"/>
      </w:tblGrid>
      <w:tr w:rsidR="00755E7D" w:rsidRPr="000A6A3D" w14:paraId="1EA2C341" w14:textId="77777777" w:rsidTr="009338E3">
        <w:trPr>
          <w:gridAfter w:val="1"/>
          <w:wAfter w:w="54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77777777" w:rsidR="00755E7D" w:rsidRPr="000A6A3D" w:rsidRDefault="00755E7D" w:rsidP="000A6A3D">
            <w:pPr>
              <w:jc w:val="both"/>
            </w:pPr>
            <w:r w:rsidRPr="000A6A3D">
              <w:t xml:space="preserve">1. </w:t>
            </w:r>
            <w:r w:rsidRPr="000A6A3D">
              <w:rPr>
                <w:i/>
                <w:iCs/>
              </w:rPr>
              <w:t xml:space="preserve">Giáo trình hóa học 1, </w:t>
            </w:r>
            <w:r w:rsidRPr="000A6A3D">
              <w:t>Trường CĐ lý tự trọng Tp. HCM, năm 2018.</w:t>
            </w:r>
          </w:p>
          <w:p w14:paraId="612D2B2E" w14:textId="77777777"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CDE7E5F" w14:textId="77777777" w:rsidR="00755E7D" w:rsidRPr="000A6A3D" w:rsidRDefault="00755E7D"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755E7D" w:rsidRPr="000A6A3D" w14:paraId="779D0C43"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815" w:type="dxa"/>
            <w:gridSpan w:val="2"/>
            <w:shd w:val="clear" w:color="auto" w:fill="auto"/>
          </w:tcPr>
          <w:p w14:paraId="0DA4A330" w14:textId="77777777" w:rsidR="00755E7D" w:rsidRPr="000A6A3D" w:rsidRDefault="00755E7D" w:rsidP="000A6A3D">
            <w:pPr>
              <w:rPr>
                <w:lang w:val="pt-BR"/>
              </w:rPr>
            </w:pPr>
          </w:p>
          <w:p w14:paraId="00150DC2" w14:textId="77777777" w:rsidR="00755E7D" w:rsidRPr="000A6A3D" w:rsidRDefault="00755E7D" w:rsidP="000A6A3D">
            <w:pPr>
              <w:ind w:left="1730"/>
              <w:rPr>
                <w:i/>
                <w:lang w:val="pt-BR"/>
              </w:rPr>
            </w:pPr>
            <w:r w:rsidRPr="000A6A3D">
              <w:rPr>
                <w:i/>
                <w:lang w:val="pt-BR"/>
              </w:rPr>
              <w:t xml:space="preserve">Tp. Hồ Chí Minh, ngày      tháng      năm 20 </w:t>
            </w:r>
          </w:p>
          <w:p w14:paraId="42BD6A1F" w14:textId="77777777" w:rsidR="00755E7D" w:rsidRPr="000A6A3D" w:rsidRDefault="00755E7D" w:rsidP="000A6A3D">
            <w:pPr>
              <w:jc w:val="center"/>
              <w:rPr>
                <w:lang w:val="pt-BR"/>
              </w:rPr>
            </w:pPr>
            <w:r w:rsidRPr="000A6A3D">
              <w:rPr>
                <w:b/>
                <w:lang w:val="pt-BR"/>
              </w:rPr>
              <w:t>Giảng viên</w:t>
            </w: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1A6711C5" w:rsidR="002F628E" w:rsidRPr="000A6A3D" w:rsidRDefault="002F628E" w:rsidP="000A6A3D">
            <w:r w:rsidRPr="000A6A3D">
              <w:t>Thời gian thực hiện: 4 tiết</w:t>
            </w:r>
          </w:p>
          <w:p w14:paraId="5FC1EF4F" w14:textId="77777777" w:rsidR="002F628E" w:rsidRPr="000A6A3D" w:rsidRDefault="002F628E" w:rsidP="000A6A3D">
            <w:pPr>
              <w:tabs>
                <w:tab w:val="right" w:leader="dot" w:pos="3331"/>
              </w:tabs>
            </w:pPr>
            <w:r w:rsidRPr="000A6A3D">
              <w:t xml:space="preserve">Tên chương: </w:t>
            </w:r>
            <w:r w:rsidRPr="000A6A3D">
              <w:rPr>
                <w:b/>
                <w:bCs/>
              </w:rPr>
              <w:t xml:space="preserve">CHƯƠNG 5:  </w:t>
            </w:r>
            <w:r w:rsidRPr="000A6A3D">
              <w:rPr>
                <w:b/>
              </w:rPr>
              <w:t>NHÓM HALOGEN</w:t>
            </w:r>
          </w:p>
          <w:p w14:paraId="2E06A57B" w14:textId="77777777" w:rsidR="002F628E" w:rsidRPr="000A6A3D" w:rsidRDefault="002F628E" w:rsidP="000A6A3D">
            <w:r w:rsidRPr="000A6A3D">
              <w:t xml:space="preserve">Thực hiện ngày     tháng     năm 20 </w:t>
            </w:r>
          </w:p>
          <w:p w14:paraId="50073C38" w14:textId="77777777" w:rsidR="002F628E" w:rsidRPr="000A6A3D" w:rsidRDefault="002F628E" w:rsidP="000A6A3D"/>
        </w:tc>
      </w:tr>
    </w:tbl>
    <w:p w14:paraId="0BD98927" w14:textId="28E87A4D" w:rsidR="002F628E" w:rsidRPr="000A6A3D" w:rsidRDefault="002F628E" w:rsidP="000A6A3D">
      <w:pPr>
        <w:rPr>
          <w:lang w:val="it-IT"/>
        </w:rPr>
      </w:pPr>
      <w:r w:rsidRPr="000A6A3D">
        <w:rPr>
          <w:lang w:val="it-IT"/>
        </w:rPr>
        <w:t xml:space="preserve">Tên bài: </w:t>
      </w:r>
      <w:r w:rsidRPr="000A6A3D">
        <w:rPr>
          <w:lang w:val="it-IT"/>
        </w:rPr>
        <w:tab/>
      </w:r>
      <w:r w:rsidRPr="000A6A3D">
        <w:rPr>
          <w:lang w:val="it-IT"/>
        </w:rPr>
        <w:tab/>
      </w:r>
      <w:r w:rsidR="007D496B">
        <w:rPr>
          <w:lang w:val="it-IT"/>
        </w:rPr>
        <w:tab/>
      </w:r>
      <w:r w:rsidR="007D496B">
        <w:rPr>
          <w:lang w:val="it-IT"/>
        </w:rPr>
        <w:tab/>
      </w:r>
      <w:r w:rsidRPr="000A6A3D">
        <w:rPr>
          <w:b/>
          <w:i/>
        </w:rPr>
        <w:t xml:space="preserve">Bài 17: </w:t>
      </w:r>
      <w:r w:rsidRPr="007D496B">
        <w:rPr>
          <w:b/>
        </w:rPr>
        <w:t xml:space="preserve">Ôn tập Chương </w:t>
      </w:r>
      <w:r w:rsidR="008B5712" w:rsidRPr="007D496B">
        <w:rPr>
          <w:b/>
        </w:rPr>
        <w:t>5</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6594C8FB" w14:textId="2F0E0D56" w:rsidR="008B5712" w:rsidRPr="000A6A3D" w:rsidRDefault="008B5712" w:rsidP="000A6A3D">
      <w:pPr>
        <w:rPr>
          <w:lang w:val="it-IT"/>
        </w:rPr>
      </w:pPr>
      <w:r w:rsidRPr="000A6A3D">
        <w:rPr>
          <w:color w:val="000000"/>
        </w:rPr>
        <w:t xml:space="preserve">Sinh viên </w:t>
      </w:r>
      <w:r w:rsidRPr="000A6A3D">
        <w:rPr>
          <w:lang w:val="it-IT"/>
        </w:rPr>
        <w:t xml:space="preserve">hiểu được </w:t>
      </w:r>
      <w:r w:rsidR="00C95513" w:rsidRPr="000A6A3D">
        <w:rPr>
          <w:lang w:val="it-IT"/>
        </w:rPr>
        <w:t>đặc điểm cấu tạo lớp electron ngoài cùng của nguyên tử thuộc nhóm halogen và cấu tạo phân tử của các đơn chất halogen.</w:t>
      </w:r>
    </w:p>
    <w:p w14:paraId="49225D0E" w14:textId="20A89597" w:rsidR="00C95513" w:rsidRPr="000A6A3D" w:rsidRDefault="003A789D" w:rsidP="000A6A3D">
      <w:pPr>
        <w:rPr>
          <w:lang w:val="it-IT"/>
        </w:rPr>
      </w:pPr>
      <w:r w:rsidRPr="000A6A3D">
        <w:rPr>
          <w:color w:val="000000"/>
        </w:rPr>
        <w:t xml:space="preserve">Sinh viên </w:t>
      </w:r>
      <w:r w:rsidRPr="000A6A3D">
        <w:rPr>
          <w:lang w:val="de-DE"/>
        </w:rPr>
        <w:t>biết được tính chất vật lí, tính chất hóa học, ứng dụng và điều chế F</w:t>
      </w:r>
      <w:r w:rsidRPr="000A6A3D">
        <w:rPr>
          <w:vertAlign w:val="subscript"/>
          <w:lang w:val="de-DE"/>
        </w:rPr>
        <w:t>2</w:t>
      </w:r>
      <w:r w:rsidRPr="000A6A3D">
        <w:rPr>
          <w:lang w:val="de-DE"/>
        </w:rPr>
        <w:t xml:space="preserve">, </w:t>
      </w:r>
      <w:r w:rsidR="004F4520" w:rsidRPr="000A6A3D">
        <w:rPr>
          <w:lang w:val="de-DE"/>
        </w:rPr>
        <w:t>Cl</w:t>
      </w:r>
      <w:r w:rsidR="004F4520" w:rsidRPr="000A6A3D">
        <w:rPr>
          <w:vertAlign w:val="subscript"/>
          <w:lang w:val="de-DE"/>
        </w:rPr>
        <w:t>2</w:t>
      </w:r>
      <w:r w:rsidR="004F4520" w:rsidRPr="000A6A3D">
        <w:rPr>
          <w:lang w:val="de-DE"/>
        </w:rPr>
        <w:t xml:space="preserve">, </w:t>
      </w:r>
      <w:r w:rsidRPr="000A6A3D">
        <w:rPr>
          <w:lang w:val="de-DE"/>
        </w:rPr>
        <w:t>Br</w:t>
      </w:r>
      <w:r w:rsidRPr="000A6A3D">
        <w:rPr>
          <w:vertAlign w:val="subscript"/>
          <w:lang w:val="de-DE"/>
        </w:rPr>
        <w:t>2</w:t>
      </w:r>
      <w:r w:rsidRPr="000A6A3D">
        <w:rPr>
          <w:lang w:val="de-DE"/>
        </w:rPr>
        <w:t>, I</w:t>
      </w:r>
      <w:r w:rsidRPr="000A6A3D">
        <w:rPr>
          <w:vertAlign w:val="subscript"/>
          <w:lang w:val="de-DE"/>
        </w:rPr>
        <w:t>2</w:t>
      </w:r>
      <w:r w:rsidRPr="000A6A3D">
        <w:rPr>
          <w:lang w:val="de-DE"/>
        </w:rPr>
        <w:t xml:space="preserve"> và một số hợp chất của chúng</w:t>
      </w:r>
      <w:r w:rsidRPr="000A6A3D">
        <w:rPr>
          <w:lang w:val="it-IT"/>
        </w:rPr>
        <w:t>.</w:t>
      </w:r>
    </w:p>
    <w:p w14:paraId="17EF3A60" w14:textId="7F3A8B01" w:rsidR="008B5712" w:rsidRPr="000A6A3D" w:rsidRDefault="008B5712" w:rsidP="000A6A3D">
      <w:r w:rsidRPr="000A6A3D">
        <w:rPr>
          <w:b/>
          <w:bCs/>
        </w:rPr>
        <w:t xml:space="preserve">2. </w:t>
      </w:r>
      <w:r w:rsidR="004D3139" w:rsidRPr="000A6A3D">
        <w:rPr>
          <w:b/>
          <w:bCs/>
        </w:rPr>
        <w:t>Kỹ năng</w:t>
      </w:r>
      <w:r w:rsidRPr="000A6A3D">
        <w:rPr>
          <w:b/>
          <w:bCs/>
        </w:rPr>
        <w:t xml:space="preserve">: </w:t>
      </w:r>
    </w:p>
    <w:p w14:paraId="4F9F2BA6" w14:textId="5A3EACE8" w:rsidR="008B5712" w:rsidRPr="000A6A3D" w:rsidRDefault="008B5712" w:rsidP="000A6A3D">
      <w:pPr>
        <w:keepNext/>
        <w:tabs>
          <w:tab w:val="left" w:leader="dot" w:pos="9498"/>
        </w:tabs>
        <w:jc w:val="both"/>
        <w:outlineLvl w:val="3"/>
        <w:rPr>
          <w:b/>
          <w:lang w:val="de-DE"/>
        </w:rPr>
      </w:pPr>
      <w:r w:rsidRPr="000A6A3D">
        <w:rPr>
          <w:color w:val="000000"/>
        </w:rPr>
        <w:t xml:space="preserve">Sinh viên </w:t>
      </w:r>
      <w:r w:rsidR="003A789D" w:rsidRPr="000A6A3D">
        <w:t xml:space="preserve">giải được các bài tập có liên quan đến các nguyên tố halogen. </w:t>
      </w:r>
      <w:r w:rsidRPr="000A6A3D">
        <w:rPr>
          <w:lang w:val="de-DE"/>
        </w:rPr>
        <w:t xml:space="preserve"> </w:t>
      </w:r>
    </w:p>
    <w:p w14:paraId="285A50AE" w14:textId="77777777" w:rsidR="008B5712" w:rsidRPr="000A6A3D" w:rsidRDefault="008B5712" w:rsidP="000A6A3D">
      <w:pPr>
        <w:rPr>
          <w:lang w:val="vi-VN"/>
        </w:rPr>
      </w:pPr>
      <w:r w:rsidRPr="000A6A3D">
        <w:rPr>
          <w:b/>
          <w:bCs/>
        </w:rPr>
        <w:t>3. Thái độ:</w:t>
      </w:r>
    </w:p>
    <w:p w14:paraId="2BD5E0BB" w14:textId="6557E532" w:rsidR="008B5712" w:rsidRPr="000A6A3D" w:rsidRDefault="008B571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8B5712"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8B5712" w:rsidRPr="000A6A3D" w:rsidRDefault="008B571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9050158" w14:textId="454323BF" w:rsidR="008B5712" w:rsidRDefault="008B5712" w:rsidP="000A6A3D">
            <w:pPr>
              <w:rPr>
                <w:b/>
                <w:bCs/>
                <w:u w:val="single"/>
                <w:lang w:val="de-DE"/>
              </w:rPr>
            </w:pPr>
            <w:r w:rsidRPr="000A6A3D">
              <w:rPr>
                <w:b/>
                <w:bCs/>
                <w:u w:val="single"/>
                <w:lang w:val="de-DE"/>
              </w:rPr>
              <w:t>Dẫn nhập</w:t>
            </w:r>
          </w:p>
          <w:p w14:paraId="3BBF383E" w14:textId="77777777" w:rsidR="008E1C0D" w:rsidRPr="000A6A3D" w:rsidRDefault="008E1C0D" w:rsidP="000A6A3D">
            <w:pPr>
              <w:rPr>
                <w:lang w:val="de-DE"/>
              </w:rPr>
            </w:pPr>
          </w:p>
          <w:p w14:paraId="488A8EF6" w14:textId="7CA694F2" w:rsidR="008B5712" w:rsidRPr="000A6A3D" w:rsidRDefault="008B5712" w:rsidP="000A6A3D">
            <w:pPr>
              <w:jc w:val="both"/>
              <w:rPr>
                <w:iCs/>
                <w:lang w:val="de-DE"/>
              </w:rPr>
            </w:pPr>
            <w:r w:rsidRPr="000A6A3D">
              <w:rPr>
                <w:iCs/>
                <w:lang w:val="de-DE"/>
              </w:rPr>
              <w:t xml:space="preserve">- Nhắc lại </w:t>
            </w:r>
            <w:r w:rsidR="00616726" w:rsidRPr="000A6A3D">
              <w:rPr>
                <w:iCs/>
                <w:lang w:val="de-DE"/>
              </w:rPr>
              <w:t>cấu tạo nguyên tử và phân tử của các halogen</w:t>
            </w:r>
          </w:p>
          <w:p w14:paraId="069B49B0" w14:textId="77777777" w:rsidR="008B5712" w:rsidRPr="000A6A3D" w:rsidRDefault="008B5712"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1F5E624" w14:textId="77777777" w:rsidR="00CD3826" w:rsidRPr="000A6A3D" w:rsidRDefault="00CD3826" w:rsidP="000A6A3D">
            <w:pPr>
              <w:rPr>
                <w:lang w:val="de-DE"/>
              </w:rPr>
            </w:pPr>
          </w:p>
          <w:p w14:paraId="1261DBA1" w14:textId="3EB7F319" w:rsidR="008B5712" w:rsidRPr="000A6A3D" w:rsidRDefault="008B5712" w:rsidP="000A6A3D">
            <w:pPr>
              <w:rPr>
                <w:lang w:val="de-DE"/>
              </w:rPr>
            </w:pPr>
            <w:r w:rsidRPr="000A6A3D">
              <w:rPr>
                <w:lang w:val="de-DE"/>
              </w:rPr>
              <w:t>- Đặt câu hỏi kiểm tra bài cũ.</w:t>
            </w:r>
          </w:p>
          <w:p w14:paraId="4F336C1B" w14:textId="77777777" w:rsidR="008B5712" w:rsidRPr="000A6A3D" w:rsidRDefault="008B5712" w:rsidP="000A6A3D">
            <w:pPr>
              <w:rPr>
                <w:lang w:val="de-DE"/>
              </w:rPr>
            </w:pPr>
            <w:r w:rsidRPr="000A6A3D">
              <w:rPr>
                <w:lang w:val="de-DE"/>
              </w:rPr>
              <w:t>- Nhận xét câu trả lời của học sinh.</w:t>
            </w:r>
          </w:p>
          <w:p w14:paraId="02C71FA1" w14:textId="77777777" w:rsidR="008B5712" w:rsidRPr="000A6A3D" w:rsidRDefault="008B571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8B5712" w:rsidRPr="000A6A3D" w:rsidRDefault="008B5712" w:rsidP="000A6A3D">
            <w:pPr>
              <w:rPr>
                <w:lang w:val="de-DE"/>
              </w:rPr>
            </w:pPr>
          </w:p>
          <w:p w14:paraId="3F725B2A" w14:textId="77777777" w:rsidR="008B5712" w:rsidRPr="000A6A3D" w:rsidRDefault="008B571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8B5712" w:rsidRPr="000A6A3D" w:rsidRDefault="008B5712" w:rsidP="000A6A3D">
            <w:pPr>
              <w:rPr>
                <w:lang w:val="nb-NO"/>
              </w:rPr>
            </w:pPr>
          </w:p>
          <w:p w14:paraId="6BAC528E" w14:textId="77777777" w:rsidR="008B5712" w:rsidRPr="000A6A3D" w:rsidRDefault="008B5712" w:rsidP="000A6A3D">
            <w:pPr>
              <w:rPr>
                <w:lang w:val="de-DE"/>
              </w:rPr>
            </w:pPr>
          </w:p>
          <w:p w14:paraId="4CE7F1A5" w14:textId="77777777" w:rsidR="008B5712" w:rsidRPr="000A6A3D" w:rsidRDefault="008B571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8B5712" w:rsidRPr="000A6A3D" w:rsidRDefault="008B5712" w:rsidP="000A6A3D">
            <w:pPr>
              <w:rPr>
                <w:lang w:val="de-DE"/>
              </w:rPr>
            </w:pPr>
          </w:p>
          <w:p w14:paraId="78E8F31E" w14:textId="77777777" w:rsidR="008B5712" w:rsidRPr="000A6A3D" w:rsidRDefault="008B5712" w:rsidP="000A6A3D">
            <w:pPr>
              <w:jc w:val="center"/>
              <w:rPr>
                <w:lang w:val="pt-BR"/>
              </w:rPr>
            </w:pPr>
            <w:r w:rsidRPr="000A6A3D">
              <w:rPr>
                <w:lang w:val="pt-BR"/>
              </w:rPr>
              <w:t>5</w:t>
            </w:r>
          </w:p>
          <w:p w14:paraId="1BC3D17E" w14:textId="77777777" w:rsidR="008B5712" w:rsidRPr="000A6A3D" w:rsidRDefault="008B5712" w:rsidP="000A6A3D">
            <w:pPr>
              <w:jc w:val="center"/>
              <w:rPr>
                <w:lang w:val="de-DE"/>
              </w:rPr>
            </w:pPr>
            <w:r w:rsidRPr="000A6A3D">
              <w:rPr>
                <w:lang w:val="pt-BR"/>
              </w:rPr>
              <w:t>phút</w:t>
            </w:r>
            <w:r w:rsidRPr="000A6A3D">
              <w:rPr>
                <w:lang w:val="de-DE"/>
              </w:rPr>
              <w:t xml:space="preserve"> </w:t>
            </w:r>
          </w:p>
        </w:tc>
      </w:tr>
      <w:tr w:rsidR="008B5712"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8B5712" w:rsidRPr="000A6A3D" w:rsidRDefault="008B571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8B5712" w:rsidRPr="000A6A3D" w:rsidRDefault="008B5712" w:rsidP="000A6A3D">
            <w:pPr>
              <w:rPr>
                <w:b/>
                <w:bCs/>
                <w:u w:val="single"/>
                <w:lang w:val="nb-NO"/>
              </w:rPr>
            </w:pPr>
            <w:r w:rsidRPr="000A6A3D">
              <w:rPr>
                <w:b/>
                <w:bCs/>
                <w:u w:val="single"/>
                <w:lang w:val="nb-NO"/>
              </w:rPr>
              <w:t>Giảng bài mới</w:t>
            </w:r>
          </w:p>
          <w:p w14:paraId="4482915C" w14:textId="123AC1C5" w:rsidR="00884034" w:rsidRPr="000A6A3D" w:rsidRDefault="00884034" w:rsidP="000A6A3D">
            <w:pPr>
              <w:tabs>
                <w:tab w:val="left" w:leader="dot" w:pos="9498"/>
              </w:tabs>
              <w:rPr>
                <w:b/>
                <w:bCs/>
              </w:rPr>
            </w:pPr>
            <w:r w:rsidRPr="000A6A3D">
              <w:rPr>
                <w:b/>
                <w:bCs/>
              </w:rPr>
              <w:t>1. Hệ thống kiến thức Chương V</w:t>
            </w:r>
          </w:p>
          <w:p w14:paraId="600F4BFD" w14:textId="6F81FE42" w:rsidR="00884034" w:rsidRPr="008E1C0D" w:rsidRDefault="00884034" w:rsidP="000A6A3D">
            <w:pPr>
              <w:tabs>
                <w:tab w:val="left" w:leader="dot" w:pos="9498"/>
              </w:tabs>
              <w:rPr>
                <w:b/>
                <w:bCs/>
              </w:rPr>
            </w:pPr>
            <w:r w:rsidRPr="008E1C0D">
              <w:rPr>
                <w:b/>
                <w:bCs/>
              </w:rPr>
              <w:t>1.1. Cấu tạo nguyên tử và phân tử của các halogen</w:t>
            </w:r>
          </w:p>
          <w:p w14:paraId="45E31362" w14:textId="77777777" w:rsidR="00884034" w:rsidRPr="000A6A3D" w:rsidRDefault="00884034" w:rsidP="000A6A3D">
            <w:pPr>
              <w:tabs>
                <w:tab w:val="left" w:leader="dot" w:pos="9498"/>
              </w:tabs>
              <w:rPr>
                <w:bCs/>
              </w:rPr>
            </w:pPr>
            <w:r w:rsidRPr="000A6A3D">
              <w:rPr>
                <w:bCs/>
              </w:rPr>
              <w:t>- Bán kính nguyên tử tăng dần từ flo đến iot.</w:t>
            </w:r>
          </w:p>
          <w:p w14:paraId="336B74B6" w14:textId="77777777" w:rsidR="00884034" w:rsidRPr="000A6A3D" w:rsidRDefault="00884034" w:rsidP="000A6A3D">
            <w:pPr>
              <w:tabs>
                <w:tab w:val="left" w:leader="dot" w:pos="9498"/>
              </w:tabs>
              <w:rPr>
                <w:bCs/>
              </w:rPr>
            </w:pPr>
            <w:r w:rsidRPr="000A6A3D">
              <w:rPr>
                <w:bCs/>
              </w:rPr>
              <w:t>- Lớp ngoài cùng có 7 electron.</w:t>
            </w:r>
          </w:p>
          <w:p w14:paraId="3C69495A" w14:textId="77777777" w:rsidR="00884034" w:rsidRPr="000A6A3D" w:rsidRDefault="00884034" w:rsidP="000A6A3D">
            <w:pPr>
              <w:tabs>
                <w:tab w:val="left" w:leader="dot" w:pos="9498"/>
              </w:tabs>
              <w:rPr>
                <w:bCs/>
              </w:rPr>
            </w:pPr>
            <w:r w:rsidRPr="000A6A3D">
              <w:rPr>
                <w:bCs/>
              </w:rPr>
              <w:t>- Phân tử gồm 2 nguyên tử, liên kết cộng hóa trị không cực.</w:t>
            </w:r>
          </w:p>
          <w:p w14:paraId="021CE6F0" w14:textId="77777777" w:rsidR="00793B3D" w:rsidRDefault="00793B3D" w:rsidP="000A6A3D">
            <w:pPr>
              <w:tabs>
                <w:tab w:val="left" w:leader="dot" w:pos="9498"/>
              </w:tabs>
              <w:rPr>
                <w:b/>
                <w:bCs/>
              </w:rPr>
            </w:pPr>
          </w:p>
          <w:p w14:paraId="2E2FD65E" w14:textId="41E17A48" w:rsidR="00884034" w:rsidRPr="008E1C0D" w:rsidRDefault="00884034" w:rsidP="000A6A3D">
            <w:pPr>
              <w:tabs>
                <w:tab w:val="left" w:leader="dot" w:pos="9498"/>
              </w:tabs>
              <w:rPr>
                <w:b/>
                <w:bCs/>
              </w:rPr>
            </w:pPr>
            <w:r w:rsidRPr="008E1C0D">
              <w:rPr>
                <w:b/>
                <w:bCs/>
              </w:rPr>
              <w:t>1.2. Tính chất hóa học</w:t>
            </w:r>
          </w:p>
          <w:p w14:paraId="7C3F915D" w14:textId="77777777" w:rsidR="00884034" w:rsidRPr="000A6A3D" w:rsidRDefault="00884034" w:rsidP="000A6A3D">
            <w:pPr>
              <w:tabs>
                <w:tab w:val="left" w:leader="dot" w:pos="9498"/>
              </w:tabs>
              <w:rPr>
                <w:bCs/>
              </w:rPr>
            </w:pPr>
            <w:r w:rsidRPr="000A6A3D">
              <w:rPr>
                <w:bCs/>
              </w:rPr>
              <w:t>- Tính oxi hóa mạnh.</w:t>
            </w:r>
          </w:p>
          <w:p w14:paraId="2DB885FC" w14:textId="77777777" w:rsidR="00884034" w:rsidRPr="000A6A3D" w:rsidRDefault="00884034" w:rsidP="000A6A3D">
            <w:pPr>
              <w:tabs>
                <w:tab w:val="left" w:leader="dot" w:pos="9498"/>
              </w:tabs>
              <w:rPr>
                <w:bCs/>
              </w:rPr>
            </w:pPr>
            <w:r w:rsidRPr="000A6A3D">
              <w:rPr>
                <w:bCs/>
              </w:rPr>
              <w:t>- Tính oxi hóa giảm dần từ flo đến iot.</w:t>
            </w:r>
          </w:p>
          <w:p w14:paraId="4F26D111" w14:textId="77777777" w:rsidR="00793B3D" w:rsidRDefault="00793B3D" w:rsidP="000A6A3D">
            <w:pPr>
              <w:tabs>
                <w:tab w:val="left" w:leader="dot" w:pos="9498"/>
              </w:tabs>
              <w:rPr>
                <w:b/>
                <w:bCs/>
              </w:rPr>
            </w:pPr>
          </w:p>
          <w:p w14:paraId="1AF8EF4A" w14:textId="29D4434E" w:rsidR="00884034" w:rsidRPr="008E1C0D" w:rsidRDefault="00884034" w:rsidP="000A6A3D">
            <w:pPr>
              <w:tabs>
                <w:tab w:val="left" w:leader="dot" w:pos="9498"/>
              </w:tabs>
              <w:rPr>
                <w:b/>
                <w:bCs/>
              </w:rPr>
            </w:pPr>
            <w:r w:rsidRPr="008E1C0D">
              <w:rPr>
                <w:b/>
                <w:bCs/>
              </w:rPr>
              <w:t>1.3. Tính chất hóa học hợp chất halogen</w:t>
            </w:r>
          </w:p>
          <w:p w14:paraId="5B009C15" w14:textId="717D3F6D" w:rsidR="00884034" w:rsidRPr="000A6A3D" w:rsidRDefault="00CD3826" w:rsidP="000A6A3D">
            <w:pPr>
              <w:tabs>
                <w:tab w:val="left" w:leader="dot" w:pos="9498"/>
              </w:tabs>
              <w:rPr>
                <w:bCs/>
                <w:i/>
              </w:rPr>
            </w:pPr>
            <w:r w:rsidRPr="000A6A3D">
              <w:rPr>
                <w:bCs/>
                <w:i/>
              </w:rPr>
              <w:t xml:space="preserve">1.3.1. </w:t>
            </w:r>
            <w:r w:rsidR="00884034" w:rsidRPr="000A6A3D">
              <w:rPr>
                <w:bCs/>
                <w:i/>
              </w:rPr>
              <w:t>Axit halogenhidric</w:t>
            </w:r>
          </w:p>
          <w:p w14:paraId="4170C64B" w14:textId="77777777" w:rsidR="00884034" w:rsidRPr="000A6A3D" w:rsidRDefault="00884034" w:rsidP="000A6A3D">
            <w:pPr>
              <w:tabs>
                <w:tab w:val="left" w:leader="dot" w:pos="9498"/>
              </w:tabs>
              <w:rPr>
                <w:bCs/>
              </w:rPr>
            </w:pPr>
            <w:r w:rsidRPr="000A6A3D">
              <w:rPr>
                <w:bCs/>
              </w:rPr>
              <w:t>Dung dịch HF là axit yếu, các dung dịch HCl, HBr, HI đều là các axit mạnh.</w:t>
            </w:r>
          </w:p>
          <w:p w14:paraId="1E73FDF8" w14:textId="6CF71D86" w:rsidR="00884034" w:rsidRPr="000A6A3D" w:rsidRDefault="00884034" w:rsidP="000A6A3D">
            <w:pPr>
              <w:tabs>
                <w:tab w:val="left" w:leader="dot" w:pos="9498"/>
              </w:tabs>
              <w:rPr>
                <w:bCs/>
              </w:rPr>
            </w:pPr>
            <w:r w:rsidRPr="000A6A3D">
              <w:rPr>
                <w:bCs/>
              </w:rPr>
              <w:t>Tính axit tăng dần từ HF đến HI theo thứ tự.</w:t>
            </w:r>
          </w:p>
          <w:p w14:paraId="1B3BB1C3" w14:textId="77777777" w:rsidR="00692F5D" w:rsidRDefault="00CD3826" w:rsidP="000A6A3D">
            <w:pPr>
              <w:tabs>
                <w:tab w:val="left" w:leader="dot" w:pos="9498"/>
              </w:tabs>
              <w:rPr>
                <w:bCs/>
                <w:i/>
              </w:rPr>
            </w:pPr>
            <w:r w:rsidRPr="000A6A3D">
              <w:rPr>
                <w:bCs/>
                <w:i/>
              </w:rPr>
              <w:lastRenderedPageBreak/>
              <w:t>1.3.2. Hợp chất có oxi</w:t>
            </w:r>
          </w:p>
          <w:p w14:paraId="5F34914B" w14:textId="0CA0BB74" w:rsidR="00CD3826" w:rsidRDefault="000A287E" w:rsidP="000A6A3D">
            <w:pPr>
              <w:tabs>
                <w:tab w:val="left" w:leader="dot" w:pos="9498"/>
              </w:tabs>
              <w:rPr>
                <w:bCs/>
                <w:i/>
              </w:rPr>
            </w:pPr>
            <w:r>
              <w:rPr>
                <w:bCs/>
              </w:rPr>
              <w:t>Nước Giaven và clorua vôi có tính tẩy màu và sát trùng do các muối NaClO và CaOCl</w:t>
            </w:r>
            <w:r>
              <w:rPr>
                <w:bCs/>
                <w:vertAlign w:val="subscript"/>
              </w:rPr>
              <w:t>2</w:t>
            </w:r>
            <w:r>
              <w:rPr>
                <w:bCs/>
              </w:rPr>
              <w:t xml:space="preserve"> là các chất oxi hóa mạnh.</w:t>
            </w:r>
            <w:r w:rsidRPr="000A6A3D">
              <w:rPr>
                <w:bCs/>
                <w:i/>
              </w:rPr>
              <w:t xml:space="preserve"> </w:t>
            </w:r>
          </w:p>
          <w:p w14:paraId="777C1C02" w14:textId="77777777" w:rsidR="00793B3D" w:rsidRDefault="00793B3D" w:rsidP="000A6A3D">
            <w:pPr>
              <w:tabs>
                <w:tab w:val="left" w:leader="dot" w:pos="9498"/>
              </w:tabs>
              <w:rPr>
                <w:b/>
                <w:bCs/>
              </w:rPr>
            </w:pPr>
          </w:p>
          <w:p w14:paraId="62E2DAF3" w14:textId="1F2F5FD4" w:rsidR="00884034" w:rsidRPr="000A287E" w:rsidRDefault="00CD3826" w:rsidP="000A6A3D">
            <w:pPr>
              <w:tabs>
                <w:tab w:val="left" w:leader="dot" w:pos="9498"/>
              </w:tabs>
              <w:rPr>
                <w:b/>
                <w:bCs/>
              </w:rPr>
            </w:pPr>
            <w:r w:rsidRPr="000A287E">
              <w:rPr>
                <w:b/>
                <w:bCs/>
              </w:rPr>
              <w:t>1.</w:t>
            </w:r>
            <w:r w:rsidR="00884034" w:rsidRPr="000A287E">
              <w:rPr>
                <w:b/>
                <w:bCs/>
              </w:rPr>
              <w:t>4. Phương pháp điều chế các đơn chất halogen</w:t>
            </w:r>
          </w:p>
          <w:p w14:paraId="511C7B0F" w14:textId="3427B421" w:rsidR="00CD3826" w:rsidRPr="000A6A3D" w:rsidRDefault="00CD3826" w:rsidP="000A6A3D">
            <w:pPr>
              <w:tabs>
                <w:tab w:val="left" w:leader="dot" w:pos="9498"/>
              </w:tabs>
              <w:rPr>
                <w:b/>
                <w:bCs/>
              </w:rPr>
            </w:pPr>
            <w:r w:rsidRPr="00730B84">
              <w:rPr>
                <w:b/>
                <w:bCs/>
              </w:rPr>
              <w:t>F</w:t>
            </w:r>
            <w:r w:rsidRPr="00730B84">
              <w:rPr>
                <w:b/>
                <w:bCs/>
                <w:vertAlign w:val="subscript"/>
              </w:rPr>
              <w:t>2</w:t>
            </w:r>
            <w:r w:rsidRPr="00730B84">
              <w:rPr>
                <w:b/>
                <w:bCs/>
              </w:rPr>
              <w:t>:</w:t>
            </w:r>
            <w:r w:rsidRPr="000A6A3D">
              <w:rPr>
                <w:b/>
                <w:bCs/>
              </w:rPr>
              <w:t xml:space="preserve"> </w:t>
            </w:r>
            <w:r w:rsidRPr="000A6A3D">
              <w:rPr>
                <w:bCs/>
              </w:rPr>
              <w:t>Điện phân hỗn hợp KF và HF.</w:t>
            </w:r>
          </w:p>
          <w:p w14:paraId="1A0C5E8C" w14:textId="77777777" w:rsidR="00CD3826" w:rsidRPr="000A6A3D" w:rsidRDefault="00CD3826" w:rsidP="000A6A3D">
            <w:pPr>
              <w:tabs>
                <w:tab w:val="left" w:leader="dot" w:pos="9498"/>
              </w:tabs>
              <w:jc w:val="both"/>
              <w:rPr>
                <w:bCs/>
              </w:rPr>
            </w:pPr>
            <w:r w:rsidRPr="00730B84">
              <w:rPr>
                <w:b/>
                <w:bCs/>
              </w:rPr>
              <w:t>Cl</w:t>
            </w:r>
            <w:r w:rsidRPr="00730B84">
              <w:rPr>
                <w:b/>
                <w:bCs/>
                <w:vertAlign w:val="subscript"/>
              </w:rPr>
              <w:t>2</w:t>
            </w:r>
            <w:r w:rsidRPr="00730B84">
              <w:rPr>
                <w:b/>
                <w:bCs/>
              </w:rPr>
              <w:t>:</w:t>
            </w:r>
            <w:r w:rsidRPr="000A6A3D">
              <w:rPr>
                <w:b/>
                <w:bCs/>
              </w:rPr>
              <w:t xml:space="preserve"> </w:t>
            </w:r>
            <w:r w:rsidRPr="000A6A3D">
              <w:rPr>
                <w:bCs/>
              </w:rPr>
              <w:t>Cho HCl tác dụng với chất oxi hóa mạnh như MnO</w:t>
            </w:r>
            <w:r w:rsidRPr="000A6A3D">
              <w:rPr>
                <w:bCs/>
                <w:vertAlign w:val="subscript"/>
              </w:rPr>
              <w:t>2</w:t>
            </w:r>
            <w:r w:rsidRPr="000A6A3D">
              <w:rPr>
                <w:bCs/>
              </w:rPr>
              <w:t>, KMnO</w:t>
            </w:r>
            <w:r w:rsidRPr="000A6A3D">
              <w:rPr>
                <w:bCs/>
                <w:vertAlign w:val="subscript"/>
              </w:rPr>
              <w:t>4</w:t>
            </w:r>
            <w:r w:rsidRPr="000A6A3D">
              <w:rPr>
                <w:bCs/>
              </w:rPr>
              <w:t>, K</w:t>
            </w:r>
            <w:r w:rsidRPr="000A6A3D">
              <w:rPr>
                <w:bCs/>
                <w:vertAlign w:val="subscript"/>
              </w:rPr>
              <w:t>2</w:t>
            </w:r>
            <w:r w:rsidRPr="000A6A3D">
              <w:rPr>
                <w:bCs/>
              </w:rPr>
              <w:t>Cr</w:t>
            </w:r>
            <w:r w:rsidRPr="000A6A3D">
              <w:rPr>
                <w:bCs/>
                <w:vertAlign w:val="subscript"/>
              </w:rPr>
              <w:t>2</w:t>
            </w:r>
            <w:r w:rsidRPr="000A6A3D">
              <w:rPr>
                <w:bCs/>
              </w:rPr>
              <w:t>O</w:t>
            </w:r>
            <w:r w:rsidRPr="000A6A3D">
              <w:rPr>
                <w:bCs/>
                <w:vertAlign w:val="subscript"/>
              </w:rPr>
              <w:t>7</w:t>
            </w:r>
            <w:r w:rsidRPr="000A6A3D">
              <w:rPr>
                <w:bCs/>
              </w:rPr>
              <w:t>…</w:t>
            </w:r>
          </w:p>
          <w:p w14:paraId="166F9855" w14:textId="2FBE1C77" w:rsidR="00CD3826" w:rsidRPr="000A6A3D" w:rsidRDefault="00CD3826" w:rsidP="000A6A3D">
            <w:pPr>
              <w:tabs>
                <w:tab w:val="left" w:leader="dot" w:pos="9498"/>
              </w:tabs>
              <w:rPr>
                <w:bCs/>
              </w:rPr>
            </w:pPr>
            <w:r w:rsidRPr="000A6A3D">
              <w:rPr>
                <w:bCs/>
              </w:rPr>
              <w:t>Điện phân dung dịch NaCl có màng ngăn</w:t>
            </w:r>
          </w:p>
          <w:p w14:paraId="2B56C258" w14:textId="55DDAC4C" w:rsidR="00CD3826" w:rsidRPr="000A6A3D" w:rsidRDefault="00CD3826" w:rsidP="000A6A3D">
            <w:pPr>
              <w:tabs>
                <w:tab w:val="left" w:leader="dot" w:pos="9498"/>
              </w:tabs>
              <w:rPr>
                <w:bCs/>
              </w:rPr>
            </w:pPr>
            <w:r w:rsidRPr="00730B84">
              <w:rPr>
                <w:b/>
                <w:bCs/>
              </w:rPr>
              <w:t>Br</w:t>
            </w:r>
            <w:r w:rsidRPr="00730B84">
              <w:rPr>
                <w:b/>
                <w:bCs/>
                <w:vertAlign w:val="subscript"/>
              </w:rPr>
              <w:t>2</w:t>
            </w:r>
            <w:r w:rsidRPr="00730B84">
              <w:rPr>
                <w:b/>
                <w:bCs/>
              </w:rPr>
              <w:t>:</w:t>
            </w:r>
            <w:r w:rsidRPr="000A6A3D">
              <w:rPr>
                <w:bCs/>
              </w:rPr>
              <w:t xml:space="preserve"> Dùng Cl</w:t>
            </w:r>
            <w:r w:rsidRPr="000A6A3D">
              <w:rPr>
                <w:bCs/>
                <w:vertAlign w:val="subscript"/>
              </w:rPr>
              <w:t>2</w:t>
            </w:r>
            <w:r w:rsidRPr="000A6A3D">
              <w:rPr>
                <w:bCs/>
              </w:rPr>
              <w:t xml:space="preserve"> để oxi hóa NaBr (có trong nước biển).</w:t>
            </w:r>
          </w:p>
          <w:p w14:paraId="5A4152F9" w14:textId="2F972E73" w:rsidR="00CD3826" w:rsidRPr="000A6A3D" w:rsidRDefault="00CD3826" w:rsidP="000A6A3D">
            <w:pPr>
              <w:tabs>
                <w:tab w:val="left" w:leader="dot" w:pos="9498"/>
              </w:tabs>
              <w:rPr>
                <w:bCs/>
              </w:rPr>
            </w:pPr>
            <w:r w:rsidRPr="00730B84">
              <w:rPr>
                <w:b/>
                <w:bCs/>
              </w:rPr>
              <w:t>I</w:t>
            </w:r>
            <w:r w:rsidRPr="00730B84">
              <w:rPr>
                <w:b/>
                <w:bCs/>
                <w:vertAlign w:val="subscript"/>
              </w:rPr>
              <w:t>2</w:t>
            </w:r>
            <w:r w:rsidRPr="00730B84">
              <w:rPr>
                <w:b/>
                <w:bCs/>
              </w:rPr>
              <w:t>:</w:t>
            </w:r>
            <w:r w:rsidRPr="000A6A3D">
              <w:rPr>
                <w:bCs/>
              </w:rPr>
              <w:t xml:space="preserve"> Sản xuất từ rong biển.</w:t>
            </w:r>
          </w:p>
          <w:p w14:paraId="3B3A8D5A" w14:textId="77777777" w:rsidR="00793B3D" w:rsidRDefault="00793B3D" w:rsidP="000A6A3D">
            <w:pPr>
              <w:tabs>
                <w:tab w:val="left" w:leader="dot" w:pos="9498"/>
              </w:tabs>
              <w:rPr>
                <w:b/>
                <w:bCs/>
              </w:rPr>
            </w:pPr>
          </w:p>
          <w:p w14:paraId="35C83710" w14:textId="6F4B6A51" w:rsidR="00CD3826" w:rsidRPr="00730B84" w:rsidRDefault="00CD3826" w:rsidP="000A6A3D">
            <w:pPr>
              <w:tabs>
                <w:tab w:val="left" w:leader="dot" w:pos="9498"/>
              </w:tabs>
              <w:rPr>
                <w:b/>
                <w:bCs/>
                <w:vertAlign w:val="superscript"/>
              </w:rPr>
            </w:pPr>
            <w:r w:rsidRPr="00730B84">
              <w:rPr>
                <w:b/>
                <w:bCs/>
              </w:rPr>
              <w:t>1. 5. Phân biệt các ion F</w:t>
            </w:r>
            <w:r w:rsidRPr="00730B84">
              <w:rPr>
                <w:b/>
                <w:bCs/>
                <w:vertAlign w:val="superscript"/>
              </w:rPr>
              <w:t>-</w:t>
            </w:r>
            <w:r w:rsidRPr="00730B84">
              <w:rPr>
                <w:b/>
                <w:bCs/>
              </w:rPr>
              <w:t>, Cl</w:t>
            </w:r>
            <w:r w:rsidRPr="00730B84">
              <w:rPr>
                <w:b/>
                <w:bCs/>
                <w:vertAlign w:val="superscript"/>
              </w:rPr>
              <w:t>-</w:t>
            </w:r>
            <w:r w:rsidRPr="00730B84">
              <w:rPr>
                <w:b/>
                <w:bCs/>
              </w:rPr>
              <w:t>, Br</w:t>
            </w:r>
            <w:r w:rsidRPr="00730B84">
              <w:rPr>
                <w:b/>
                <w:bCs/>
                <w:vertAlign w:val="superscript"/>
              </w:rPr>
              <w:t>-</w:t>
            </w:r>
            <w:r w:rsidRPr="00730B84">
              <w:rPr>
                <w:b/>
                <w:bCs/>
              </w:rPr>
              <w:t>, I</w:t>
            </w:r>
            <w:r w:rsidRPr="00730B84">
              <w:rPr>
                <w:b/>
                <w:bCs/>
                <w:vertAlign w:val="superscript"/>
              </w:rPr>
              <w:t>-</w:t>
            </w:r>
          </w:p>
          <w:p w14:paraId="5CF53794" w14:textId="77777777" w:rsidR="00CD3826" w:rsidRPr="000A6A3D" w:rsidRDefault="00CD3826" w:rsidP="000A6A3D">
            <w:pPr>
              <w:tabs>
                <w:tab w:val="left" w:leader="dot" w:pos="9498"/>
              </w:tabs>
              <w:rPr>
                <w:bCs/>
                <w:vertAlign w:val="subscript"/>
              </w:rPr>
            </w:pPr>
            <w:r w:rsidRPr="000A6A3D">
              <w:rPr>
                <w:bCs/>
              </w:rPr>
              <w:t>Thuốc thử:</w:t>
            </w:r>
            <w:r w:rsidRPr="000A6A3D">
              <w:rPr>
                <w:b/>
                <w:bCs/>
              </w:rPr>
              <w:t xml:space="preserve"> </w:t>
            </w:r>
            <w:r w:rsidRPr="000A6A3D">
              <w:rPr>
                <w:bCs/>
              </w:rPr>
              <w:t>Dung</w:t>
            </w:r>
            <w:r w:rsidRPr="000A6A3D">
              <w:rPr>
                <w:b/>
                <w:bCs/>
              </w:rPr>
              <w:t xml:space="preserve"> </w:t>
            </w:r>
            <w:r w:rsidRPr="000A6A3D">
              <w:rPr>
                <w:bCs/>
              </w:rPr>
              <w:t>dịch AgNO</w:t>
            </w:r>
            <w:r w:rsidRPr="000A6A3D">
              <w:rPr>
                <w:bCs/>
                <w:vertAlign w:val="subscript"/>
              </w:rPr>
              <w:t>3</w:t>
            </w:r>
          </w:p>
          <w:p w14:paraId="4A9A0DC7" w14:textId="77777777" w:rsidR="00CD3826" w:rsidRPr="000A6A3D" w:rsidRDefault="00CD3826" w:rsidP="000A6A3D">
            <w:pPr>
              <w:pStyle w:val="NormalWeb"/>
              <w:spacing w:before="0" w:beforeAutospacing="0" w:after="0" w:afterAutospacing="0"/>
              <w:jc w:val="both"/>
              <w:rPr>
                <w:lang w:val="it-IT"/>
              </w:rPr>
            </w:pPr>
            <w:r w:rsidRPr="000A6A3D">
              <w:t>  </w:t>
            </w:r>
            <w:r w:rsidRPr="000A6A3D">
              <w:rPr>
                <w:lang w:val="it-IT"/>
              </w:rPr>
              <w:t>NaF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không tác dụng</w:t>
            </w:r>
          </w:p>
          <w:p w14:paraId="3AFEEF7A" w14:textId="5003D966" w:rsidR="00CD3826" w:rsidRPr="000A6A3D" w:rsidRDefault="00CD3826"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trắng)</w:t>
            </w:r>
          </w:p>
          <w:p w14:paraId="6136008C" w14:textId="77777777" w:rsidR="00CD3826" w:rsidRPr="000A6A3D" w:rsidRDefault="00CD3826" w:rsidP="000A6A3D">
            <w:pPr>
              <w:jc w:val="both"/>
              <w:rPr>
                <w:lang w:val="it-IT"/>
              </w:rPr>
            </w:pPr>
            <w:r w:rsidRPr="000A6A3D">
              <w:rPr>
                <w:lang w:val="it-IT"/>
              </w:rPr>
              <w:t>NaBr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AgBr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 nhạt)</w:t>
            </w:r>
          </w:p>
          <w:p w14:paraId="6FBFE3E8" w14:textId="77777777" w:rsidR="00CD3826" w:rsidRPr="000A6A3D" w:rsidRDefault="00CD3826" w:rsidP="000A6A3D">
            <w:pPr>
              <w:jc w:val="both"/>
              <w:rPr>
                <w:lang w:val="it-IT"/>
              </w:rPr>
            </w:pPr>
            <w:r w:rsidRPr="000A6A3D">
              <w:rPr>
                <w:lang w:val="it-IT"/>
              </w:rPr>
              <w:t>NaI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AgI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w:t>
            </w:r>
          </w:p>
          <w:p w14:paraId="7AF020E1" w14:textId="77777777" w:rsidR="008B5712" w:rsidRPr="000A6A3D" w:rsidRDefault="008B5712" w:rsidP="000A6A3D">
            <w:pPr>
              <w:pStyle w:val="NormalWeb"/>
              <w:spacing w:before="0" w:beforeAutospacing="0" w:after="0" w:afterAutospacing="0"/>
              <w:rPr>
                <w:b/>
                <w:lang w:val="pt-BR"/>
              </w:rPr>
            </w:pPr>
          </w:p>
          <w:p w14:paraId="692A5491" w14:textId="77777777" w:rsidR="008B5712" w:rsidRPr="000A6A3D" w:rsidRDefault="008B5712" w:rsidP="000A6A3D">
            <w:pPr>
              <w:tabs>
                <w:tab w:val="left" w:leader="dot" w:pos="9498"/>
              </w:tabs>
              <w:rPr>
                <w:b/>
                <w:bCs/>
              </w:rPr>
            </w:pPr>
            <w:r w:rsidRPr="000A6A3D">
              <w:rPr>
                <w:b/>
                <w:bCs/>
              </w:rPr>
              <w:t>2. Bài tập</w:t>
            </w:r>
          </w:p>
          <w:p w14:paraId="17FB3032" w14:textId="77777777" w:rsidR="008B5712" w:rsidRPr="000A6A3D" w:rsidRDefault="008B5712"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74A8C3" w14:textId="77777777" w:rsidR="008B5712" w:rsidRPr="000A6A3D" w:rsidRDefault="008B5712" w:rsidP="000A6A3D">
            <w:pPr>
              <w:rPr>
                <w:lang w:val="nb-NO"/>
              </w:rPr>
            </w:pPr>
          </w:p>
          <w:p w14:paraId="087AF5F8" w14:textId="77777777" w:rsidR="008B5712" w:rsidRPr="000A6A3D" w:rsidRDefault="008B5712" w:rsidP="000A6A3D">
            <w:pPr>
              <w:rPr>
                <w:lang w:val="nb-NO"/>
              </w:rPr>
            </w:pPr>
          </w:p>
          <w:p w14:paraId="703AD640" w14:textId="77777777" w:rsidR="008B5712" w:rsidRPr="000A6A3D" w:rsidRDefault="008B5712" w:rsidP="000A6A3D">
            <w:pPr>
              <w:rPr>
                <w:lang w:val="nb-NO"/>
              </w:rPr>
            </w:pPr>
          </w:p>
          <w:p w14:paraId="1C3A4712"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02C52DB9" w14:textId="77777777" w:rsidR="008B5712" w:rsidRPr="000A6A3D" w:rsidRDefault="008B5712" w:rsidP="000A6A3D">
            <w:pPr>
              <w:rPr>
                <w:lang w:val="nb-NO"/>
              </w:rPr>
            </w:pPr>
          </w:p>
          <w:p w14:paraId="6177BDD0" w14:textId="77777777" w:rsidR="008B5712" w:rsidRPr="000A6A3D" w:rsidRDefault="008B5712" w:rsidP="000A6A3D">
            <w:pPr>
              <w:rPr>
                <w:lang w:val="nb-NO"/>
              </w:rPr>
            </w:pPr>
            <w:r w:rsidRPr="000A6A3D">
              <w:rPr>
                <w:lang w:val="nb-NO"/>
              </w:rPr>
              <w:t>GV nêu câu hỏi.</w:t>
            </w:r>
          </w:p>
          <w:p w14:paraId="49B9C9D4" w14:textId="77777777" w:rsidR="008B5712" w:rsidRPr="000A6A3D" w:rsidRDefault="008B5712" w:rsidP="000A6A3D">
            <w:pPr>
              <w:rPr>
                <w:lang w:val="nb-NO"/>
              </w:rPr>
            </w:pPr>
          </w:p>
          <w:p w14:paraId="77809EC2" w14:textId="77777777" w:rsidR="008B5712" w:rsidRPr="000A6A3D" w:rsidRDefault="008B5712" w:rsidP="000A6A3D">
            <w:pPr>
              <w:rPr>
                <w:lang w:val="nb-NO"/>
              </w:rPr>
            </w:pPr>
          </w:p>
          <w:p w14:paraId="1C576307" w14:textId="77777777" w:rsidR="008B5712" w:rsidRPr="000A6A3D" w:rsidRDefault="008B5712" w:rsidP="000A6A3D">
            <w:pPr>
              <w:rPr>
                <w:lang w:val="nb-NO"/>
              </w:rPr>
            </w:pPr>
          </w:p>
          <w:p w14:paraId="5F7EC268" w14:textId="77777777" w:rsidR="008B5712" w:rsidRPr="000A6A3D" w:rsidRDefault="008B5712" w:rsidP="000A6A3D">
            <w:pPr>
              <w:rPr>
                <w:lang w:val="nb-NO"/>
              </w:rPr>
            </w:pPr>
          </w:p>
          <w:p w14:paraId="1CF4F8D5" w14:textId="77777777" w:rsidR="008B5712" w:rsidRPr="000A6A3D" w:rsidRDefault="008B5712" w:rsidP="000A6A3D">
            <w:pPr>
              <w:rPr>
                <w:lang w:val="nb-NO"/>
              </w:rPr>
            </w:pPr>
          </w:p>
          <w:p w14:paraId="7CFAD02D" w14:textId="77777777" w:rsidR="008B5712" w:rsidRPr="000A6A3D" w:rsidRDefault="008B5712" w:rsidP="000A6A3D">
            <w:pPr>
              <w:rPr>
                <w:lang w:val="nb-NO"/>
              </w:rPr>
            </w:pPr>
          </w:p>
          <w:p w14:paraId="3D115585" w14:textId="77777777" w:rsidR="008B5712" w:rsidRPr="000A6A3D" w:rsidRDefault="008B5712" w:rsidP="000A6A3D">
            <w:pPr>
              <w:rPr>
                <w:lang w:val="nb-NO"/>
              </w:rPr>
            </w:pPr>
          </w:p>
          <w:p w14:paraId="5D0A9CDE" w14:textId="77777777" w:rsidR="008B5712" w:rsidRPr="000A6A3D" w:rsidRDefault="008B5712" w:rsidP="000A6A3D">
            <w:pPr>
              <w:rPr>
                <w:lang w:val="nb-NO"/>
              </w:rPr>
            </w:pPr>
          </w:p>
          <w:p w14:paraId="7B30CA69" w14:textId="77777777" w:rsidR="008B5712" w:rsidRPr="000A6A3D" w:rsidRDefault="008B5712" w:rsidP="000A6A3D">
            <w:pPr>
              <w:rPr>
                <w:lang w:val="nb-NO"/>
              </w:rPr>
            </w:pPr>
          </w:p>
          <w:p w14:paraId="19D20F37" w14:textId="77777777" w:rsidR="008B5712" w:rsidRPr="000A6A3D" w:rsidRDefault="008B5712" w:rsidP="000A6A3D">
            <w:pPr>
              <w:rPr>
                <w:lang w:val="nb-NO"/>
              </w:rPr>
            </w:pPr>
          </w:p>
          <w:p w14:paraId="2A9E6834" w14:textId="77777777" w:rsidR="008B5712" w:rsidRPr="000A6A3D" w:rsidRDefault="008B5712" w:rsidP="000A6A3D">
            <w:pPr>
              <w:rPr>
                <w:lang w:val="nb-NO"/>
              </w:rPr>
            </w:pPr>
          </w:p>
          <w:p w14:paraId="1A1067B6" w14:textId="47ABF79B" w:rsidR="008B5712" w:rsidRDefault="008B5712" w:rsidP="000A6A3D">
            <w:pPr>
              <w:rPr>
                <w:lang w:val="nb-NO"/>
              </w:rPr>
            </w:pPr>
          </w:p>
          <w:p w14:paraId="2B46D78B" w14:textId="77777777" w:rsidR="00082172" w:rsidRPr="000A6A3D" w:rsidRDefault="00082172" w:rsidP="000A6A3D">
            <w:pPr>
              <w:rPr>
                <w:lang w:val="nb-NO"/>
              </w:rPr>
            </w:pPr>
          </w:p>
          <w:p w14:paraId="02677C46"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57174406" w14:textId="77777777" w:rsidR="008B5712" w:rsidRPr="000A6A3D" w:rsidRDefault="008B5712" w:rsidP="000A6A3D">
            <w:pPr>
              <w:rPr>
                <w:lang w:val="nb-NO"/>
              </w:rPr>
            </w:pPr>
          </w:p>
          <w:p w14:paraId="329975AC" w14:textId="77777777" w:rsidR="008B5712" w:rsidRPr="000A6A3D" w:rsidRDefault="008B5712" w:rsidP="000A6A3D">
            <w:pPr>
              <w:rPr>
                <w:lang w:val="nb-NO"/>
              </w:rPr>
            </w:pPr>
          </w:p>
          <w:p w14:paraId="444409A5" w14:textId="77777777" w:rsidR="008B5712" w:rsidRPr="000A6A3D" w:rsidRDefault="008B5712" w:rsidP="000A6A3D">
            <w:pPr>
              <w:rPr>
                <w:lang w:val="nb-NO"/>
              </w:rPr>
            </w:pPr>
          </w:p>
          <w:p w14:paraId="0132E7B2" w14:textId="5391EA29" w:rsidR="008B5712" w:rsidRPr="000A6A3D" w:rsidRDefault="008B5712" w:rsidP="000A6A3D">
            <w:pPr>
              <w:rPr>
                <w:lang w:val="nb-NO"/>
              </w:rPr>
            </w:pPr>
          </w:p>
          <w:p w14:paraId="1FD0FDE3" w14:textId="57C7A7FE" w:rsidR="00692522" w:rsidRDefault="00692522" w:rsidP="000A6A3D">
            <w:pPr>
              <w:rPr>
                <w:lang w:val="nb-NO"/>
              </w:rPr>
            </w:pPr>
          </w:p>
          <w:p w14:paraId="21849377" w14:textId="761A0E0D" w:rsidR="00082172" w:rsidRDefault="00082172" w:rsidP="000A6A3D">
            <w:pPr>
              <w:rPr>
                <w:lang w:val="nb-NO"/>
              </w:rPr>
            </w:pPr>
          </w:p>
          <w:p w14:paraId="6099F00C" w14:textId="0C9AE8C9" w:rsidR="00082172" w:rsidRDefault="00082172" w:rsidP="000A6A3D">
            <w:pPr>
              <w:rPr>
                <w:lang w:val="nb-NO"/>
              </w:rPr>
            </w:pPr>
          </w:p>
          <w:p w14:paraId="2DE11421" w14:textId="2ECDF6CD" w:rsidR="00082172" w:rsidRDefault="00082172" w:rsidP="000A6A3D">
            <w:pPr>
              <w:rPr>
                <w:lang w:val="nb-NO"/>
              </w:rPr>
            </w:pPr>
          </w:p>
          <w:p w14:paraId="2E81F4E2" w14:textId="77777777" w:rsidR="00082172" w:rsidRPr="000A6A3D" w:rsidRDefault="00082172" w:rsidP="000A6A3D">
            <w:pPr>
              <w:rPr>
                <w:lang w:val="nb-NO"/>
              </w:rPr>
            </w:pPr>
          </w:p>
          <w:p w14:paraId="784934A3" w14:textId="209A232C" w:rsidR="00692522" w:rsidRDefault="00692522" w:rsidP="000A6A3D">
            <w:pPr>
              <w:rPr>
                <w:lang w:val="nb-NO"/>
              </w:rPr>
            </w:pPr>
          </w:p>
          <w:p w14:paraId="54442513" w14:textId="77777777" w:rsidR="00082172" w:rsidRDefault="00082172" w:rsidP="000A6A3D">
            <w:pPr>
              <w:rPr>
                <w:lang w:val="nb-NO"/>
              </w:rPr>
            </w:pPr>
          </w:p>
          <w:p w14:paraId="7DC70105" w14:textId="77777777" w:rsidR="00082172" w:rsidRPr="000A6A3D" w:rsidRDefault="00082172" w:rsidP="000A6A3D">
            <w:pPr>
              <w:rPr>
                <w:lang w:val="nb-NO"/>
              </w:rPr>
            </w:pPr>
          </w:p>
          <w:p w14:paraId="4AE1944F" w14:textId="77777777" w:rsidR="00692522" w:rsidRPr="000A6A3D" w:rsidRDefault="00692522" w:rsidP="000A6A3D">
            <w:pPr>
              <w:rPr>
                <w:lang w:val="nb-NO"/>
              </w:rPr>
            </w:pPr>
          </w:p>
          <w:p w14:paraId="18EF4898" w14:textId="77777777" w:rsidR="008B5712" w:rsidRPr="000A6A3D" w:rsidRDefault="008B5712" w:rsidP="000A6A3D">
            <w:pPr>
              <w:rPr>
                <w:lang w:val="nb-NO"/>
              </w:rPr>
            </w:pPr>
          </w:p>
          <w:p w14:paraId="2EC0BA26" w14:textId="06ABCCF9" w:rsidR="008B5712" w:rsidRPr="000A6A3D" w:rsidRDefault="008B5712" w:rsidP="000A6A3D">
            <w:pPr>
              <w:rPr>
                <w:lang w:val="nb-NO"/>
              </w:rPr>
            </w:pPr>
            <w:r w:rsidRPr="000A6A3D">
              <w:rPr>
                <w:lang w:val="de-DE"/>
              </w:rPr>
              <w:t>Giảng viên giải thích và hướng dẫn giải b</w:t>
            </w:r>
            <w:r w:rsidRPr="000A6A3D">
              <w:t xml:space="preserve">ài tập 1 – </w:t>
            </w:r>
            <w:r w:rsidR="00271012" w:rsidRPr="000A6A3D">
              <w:t>15</w:t>
            </w:r>
            <w:r w:rsidRPr="000A6A3D">
              <w:t xml:space="preserve"> trang </w:t>
            </w:r>
            <w:r w:rsidR="00271012" w:rsidRPr="000A6A3D">
              <w:t>49 - 50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2B21B5C" w14:textId="77777777" w:rsidR="008B5712" w:rsidRPr="000A6A3D" w:rsidRDefault="008B5712" w:rsidP="000A6A3D">
            <w:pPr>
              <w:rPr>
                <w:lang w:val="nb-NO"/>
              </w:rPr>
            </w:pPr>
          </w:p>
          <w:p w14:paraId="75D0688E" w14:textId="77777777" w:rsidR="008B5712" w:rsidRPr="000A6A3D" w:rsidRDefault="008B5712" w:rsidP="000A6A3D">
            <w:pPr>
              <w:rPr>
                <w:lang w:val="nb-NO"/>
              </w:rPr>
            </w:pPr>
          </w:p>
          <w:p w14:paraId="574806C2" w14:textId="77777777" w:rsidR="008B5712" w:rsidRPr="000A6A3D" w:rsidRDefault="008B5712" w:rsidP="000A6A3D">
            <w:pPr>
              <w:rPr>
                <w:lang w:val="nb-NO"/>
              </w:rPr>
            </w:pPr>
          </w:p>
          <w:p w14:paraId="013829C1" w14:textId="77777777" w:rsidR="008B5712" w:rsidRPr="000A6A3D" w:rsidRDefault="008B5712" w:rsidP="000A6A3D">
            <w:pPr>
              <w:rPr>
                <w:lang w:val="nb-NO"/>
              </w:rPr>
            </w:pPr>
            <w:r w:rsidRPr="000A6A3D">
              <w:rPr>
                <w:lang w:val="nb-NO"/>
              </w:rPr>
              <w:t>HS theo dõi, ghi bài.</w:t>
            </w:r>
          </w:p>
          <w:p w14:paraId="62A68C74" w14:textId="77777777" w:rsidR="008B5712" w:rsidRPr="000A6A3D" w:rsidRDefault="008B5712" w:rsidP="000A6A3D">
            <w:pPr>
              <w:rPr>
                <w:lang w:val="nb-NO"/>
              </w:rPr>
            </w:pPr>
          </w:p>
          <w:p w14:paraId="2A6738F3" w14:textId="77777777" w:rsidR="008B5712" w:rsidRPr="000A6A3D" w:rsidRDefault="008B5712" w:rsidP="000A6A3D">
            <w:pPr>
              <w:rPr>
                <w:lang w:val="nb-NO"/>
              </w:rPr>
            </w:pPr>
          </w:p>
          <w:p w14:paraId="55009C6A" w14:textId="77777777" w:rsidR="008B5712" w:rsidRPr="000A6A3D" w:rsidRDefault="008B5712" w:rsidP="000A6A3D">
            <w:pPr>
              <w:rPr>
                <w:lang w:val="nb-NO"/>
              </w:rPr>
            </w:pPr>
            <w:r w:rsidRPr="000A6A3D">
              <w:rPr>
                <w:lang w:val="nb-NO"/>
              </w:rPr>
              <w:t>HS t</w:t>
            </w:r>
            <w:r w:rsidRPr="000A6A3D">
              <w:rPr>
                <w:lang w:val="de-DE"/>
              </w:rPr>
              <w:t>rả lời các câu hỏi.</w:t>
            </w:r>
          </w:p>
          <w:p w14:paraId="137D7C0E" w14:textId="77777777" w:rsidR="008B5712" w:rsidRPr="000A6A3D" w:rsidRDefault="008B5712" w:rsidP="000A6A3D">
            <w:pPr>
              <w:rPr>
                <w:lang w:val="nb-NO"/>
              </w:rPr>
            </w:pPr>
          </w:p>
          <w:p w14:paraId="500CEDFE" w14:textId="77777777" w:rsidR="008B5712" w:rsidRPr="000A6A3D" w:rsidRDefault="008B5712" w:rsidP="000A6A3D">
            <w:pPr>
              <w:rPr>
                <w:lang w:val="nb-NO"/>
              </w:rPr>
            </w:pPr>
          </w:p>
          <w:p w14:paraId="1B12F900" w14:textId="77777777" w:rsidR="008B5712" w:rsidRPr="000A6A3D" w:rsidRDefault="008B5712" w:rsidP="000A6A3D">
            <w:pPr>
              <w:rPr>
                <w:lang w:val="nb-NO"/>
              </w:rPr>
            </w:pPr>
          </w:p>
          <w:p w14:paraId="41E732AB" w14:textId="77777777" w:rsidR="008B5712" w:rsidRPr="000A6A3D" w:rsidRDefault="008B5712" w:rsidP="000A6A3D">
            <w:pPr>
              <w:rPr>
                <w:lang w:val="nb-NO"/>
              </w:rPr>
            </w:pPr>
          </w:p>
          <w:p w14:paraId="5D8F9067" w14:textId="77777777" w:rsidR="008B5712" w:rsidRPr="000A6A3D" w:rsidRDefault="008B5712" w:rsidP="000A6A3D">
            <w:pPr>
              <w:rPr>
                <w:lang w:val="nb-NO"/>
              </w:rPr>
            </w:pPr>
          </w:p>
          <w:p w14:paraId="67A3A7CA" w14:textId="77777777" w:rsidR="008B5712" w:rsidRPr="000A6A3D" w:rsidRDefault="008B5712" w:rsidP="000A6A3D">
            <w:pPr>
              <w:rPr>
                <w:lang w:val="nb-NO"/>
              </w:rPr>
            </w:pPr>
          </w:p>
          <w:p w14:paraId="0C68F190" w14:textId="77777777" w:rsidR="008B5712" w:rsidRPr="000A6A3D" w:rsidRDefault="008B5712" w:rsidP="000A6A3D">
            <w:pPr>
              <w:rPr>
                <w:lang w:val="nb-NO"/>
              </w:rPr>
            </w:pPr>
          </w:p>
          <w:p w14:paraId="3107DA7C" w14:textId="77777777" w:rsidR="008B5712" w:rsidRPr="000A6A3D" w:rsidRDefault="008B5712" w:rsidP="000A6A3D">
            <w:pPr>
              <w:rPr>
                <w:lang w:val="nb-NO"/>
              </w:rPr>
            </w:pPr>
          </w:p>
          <w:p w14:paraId="1555913B" w14:textId="77777777" w:rsidR="008B5712" w:rsidRPr="000A6A3D" w:rsidRDefault="008B5712" w:rsidP="000A6A3D">
            <w:pPr>
              <w:rPr>
                <w:lang w:val="nb-NO"/>
              </w:rPr>
            </w:pPr>
          </w:p>
          <w:p w14:paraId="0EB1312B" w14:textId="77777777" w:rsidR="008B5712" w:rsidRPr="000A6A3D" w:rsidRDefault="008B5712" w:rsidP="000A6A3D">
            <w:pPr>
              <w:rPr>
                <w:lang w:val="nb-NO"/>
              </w:rPr>
            </w:pPr>
          </w:p>
          <w:p w14:paraId="3EB802F5" w14:textId="77777777" w:rsidR="008B5712" w:rsidRPr="000A6A3D" w:rsidRDefault="008B5712" w:rsidP="000A6A3D">
            <w:pPr>
              <w:rPr>
                <w:lang w:val="nb-NO"/>
              </w:rPr>
            </w:pPr>
          </w:p>
          <w:p w14:paraId="34563DA8" w14:textId="77777777" w:rsidR="008B5712" w:rsidRPr="000A6A3D" w:rsidRDefault="008B5712" w:rsidP="000A6A3D">
            <w:pPr>
              <w:rPr>
                <w:lang w:val="nb-NO"/>
              </w:rPr>
            </w:pPr>
          </w:p>
          <w:p w14:paraId="6B8828E6" w14:textId="77777777" w:rsidR="008B5712" w:rsidRPr="000A6A3D" w:rsidRDefault="008B5712" w:rsidP="000A6A3D">
            <w:pPr>
              <w:rPr>
                <w:lang w:val="nb-NO"/>
              </w:rPr>
            </w:pPr>
          </w:p>
          <w:p w14:paraId="6195FBB6" w14:textId="77777777" w:rsidR="008B5712" w:rsidRPr="000A6A3D" w:rsidRDefault="008B5712" w:rsidP="000A6A3D">
            <w:pPr>
              <w:rPr>
                <w:lang w:val="nb-NO"/>
              </w:rPr>
            </w:pPr>
            <w:r w:rsidRPr="000A6A3D">
              <w:rPr>
                <w:lang w:val="nb-NO"/>
              </w:rPr>
              <w:t xml:space="preserve">HS theo dõi, ghi bài </w:t>
            </w:r>
          </w:p>
          <w:p w14:paraId="51E64E35" w14:textId="77777777" w:rsidR="008B5712" w:rsidRPr="000A6A3D" w:rsidRDefault="008B5712" w:rsidP="000A6A3D">
            <w:pPr>
              <w:rPr>
                <w:lang w:val="nb-NO"/>
              </w:rPr>
            </w:pPr>
          </w:p>
          <w:p w14:paraId="0B531FF9" w14:textId="77777777" w:rsidR="008B5712" w:rsidRPr="000A6A3D" w:rsidRDefault="008B5712" w:rsidP="000A6A3D">
            <w:pPr>
              <w:rPr>
                <w:lang w:val="nb-NO"/>
              </w:rPr>
            </w:pPr>
          </w:p>
          <w:p w14:paraId="0EFE4955" w14:textId="77777777" w:rsidR="008B5712" w:rsidRPr="000A6A3D" w:rsidRDefault="008B5712" w:rsidP="000A6A3D">
            <w:pPr>
              <w:rPr>
                <w:lang w:val="nb-NO"/>
              </w:rPr>
            </w:pPr>
          </w:p>
          <w:p w14:paraId="4C500C5B" w14:textId="77777777" w:rsidR="008B5712" w:rsidRPr="000A6A3D" w:rsidRDefault="008B5712" w:rsidP="000A6A3D">
            <w:pPr>
              <w:rPr>
                <w:lang w:val="nb-NO"/>
              </w:rPr>
            </w:pPr>
          </w:p>
          <w:p w14:paraId="35F6EE07" w14:textId="77777777" w:rsidR="008B5712" w:rsidRPr="000A6A3D" w:rsidRDefault="008B5712" w:rsidP="000A6A3D">
            <w:pPr>
              <w:rPr>
                <w:lang w:val="nb-NO"/>
              </w:rPr>
            </w:pPr>
          </w:p>
          <w:p w14:paraId="5D165CC1" w14:textId="4B038459" w:rsidR="008B5712" w:rsidRPr="000A6A3D" w:rsidRDefault="008B5712" w:rsidP="000A6A3D">
            <w:pPr>
              <w:rPr>
                <w:lang w:val="nb-NO"/>
              </w:rPr>
            </w:pPr>
          </w:p>
          <w:p w14:paraId="60F92884" w14:textId="51943628" w:rsidR="00692522" w:rsidRPr="000A6A3D" w:rsidRDefault="00692522" w:rsidP="000A6A3D">
            <w:pPr>
              <w:rPr>
                <w:lang w:val="nb-NO"/>
              </w:rPr>
            </w:pPr>
          </w:p>
          <w:p w14:paraId="3DEE6D14" w14:textId="7EDB7C37" w:rsidR="00692522" w:rsidRPr="000A6A3D" w:rsidRDefault="00692522" w:rsidP="000A6A3D">
            <w:pPr>
              <w:rPr>
                <w:lang w:val="nb-NO"/>
              </w:rPr>
            </w:pPr>
          </w:p>
          <w:p w14:paraId="45395605" w14:textId="43A5EA63" w:rsidR="00692522" w:rsidRPr="000A6A3D" w:rsidRDefault="00692522" w:rsidP="000A6A3D">
            <w:pPr>
              <w:rPr>
                <w:lang w:val="nb-NO"/>
              </w:rPr>
            </w:pPr>
          </w:p>
          <w:p w14:paraId="4F1DB95F" w14:textId="4A9C56D8" w:rsidR="00692522" w:rsidRDefault="00692522" w:rsidP="000A6A3D">
            <w:pPr>
              <w:rPr>
                <w:lang w:val="nb-NO"/>
              </w:rPr>
            </w:pPr>
          </w:p>
          <w:p w14:paraId="6ABC8704" w14:textId="5D948988" w:rsidR="00082172" w:rsidRDefault="00082172" w:rsidP="000A6A3D">
            <w:pPr>
              <w:rPr>
                <w:lang w:val="nb-NO"/>
              </w:rPr>
            </w:pPr>
          </w:p>
          <w:p w14:paraId="266D0185" w14:textId="554F3ECA" w:rsidR="00082172" w:rsidRDefault="00082172" w:rsidP="000A6A3D">
            <w:pPr>
              <w:rPr>
                <w:lang w:val="nb-NO"/>
              </w:rPr>
            </w:pPr>
          </w:p>
          <w:p w14:paraId="5C28B302" w14:textId="77777777" w:rsidR="00082172" w:rsidRDefault="00082172" w:rsidP="000A6A3D">
            <w:pPr>
              <w:rPr>
                <w:lang w:val="nb-NO"/>
              </w:rPr>
            </w:pPr>
          </w:p>
          <w:p w14:paraId="3746497B" w14:textId="567F1F6A" w:rsidR="00082172" w:rsidRDefault="00082172" w:rsidP="000A6A3D">
            <w:pPr>
              <w:rPr>
                <w:lang w:val="nb-NO"/>
              </w:rPr>
            </w:pPr>
          </w:p>
          <w:p w14:paraId="65E5166C" w14:textId="77777777" w:rsidR="00082172" w:rsidRDefault="00082172" w:rsidP="000A6A3D">
            <w:pPr>
              <w:rPr>
                <w:lang w:val="nb-NO"/>
              </w:rPr>
            </w:pPr>
          </w:p>
          <w:p w14:paraId="5A792867" w14:textId="77777777" w:rsidR="00082172" w:rsidRPr="000A6A3D" w:rsidRDefault="00082172" w:rsidP="000A6A3D">
            <w:pPr>
              <w:rPr>
                <w:lang w:val="nb-NO"/>
              </w:rPr>
            </w:pPr>
          </w:p>
          <w:p w14:paraId="3DF14CA1" w14:textId="77777777" w:rsidR="008B5712" w:rsidRPr="000A6A3D" w:rsidRDefault="008B5712" w:rsidP="000A6A3D">
            <w:pPr>
              <w:rPr>
                <w:lang w:val="nb-NO"/>
              </w:rPr>
            </w:pPr>
          </w:p>
          <w:p w14:paraId="6D158145" w14:textId="77777777" w:rsidR="008B5712" w:rsidRPr="000A6A3D" w:rsidRDefault="008B5712"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8B5712" w:rsidRPr="000A6A3D" w:rsidRDefault="008B5712" w:rsidP="000A6A3D">
            <w:pPr>
              <w:rPr>
                <w:lang w:val="nb-NO"/>
              </w:rPr>
            </w:pPr>
          </w:p>
          <w:p w14:paraId="30DA0636" w14:textId="77777777" w:rsidR="008465FF" w:rsidRDefault="008465FF" w:rsidP="008465FF">
            <w:pPr>
              <w:jc w:val="center"/>
              <w:rPr>
                <w:lang w:val="pt-BR"/>
              </w:rPr>
            </w:pPr>
          </w:p>
          <w:p w14:paraId="55B2D2E0" w14:textId="77777777" w:rsidR="008465FF" w:rsidRDefault="008465FF" w:rsidP="008465FF">
            <w:pPr>
              <w:jc w:val="center"/>
              <w:rPr>
                <w:lang w:val="pt-BR"/>
              </w:rPr>
            </w:pPr>
          </w:p>
          <w:p w14:paraId="241676AB" w14:textId="372D08AE" w:rsidR="008465FF" w:rsidRPr="000A6A3D" w:rsidRDefault="008465FF" w:rsidP="008465FF">
            <w:pPr>
              <w:jc w:val="center"/>
              <w:rPr>
                <w:lang w:val="pt-BR"/>
              </w:rPr>
            </w:pPr>
            <w:bookmarkStart w:id="5" w:name="_GoBack"/>
            <w:bookmarkEnd w:id="5"/>
            <w:r>
              <w:rPr>
                <w:lang w:val="pt-BR"/>
              </w:rPr>
              <w:t>45</w:t>
            </w:r>
          </w:p>
          <w:p w14:paraId="0CD34D8C" w14:textId="77777777" w:rsidR="008465FF" w:rsidRPr="000A6A3D" w:rsidRDefault="008465FF" w:rsidP="008465FF">
            <w:pPr>
              <w:jc w:val="center"/>
              <w:rPr>
                <w:lang w:val="pt-BR"/>
              </w:rPr>
            </w:pPr>
            <w:r w:rsidRPr="000A6A3D">
              <w:rPr>
                <w:lang w:val="pt-BR"/>
              </w:rPr>
              <w:t>phút</w:t>
            </w:r>
          </w:p>
          <w:p w14:paraId="5AACB859" w14:textId="77777777" w:rsidR="008B5712" w:rsidRPr="000A6A3D" w:rsidRDefault="008B5712" w:rsidP="000A6A3D">
            <w:pPr>
              <w:jc w:val="center"/>
              <w:rPr>
                <w:lang w:val="pt-BR"/>
              </w:rPr>
            </w:pPr>
          </w:p>
          <w:p w14:paraId="2F291A28" w14:textId="77777777" w:rsidR="008B5712" w:rsidRPr="000A6A3D" w:rsidRDefault="008B5712" w:rsidP="000A6A3D">
            <w:pPr>
              <w:jc w:val="center"/>
              <w:rPr>
                <w:lang w:val="pt-BR"/>
              </w:rPr>
            </w:pPr>
          </w:p>
          <w:p w14:paraId="56DD329E" w14:textId="77777777" w:rsidR="008B5712" w:rsidRPr="000A6A3D" w:rsidRDefault="008B5712" w:rsidP="000A6A3D">
            <w:pPr>
              <w:jc w:val="center"/>
              <w:rPr>
                <w:lang w:val="pt-BR"/>
              </w:rPr>
            </w:pPr>
          </w:p>
          <w:p w14:paraId="7EEBB92D" w14:textId="77777777" w:rsidR="008B5712" w:rsidRPr="000A6A3D" w:rsidRDefault="008B5712" w:rsidP="000A6A3D">
            <w:pPr>
              <w:jc w:val="center"/>
              <w:rPr>
                <w:lang w:val="pt-BR"/>
              </w:rPr>
            </w:pPr>
          </w:p>
          <w:p w14:paraId="342BF520" w14:textId="77777777" w:rsidR="008B5712" w:rsidRPr="000A6A3D" w:rsidRDefault="008B5712" w:rsidP="000A6A3D">
            <w:pPr>
              <w:jc w:val="center"/>
              <w:rPr>
                <w:lang w:val="pt-BR"/>
              </w:rPr>
            </w:pPr>
          </w:p>
          <w:p w14:paraId="1567972E" w14:textId="77777777" w:rsidR="008B5712" w:rsidRPr="000A6A3D" w:rsidRDefault="008B5712" w:rsidP="000A6A3D">
            <w:pPr>
              <w:jc w:val="center"/>
              <w:rPr>
                <w:lang w:val="pt-BR"/>
              </w:rPr>
            </w:pPr>
          </w:p>
          <w:p w14:paraId="421F8F49" w14:textId="77777777" w:rsidR="008B5712" w:rsidRPr="000A6A3D" w:rsidRDefault="008B5712" w:rsidP="000A6A3D">
            <w:pPr>
              <w:jc w:val="center"/>
              <w:rPr>
                <w:lang w:val="pt-BR"/>
              </w:rPr>
            </w:pPr>
          </w:p>
          <w:p w14:paraId="4FC8B99D" w14:textId="77777777" w:rsidR="008B5712" w:rsidRPr="000A6A3D" w:rsidRDefault="008B5712" w:rsidP="000A6A3D">
            <w:pPr>
              <w:jc w:val="center"/>
              <w:rPr>
                <w:lang w:val="pt-BR"/>
              </w:rPr>
            </w:pPr>
          </w:p>
          <w:p w14:paraId="62858A8F" w14:textId="77777777" w:rsidR="008B5712" w:rsidRPr="000A6A3D" w:rsidRDefault="008B5712" w:rsidP="000A6A3D">
            <w:pPr>
              <w:jc w:val="center"/>
              <w:rPr>
                <w:lang w:val="pt-BR"/>
              </w:rPr>
            </w:pPr>
          </w:p>
          <w:p w14:paraId="38217793" w14:textId="77777777" w:rsidR="008B5712" w:rsidRPr="000A6A3D" w:rsidRDefault="008B5712" w:rsidP="000A6A3D">
            <w:pPr>
              <w:jc w:val="center"/>
              <w:rPr>
                <w:lang w:val="pt-BR"/>
              </w:rPr>
            </w:pPr>
          </w:p>
          <w:p w14:paraId="76F52441" w14:textId="77777777" w:rsidR="008B5712" w:rsidRPr="000A6A3D" w:rsidRDefault="008B5712" w:rsidP="000A6A3D">
            <w:pPr>
              <w:jc w:val="center"/>
              <w:rPr>
                <w:lang w:val="pt-BR"/>
              </w:rPr>
            </w:pPr>
          </w:p>
          <w:p w14:paraId="357CDA5C" w14:textId="77777777" w:rsidR="008B5712" w:rsidRPr="000A6A3D" w:rsidRDefault="008B5712" w:rsidP="000A6A3D">
            <w:pPr>
              <w:jc w:val="center"/>
              <w:rPr>
                <w:lang w:val="pt-BR"/>
              </w:rPr>
            </w:pPr>
          </w:p>
          <w:p w14:paraId="11D1C1EF" w14:textId="77777777" w:rsidR="008B5712" w:rsidRPr="000A6A3D" w:rsidRDefault="008B5712" w:rsidP="000A6A3D">
            <w:pPr>
              <w:jc w:val="center"/>
              <w:rPr>
                <w:lang w:val="pt-BR"/>
              </w:rPr>
            </w:pPr>
          </w:p>
          <w:p w14:paraId="37099E61" w14:textId="77777777" w:rsidR="008B5712" w:rsidRPr="000A6A3D" w:rsidRDefault="008B5712" w:rsidP="000A6A3D">
            <w:pPr>
              <w:jc w:val="center"/>
              <w:rPr>
                <w:lang w:val="pt-BR"/>
              </w:rPr>
            </w:pPr>
          </w:p>
          <w:p w14:paraId="070DBDB1" w14:textId="77777777" w:rsidR="008B5712" w:rsidRPr="000A6A3D" w:rsidRDefault="008B5712" w:rsidP="000A6A3D">
            <w:pPr>
              <w:jc w:val="center"/>
              <w:rPr>
                <w:lang w:val="pt-BR"/>
              </w:rPr>
            </w:pPr>
          </w:p>
          <w:p w14:paraId="3532E999" w14:textId="77777777" w:rsidR="008B5712" w:rsidRPr="000A6A3D" w:rsidRDefault="008B5712" w:rsidP="000A6A3D">
            <w:pPr>
              <w:jc w:val="center"/>
              <w:rPr>
                <w:lang w:val="pt-BR"/>
              </w:rPr>
            </w:pPr>
          </w:p>
          <w:p w14:paraId="7D385231" w14:textId="77777777" w:rsidR="008B5712" w:rsidRPr="000A6A3D" w:rsidRDefault="008B5712" w:rsidP="000A6A3D">
            <w:pPr>
              <w:jc w:val="center"/>
              <w:rPr>
                <w:lang w:val="pt-BR"/>
              </w:rPr>
            </w:pPr>
          </w:p>
          <w:p w14:paraId="74B62A2B" w14:textId="11AE2852" w:rsidR="008465FF" w:rsidRDefault="008465FF" w:rsidP="000A6A3D">
            <w:pPr>
              <w:jc w:val="center"/>
              <w:rPr>
                <w:lang w:val="nb-NO"/>
              </w:rPr>
            </w:pPr>
          </w:p>
          <w:p w14:paraId="307B245E" w14:textId="77777777" w:rsidR="008465FF" w:rsidRPr="008465FF" w:rsidRDefault="008465FF" w:rsidP="008465FF">
            <w:pPr>
              <w:rPr>
                <w:lang w:val="nb-NO"/>
              </w:rPr>
            </w:pPr>
          </w:p>
          <w:p w14:paraId="4A4E4BDB" w14:textId="77777777" w:rsidR="008465FF" w:rsidRPr="008465FF" w:rsidRDefault="008465FF" w:rsidP="008465FF">
            <w:pPr>
              <w:rPr>
                <w:lang w:val="nb-NO"/>
              </w:rPr>
            </w:pPr>
          </w:p>
          <w:p w14:paraId="5E4301D3" w14:textId="77777777" w:rsidR="008465FF" w:rsidRPr="008465FF" w:rsidRDefault="008465FF" w:rsidP="008465FF">
            <w:pPr>
              <w:rPr>
                <w:lang w:val="nb-NO"/>
              </w:rPr>
            </w:pPr>
          </w:p>
          <w:p w14:paraId="5124A9C4" w14:textId="77777777" w:rsidR="008465FF" w:rsidRPr="008465FF" w:rsidRDefault="008465FF" w:rsidP="008465FF">
            <w:pPr>
              <w:rPr>
                <w:lang w:val="nb-NO"/>
              </w:rPr>
            </w:pPr>
          </w:p>
          <w:p w14:paraId="1E8239FA" w14:textId="77777777" w:rsidR="008465FF" w:rsidRPr="008465FF" w:rsidRDefault="008465FF" w:rsidP="008465FF">
            <w:pPr>
              <w:rPr>
                <w:lang w:val="nb-NO"/>
              </w:rPr>
            </w:pPr>
          </w:p>
          <w:p w14:paraId="0FD561C8" w14:textId="77777777" w:rsidR="008465FF" w:rsidRPr="008465FF" w:rsidRDefault="008465FF" w:rsidP="008465FF">
            <w:pPr>
              <w:rPr>
                <w:lang w:val="nb-NO"/>
              </w:rPr>
            </w:pPr>
          </w:p>
          <w:p w14:paraId="26F57B5E" w14:textId="77777777" w:rsidR="008465FF" w:rsidRPr="008465FF" w:rsidRDefault="008465FF" w:rsidP="008465FF">
            <w:pPr>
              <w:rPr>
                <w:lang w:val="nb-NO"/>
              </w:rPr>
            </w:pPr>
          </w:p>
          <w:p w14:paraId="090DF817" w14:textId="77777777" w:rsidR="008465FF" w:rsidRPr="008465FF" w:rsidRDefault="008465FF" w:rsidP="008465FF">
            <w:pPr>
              <w:rPr>
                <w:lang w:val="nb-NO"/>
              </w:rPr>
            </w:pPr>
          </w:p>
          <w:p w14:paraId="47C07B43" w14:textId="77777777" w:rsidR="008465FF" w:rsidRPr="008465FF" w:rsidRDefault="008465FF" w:rsidP="008465FF">
            <w:pPr>
              <w:rPr>
                <w:lang w:val="nb-NO"/>
              </w:rPr>
            </w:pPr>
          </w:p>
          <w:p w14:paraId="0BED3740" w14:textId="77777777" w:rsidR="008465FF" w:rsidRPr="008465FF" w:rsidRDefault="008465FF" w:rsidP="008465FF">
            <w:pPr>
              <w:rPr>
                <w:lang w:val="nb-NO"/>
              </w:rPr>
            </w:pPr>
          </w:p>
          <w:p w14:paraId="4BD062F2" w14:textId="77777777" w:rsidR="008465FF" w:rsidRPr="008465FF" w:rsidRDefault="008465FF" w:rsidP="008465FF">
            <w:pPr>
              <w:rPr>
                <w:lang w:val="nb-NO"/>
              </w:rPr>
            </w:pPr>
          </w:p>
          <w:p w14:paraId="433AB94D" w14:textId="77777777" w:rsidR="008465FF" w:rsidRPr="008465FF" w:rsidRDefault="008465FF" w:rsidP="008465FF">
            <w:pPr>
              <w:rPr>
                <w:lang w:val="nb-NO"/>
              </w:rPr>
            </w:pPr>
          </w:p>
          <w:p w14:paraId="3ED1598F" w14:textId="77777777" w:rsidR="008465FF" w:rsidRPr="008465FF" w:rsidRDefault="008465FF" w:rsidP="008465FF">
            <w:pPr>
              <w:rPr>
                <w:lang w:val="nb-NO"/>
              </w:rPr>
            </w:pPr>
          </w:p>
          <w:p w14:paraId="553CC30E" w14:textId="77777777" w:rsidR="008465FF" w:rsidRPr="008465FF" w:rsidRDefault="008465FF" w:rsidP="008465FF">
            <w:pPr>
              <w:rPr>
                <w:lang w:val="nb-NO"/>
              </w:rPr>
            </w:pPr>
          </w:p>
          <w:p w14:paraId="6D2529EE" w14:textId="77777777" w:rsidR="008465FF" w:rsidRPr="008465FF" w:rsidRDefault="008465FF" w:rsidP="008465FF">
            <w:pPr>
              <w:rPr>
                <w:lang w:val="nb-NO"/>
              </w:rPr>
            </w:pPr>
          </w:p>
          <w:p w14:paraId="6AADDF18" w14:textId="77777777" w:rsidR="008465FF" w:rsidRPr="008465FF" w:rsidRDefault="008465FF" w:rsidP="008465FF">
            <w:pPr>
              <w:rPr>
                <w:lang w:val="nb-NO"/>
              </w:rPr>
            </w:pPr>
          </w:p>
          <w:p w14:paraId="614D97B2" w14:textId="2B547EC7" w:rsidR="008465FF" w:rsidRDefault="008465FF" w:rsidP="008465FF">
            <w:pPr>
              <w:rPr>
                <w:lang w:val="nb-NO"/>
              </w:rPr>
            </w:pPr>
          </w:p>
          <w:p w14:paraId="32754DB4" w14:textId="0C3C4BD5" w:rsidR="008465FF" w:rsidRPr="000A6A3D" w:rsidRDefault="008465FF" w:rsidP="008465FF">
            <w:pPr>
              <w:jc w:val="center"/>
              <w:rPr>
                <w:lang w:val="pt-BR"/>
              </w:rPr>
            </w:pPr>
            <w:r>
              <w:rPr>
                <w:lang w:val="pt-BR"/>
              </w:rPr>
              <w:t>1</w:t>
            </w:r>
            <w:r>
              <w:rPr>
                <w:lang w:val="pt-BR"/>
              </w:rPr>
              <w:t>1</w:t>
            </w:r>
            <w:r w:rsidRPr="000A6A3D">
              <w:rPr>
                <w:lang w:val="pt-BR"/>
              </w:rPr>
              <w:t>3</w:t>
            </w:r>
          </w:p>
          <w:p w14:paraId="5932C855" w14:textId="77777777" w:rsidR="008465FF" w:rsidRPr="000A6A3D" w:rsidRDefault="008465FF" w:rsidP="008465FF">
            <w:pPr>
              <w:jc w:val="center"/>
              <w:rPr>
                <w:lang w:val="pt-BR"/>
              </w:rPr>
            </w:pPr>
            <w:r w:rsidRPr="000A6A3D">
              <w:rPr>
                <w:lang w:val="pt-BR"/>
              </w:rPr>
              <w:t>phút</w:t>
            </w:r>
          </w:p>
          <w:p w14:paraId="639050B6" w14:textId="77777777" w:rsidR="008B5712" w:rsidRPr="008465FF" w:rsidRDefault="008B5712" w:rsidP="008465FF">
            <w:pPr>
              <w:rPr>
                <w:lang w:val="nb-NO"/>
              </w:rPr>
            </w:pPr>
          </w:p>
        </w:tc>
      </w:tr>
      <w:tr w:rsidR="008B5712"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8B5712" w:rsidRPr="000A6A3D" w:rsidRDefault="008B571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A0B397" w14:textId="77777777" w:rsidR="008B5712" w:rsidRPr="000A6A3D" w:rsidRDefault="008B5712" w:rsidP="000A6A3D">
            <w:pPr>
              <w:rPr>
                <w:b/>
                <w:bCs/>
                <w:u w:val="single"/>
                <w:lang w:val="nb-NO"/>
              </w:rPr>
            </w:pPr>
            <w:r w:rsidRPr="000A6A3D">
              <w:rPr>
                <w:b/>
                <w:bCs/>
                <w:u w:val="single"/>
                <w:lang w:val="nb-NO"/>
              </w:rPr>
              <w:t>Củng cố kiến thức và kết thúc bài</w:t>
            </w:r>
          </w:p>
          <w:p w14:paraId="292377A2" w14:textId="4B1B1977" w:rsidR="004F4520" w:rsidRPr="000A6A3D" w:rsidRDefault="008B5712" w:rsidP="000A6A3D">
            <w:pPr>
              <w:rPr>
                <w:iCs/>
                <w:lang w:val="de-DE"/>
              </w:rPr>
            </w:pPr>
            <w:r w:rsidRPr="000A6A3D">
              <w:rPr>
                <w:bCs/>
                <w:lang w:val="nb-NO"/>
              </w:rPr>
              <w:t xml:space="preserve">1. </w:t>
            </w:r>
            <w:r w:rsidRPr="000A6A3D">
              <w:rPr>
                <w:iCs/>
                <w:lang w:val="de-DE"/>
              </w:rPr>
              <w:t xml:space="preserve">Nhắc lại </w:t>
            </w:r>
            <w:r w:rsidR="004F4520" w:rsidRPr="000A6A3D">
              <w:rPr>
                <w:lang w:val="de-DE"/>
              </w:rPr>
              <w:t>tính chất vật lí, tính chất hóa học và p</w:t>
            </w:r>
            <w:r w:rsidR="004F4520" w:rsidRPr="000A6A3D">
              <w:rPr>
                <w:iCs/>
                <w:lang w:val="de-DE"/>
              </w:rPr>
              <w:t>hương pháp điều chế các đơn chất halogen</w:t>
            </w:r>
          </w:p>
          <w:p w14:paraId="5F76F8EF" w14:textId="4FB303A0" w:rsidR="008B5712" w:rsidRPr="000A6A3D" w:rsidRDefault="008B5712" w:rsidP="000A6A3D">
            <w:r w:rsidRPr="000A6A3D">
              <w:t xml:space="preserve">2. </w:t>
            </w:r>
            <w:r w:rsidR="004F4520" w:rsidRPr="000A6A3D">
              <w:rPr>
                <w:lang w:val="nb-NO"/>
              </w:rPr>
              <w:t>Phân biệt các ion F-, Cl-, Br-, 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238D28C" w14:textId="77777777" w:rsidR="008B5712" w:rsidRPr="000A6A3D" w:rsidRDefault="008B5712" w:rsidP="000A6A3D">
            <w:pPr>
              <w:rPr>
                <w:lang w:val="nb-NO"/>
              </w:rPr>
            </w:pPr>
          </w:p>
          <w:p w14:paraId="08F22A04" w14:textId="77777777" w:rsidR="008B5712" w:rsidRPr="000A6A3D" w:rsidRDefault="008B571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429752" w14:textId="77777777" w:rsidR="008B5712" w:rsidRPr="000A6A3D" w:rsidRDefault="008B5712" w:rsidP="000A6A3D">
            <w:pPr>
              <w:rPr>
                <w:lang w:val="nb-NO"/>
              </w:rPr>
            </w:pPr>
          </w:p>
          <w:p w14:paraId="0EB403A7" w14:textId="77777777" w:rsidR="008B5712" w:rsidRPr="000A6A3D" w:rsidRDefault="008B571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8B5712" w:rsidRPr="000A6A3D" w:rsidRDefault="008B5712" w:rsidP="000A6A3D">
            <w:pPr>
              <w:jc w:val="center"/>
              <w:rPr>
                <w:lang w:val="nb-NO"/>
              </w:rPr>
            </w:pPr>
          </w:p>
          <w:p w14:paraId="3FB10CF5" w14:textId="77777777" w:rsidR="008B5712" w:rsidRPr="000A6A3D" w:rsidRDefault="008B5712" w:rsidP="000A6A3D">
            <w:pPr>
              <w:jc w:val="center"/>
              <w:rPr>
                <w:lang w:val="nb-NO"/>
              </w:rPr>
            </w:pPr>
            <w:r w:rsidRPr="000A6A3D">
              <w:rPr>
                <w:lang w:val="pt-BR"/>
              </w:rPr>
              <w:t>10 phút</w:t>
            </w:r>
          </w:p>
        </w:tc>
      </w:tr>
      <w:tr w:rsidR="008B5712"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8B5712" w:rsidRPr="000A6A3D" w:rsidRDefault="008B571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E2E6ECA" w14:textId="77777777" w:rsidR="008B5712" w:rsidRPr="000A6A3D" w:rsidRDefault="008B5712" w:rsidP="000A6A3D">
            <w:pPr>
              <w:rPr>
                <w:b/>
                <w:bCs/>
                <w:u w:val="single"/>
                <w:lang w:val="pt-BR"/>
              </w:rPr>
            </w:pPr>
            <w:r w:rsidRPr="000A6A3D">
              <w:rPr>
                <w:b/>
                <w:bCs/>
                <w:u w:val="single"/>
                <w:lang w:val="pt-BR"/>
              </w:rPr>
              <w:t>Hướng dẫn tự học</w:t>
            </w:r>
          </w:p>
          <w:p w14:paraId="265D0052" w14:textId="77777777" w:rsidR="008B5712" w:rsidRPr="000A6A3D" w:rsidRDefault="008B5712" w:rsidP="000A6A3D">
            <w:pPr>
              <w:rPr>
                <w:b/>
                <w:bCs/>
                <w:u w:val="single"/>
                <w:lang w:val="pt-BR"/>
              </w:rPr>
            </w:pPr>
          </w:p>
          <w:p w14:paraId="58E20176" w14:textId="0D789EC4" w:rsidR="008B5712" w:rsidRPr="000A6A3D" w:rsidRDefault="008B5712" w:rsidP="000A6A3D">
            <w:pPr>
              <w:rPr>
                <w:bCs/>
                <w:lang w:val="nb-NO"/>
              </w:rPr>
            </w:pPr>
            <w:r w:rsidRPr="000A6A3D">
              <w:rPr>
                <w:bCs/>
                <w:lang w:val="nb-NO"/>
              </w:rPr>
              <w:t xml:space="preserve">- Bài tập </w:t>
            </w:r>
            <w:r w:rsidR="00271012" w:rsidRPr="000A6A3D">
              <w:rPr>
                <w:bCs/>
                <w:lang w:val="nb-NO"/>
              </w:rPr>
              <w:t>16</w:t>
            </w:r>
            <w:r w:rsidRPr="000A6A3D">
              <w:rPr>
                <w:bCs/>
                <w:lang w:val="nb-NO"/>
              </w:rPr>
              <w:t>-</w:t>
            </w:r>
            <w:r w:rsidR="00271012" w:rsidRPr="000A6A3D">
              <w:rPr>
                <w:bCs/>
                <w:lang w:val="nb-NO"/>
              </w:rPr>
              <w:t>20</w:t>
            </w:r>
            <w:r w:rsidRPr="000A6A3D">
              <w:rPr>
                <w:bCs/>
                <w:lang w:val="nb-NO"/>
              </w:rPr>
              <w:t xml:space="preserve"> trang </w:t>
            </w:r>
            <w:r w:rsidR="00271012" w:rsidRPr="000A6A3D">
              <w:rPr>
                <w:bCs/>
                <w:lang w:val="nb-NO"/>
              </w:rPr>
              <w:t>50</w:t>
            </w:r>
            <w:r w:rsidRPr="000A6A3D">
              <w:rPr>
                <w:bCs/>
                <w:lang w:val="nb-NO"/>
              </w:rPr>
              <w:t xml:space="preserve"> trong giáo trình. </w:t>
            </w:r>
          </w:p>
          <w:p w14:paraId="6062C524" w14:textId="1AF12B5B" w:rsidR="008B5712" w:rsidRPr="000A6A3D" w:rsidRDefault="008B5712" w:rsidP="000A6A3D">
            <w:pPr>
              <w:rPr>
                <w:bCs/>
                <w:u w:val="single"/>
                <w:lang w:val="nb-NO"/>
              </w:rPr>
            </w:pPr>
            <w:r w:rsidRPr="000A6A3D">
              <w:rPr>
                <w:lang w:val="pt-BR"/>
              </w:rPr>
              <w:t>- Chuẩn bị</w:t>
            </w:r>
            <w:r w:rsidR="00271012" w:rsidRPr="000A6A3D">
              <w:rPr>
                <w:lang w:val="pt-BR"/>
              </w:rPr>
              <w:t>:</w:t>
            </w:r>
            <w:r w:rsidRPr="000A6A3D">
              <w:rPr>
                <w:lang w:val="pt-BR"/>
              </w:rPr>
              <w:t xml:space="preserve"> </w:t>
            </w:r>
            <w:r w:rsidR="00271012" w:rsidRPr="000A6A3D">
              <w:rPr>
                <w:color w:val="000000"/>
              </w:rPr>
              <w:t>Ôn tập Học phần hóa học 1</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8B5712" w:rsidRPr="000A6A3D" w:rsidRDefault="008B5712" w:rsidP="000A6A3D">
            <w:pPr>
              <w:rPr>
                <w:lang w:val="pt-BR"/>
              </w:rPr>
            </w:pPr>
          </w:p>
          <w:p w14:paraId="3B6C6BC0" w14:textId="77777777" w:rsidR="008B5712" w:rsidRPr="000A6A3D" w:rsidRDefault="008B571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8B5712" w:rsidRPr="000A6A3D" w:rsidRDefault="008B5712" w:rsidP="000A6A3D">
            <w:pPr>
              <w:rPr>
                <w:lang w:val="de-DE"/>
              </w:rPr>
            </w:pPr>
          </w:p>
          <w:p w14:paraId="2BD65CBD" w14:textId="77777777" w:rsidR="008B5712" w:rsidRPr="000A6A3D" w:rsidRDefault="008B571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8B5712" w:rsidRPr="000A6A3D" w:rsidRDefault="008B5712" w:rsidP="000A6A3D">
            <w:pPr>
              <w:jc w:val="center"/>
              <w:rPr>
                <w:lang w:val="pt-BR"/>
              </w:rPr>
            </w:pPr>
          </w:p>
          <w:p w14:paraId="6738F3C6" w14:textId="77777777" w:rsidR="008B5712" w:rsidRPr="000A6A3D" w:rsidRDefault="008B5712" w:rsidP="000A6A3D">
            <w:pPr>
              <w:jc w:val="center"/>
              <w:rPr>
                <w:lang w:val="pt-BR"/>
              </w:rPr>
            </w:pPr>
            <w:r w:rsidRPr="000A6A3D">
              <w:rPr>
                <w:lang w:val="pt-BR"/>
              </w:rPr>
              <w:t>2 phút</w:t>
            </w:r>
          </w:p>
        </w:tc>
      </w:tr>
    </w:tbl>
    <w:p w14:paraId="2F66DCFF" w14:textId="77777777" w:rsidR="008B5712" w:rsidRPr="000A6A3D" w:rsidRDefault="008B5712"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298"/>
        <w:gridCol w:w="6159"/>
      </w:tblGrid>
      <w:tr w:rsidR="008B5712" w:rsidRPr="000A6A3D" w14:paraId="6434DD32" w14:textId="77777777" w:rsidTr="00CD5E2D">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457" w:type="dxa"/>
            <w:gridSpan w:val="2"/>
            <w:tcBorders>
              <w:top w:val="single" w:sz="4" w:space="0" w:color="auto"/>
              <w:left w:val="single" w:sz="4" w:space="0" w:color="auto"/>
              <w:bottom w:val="single" w:sz="4" w:space="0" w:color="auto"/>
              <w:right w:val="single" w:sz="4" w:space="0" w:color="auto"/>
            </w:tcBorders>
            <w:shd w:val="clear" w:color="auto" w:fill="auto"/>
          </w:tcPr>
          <w:p w14:paraId="6C91274A" w14:textId="77777777" w:rsidR="008B5712" w:rsidRPr="000A6A3D" w:rsidRDefault="008B5712" w:rsidP="000A6A3D">
            <w:pPr>
              <w:jc w:val="both"/>
            </w:pPr>
            <w:r w:rsidRPr="000A6A3D">
              <w:t xml:space="preserve">1. </w:t>
            </w:r>
            <w:r w:rsidRPr="000A6A3D">
              <w:rPr>
                <w:i/>
                <w:iCs/>
              </w:rPr>
              <w:t xml:space="preserve">Giáo trình hóa học 1, </w:t>
            </w:r>
            <w:r w:rsidRPr="000A6A3D">
              <w:t>Trường CĐ lý tự trọng Tp. HCM, năm 2018.</w:t>
            </w:r>
          </w:p>
          <w:p w14:paraId="179D3234" w14:textId="77777777"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049BB329" w14:textId="7777777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B5712" w:rsidRPr="000A6A3D" w14:paraId="3B4AF47B" w14:textId="77777777" w:rsidTr="00CD5E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5B16B4EF" w14:textId="77777777" w:rsidR="008B5712" w:rsidRPr="000A6A3D" w:rsidRDefault="008B5712" w:rsidP="000A6A3D">
            <w:pPr>
              <w:rPr>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8B5712" w:rsidRPr="000A6A3D" w:rsidRDefault="008B5712" w:rsidP="000A6A3D">
            <w:pPr>
              <w:rPr>
                <w:b/>
                <w:bCs/>
                <w:lang w:val="vi-VN"/>
              </w:rPr>
            </w:pPr>
          </w:p>
        </w:tc>
        <w:tc>
          <w:tcPr>
            <w:tcW w:w="6159" w:type="dxa"/>
            <w:shd w:val="clear" w:color="auto" w:fill="auto"/>
          </w:tcPr>
          <w:p w14:paraId="397B441F" w14:textId="77777777" w:rsidR="008B5712" w:rsidRPr="000A6A3D" w:rsidRDefault="008B5712" w:rsidP="000A6A3D">
            <w:pPr>
              <w:rPr>
                <w:lang w:val="pt-BR"/>
              </w:rPr>
            </w:pPr>
          </w:p>
          <w:p w14:paraId="48F11A4D" w14:textId="77777777" w:rsidR="008B5712" w:rsidRPr="000A6A3D" w:rsidRDefault="008B5712" w:rsidP="000A6A3D">
            <w:pPr>
              <w:rPr>
                <w:i/>
                <w:lang w:val="pt-BR"/>
              </w:rPr>
            </w:pPr>
            <w:r w:rsidRPr="000A6A3D">
              <w:rPr>
                <w:i/>
                <w:lang w:val="pt-BR"/>
              </w:rPr>
              <w:t xml:space="preserve">Tp. Hồ Chí Minh, ngày      tháng      năm 20 </w:t>
            </w:r>
          </w:p>
          <w:p w14:paraId="648AC8EC" w14:textId="77777777" w:rsidR="008B5712" w:rsidRPr="000A6A3D" w:rsidRDefault="008B5712" w:rsidP="000A6A3D">
            <w:pPr>
              <w:jc w:val="center"/>
              <w:rPr>
                <w:lang w:val="pt-BR"/>
              </w:rPr>
            </w:pPr>
            <w:r w:rsidRPr="000A6A3D">
              <w:rPr>
                <w:b/>
                <w:lang w:val="pt-BR"/>
              </w:rPr>
              <w:t>Giảng viên</w:t>
            </w:r>
          </w:p>
        </w:tc>
      </w:tr>
    </w:tbl>
    <w:p w14:paraId="03DFD2D4" w14:textId="77777777" w:rsidR="002F628E" w:rsidRPr="000A6A3D" w:rsidRDefault="002F628E" w:rsidP="000A6A3D">
      <w:r w:rsidRPr="000A6A3D">
        <w:br w:type="page"/>
      </w:r>
    </w:p>
    <w:tbl>
      <w:tblPr>
        <w:tblW w:w="0" w:type="auto"/>
        <w:tblLook w:val="01E0" w:firstRow="1" w:lastRow="1" w:firstColumn="1" w:lastColumn="1" w:noHBand="0" w:noVBand="0"/>
      </w:tblPr>
      <w:tblGrid>
        <w:gridCol w:w="4788"/>
        <w:gridCol w:w="5634"/>
      </w:tblGrid>
      <w:tr w:rsidR="00970C11" w:rsidRPr="000A6A3D" w14:paraId="7DEE21A4" w14:textId="77777777" w:rsidTr="005E3F87">
        <w:trPr>
          <w:trHeight w:val="119"/>
        </w:trPr>
        <w:tc>
          <w:tcPr>
            <w:tcW w:w="4788" w:type="dxa"/>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77777777" w:rsidR="00970C11" w:rsidRPr="000A6A3D" w:rsidRDefault="00970C11" w:rsidP="000A6A3D">
            <w:pPr>
              <w:rPr>
                <w:lang w:val="vi-VN"/>
              </w:rPr>
            </w:pPr>
            <w:r w:rsidRPr="000A6A3D">
              <w:t>Thời gian thực hiện:</w:t>
            </w:r>
            <w:r w:rsidRPr="000A6A3D">
              <w:rPr>
                <w:lang w:val="vi-VN"/>
              </w:rPr>
              <w:t xml:space="preserve"> 4 tiết</w:t>
            </w:r>
          </w:p>
          <w:p w14:paraId="62CC55A9" w14:textId="77777777" w:rsidR="00970C11" w:rsidRPr="000A6A3D" w:rsidRDefault="00970C11" w:rsidP="000A6A3D">
            <w:pPr>
              <w:rPr>
                <w:b/>
                <w:lang w:val="vi-VN"/>
              </w:rPr>
            </w:pPr>
            <w:r w:rsidRPr="000A6A3D">
              <w:t>Tên chương</w:t>
            </w:r>
            <w:r w:rsidRPr="000A6A3D">
              <w:rPr>
                <w:lang w:val="vi-VN"/>
              </w:rPr>
              <w:t xml:space="preserve">: </w:t>
            </w:r>
            <w:r w:rsidRPr="000A6A3D">
              <w:rPr>
                <w:b/>
                <w:lang w:val="vi-VN"/>
              </w:rPr>
              <w:t>Ôn tập chung</w:t>
            </w:r>
          </w:p>
          <w:p w14:paraId="53FF22FD" w14:textId="13EFDEF6" w:rsidR="00970C11" w:rsidRPr="000A6A3D" w:rsidRDefault="00970C11" w:rsidP="000A6A3D">
            <w:r w:rsidRPr="000A6A3D">
              <w:t>Thực hiện ngày</w:t>
            </w:r>
            <w:r w:rsidR="00341B52" w:rsidRPr="000A6A3D">
              <w:t xml:space="preserve">       </w:t>
            </w:r>
            <w:r w:rsidRPr="000A6A3D">
              <w:t>tháng</w:t>
            </w:r>
            <w:r w:rsidR="00341B52" w:rsidRPr="000A6A3D">
              <w:t xml:space="preserve">     </w:t>
            </w:r>
            <w:r w:rsidRPr="000A6A3D">
              <w:t>năm</w:t>
            </w:r>
            <w:r w:rsidR="00341B52" w:rsidRPr="000A6A3D">
              <w:t xml:space="preserve"> 20</w:t>
            </w:r>
          </w:p>
        </w:tc>
      </w:tr>
    </w:tbl>
    <w:p w14:paraId="338D99B3" w14:textId="77777777" w:rsidR="00970C11" w:rsidRPr="000A6A3D" w:rsidRDefault="00970C11" w:rsidP="000A6A3D"/>
    <w:p w14:paraId="5A4E2B16" w14:textId="60D97B25"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EF7F35">
        <w:rPr>
          <w:lang w:val="it-IT"/>
        </w:rPr>
        <w:tab/>
      </w:r>
      <w:r w:rsidRPr="000A6A3D">
        <w:rPr>
          <w:b/>
          <w:lang w:val="it-IT"/>
        </w:rPr>
        <w:t>Ôn tập Học phần hóa học 1</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142FE57F" w14:textId="6F42B5E0" w:rsidR="005E3F87"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it-IT"/>
        </w:rPr>
        <w:t xml:space="preserve">hiểu được </w:t>
      </w:r>
      <w:r w:rsidR="005E3F87" w:rsidRPr="000A6A3D">
        <w:rPr>
          <w:lang w:val="it-IT"/>
        </w:rPr>
        <w:t>kiến thức về cấu tạo nguyên tử, mối quan hệ giữa cấu tạo nguyên tử và vị trí của nguyên tố trong bảng tuần hoàn.</w:t>
      </w:r>
    </w:p>
    <w:p w14:paraId="678366CE" w14:textId="097DF623" w:rsidR="005B70CC"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và phân biệt được liên kết ion và liên kết cộng hóa trị, hiểu sự hình thành một số loại phân tử.</w:t>
      </w:r>
    </w:p>
    <w:p w14:paraId="3D63A5D6" w14:textId="15BBC87A" w:rsidR="005E3F87"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được các khái niệm: sự khử, sự oxi hóa, chất khử, chất oxi hóa và phản ứng oxi hóa khử.</w:t>
      </w:r>
    </w:p>
    <w:p w14:paraId="3A3CE13D" w14:textId="7C5BBD08" w:rsidR="00AA3079"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de-DE"/>
        </w:rPr>
        <w:t>biết được tính chất vật lí, tính chất hóa học, ứng dụng và điều chế F</w:t>
      </w:r>
      <w:r w:rsidR="00AA3079" w:rsidRPr="000A6A3D">
        <w:rPr>
          <w:vertAlign w:val="subscript"/>
          <w:lang w:val="de-DE"/>
        </w:rPr>
        <w:t>2</w:t>
      </w:r>
      <w:r w:rsidR="00AA3079" w:rsidRPr="000A6A3D">
        <w:rPr>
          <w:lang w:val="de-DE"/>
        </w:rPr>
        <w:t>, Cl</w:t>
      </w:r>
      <w:r w:rsidR="00AA3079" w:rsidRPr="000A6A3D">
        <w:rPr>
          <w:vertAlign w:val="subscript"/>
          <w:lang w:val="de-DE"/>
        </w:rPr>
        <w:t>2</w:t>
      </w:r>
      <w:r w:rsidR="00AA3079" w:rsidRPr="000A6A3D">
        <w:rPr>
          <w:lang w:val="de-DE"/>
        </w:rPr>
        <w:t>, Br</w:t>
      </w:r>
      <w:r w:rsidR="00AA3079" w:rsidRPr="000A6A3D">
        <w:rPr>
          <w:vertAlign w:val="subscript"/>
          <w:lang w:val="de-DE"/>
        </w:rPr>
        <w:t>2</w:t>
      </w:r>
      <w:r w:rsidR="00AA3079" w:rsidRPr="000A6A3D">
        <w:rPr>
          <w:lang w:val="de-DE"/>
        </w:rPr>
        <w:t>, I</w:t>
      </w:r>
      <w:r w:rsidR="00AA3079" w:rsidRPr="000A6A3D">
        <w:rPr>
          <w:vertAlign w:val="subscript"/>
          <w:lang w:val="de-DE"/>
        </w:rPr>
        <w:t>2</w:t>
      </w:r>
      <w:r w:rsidR="00AA3079" w:rsidRPr="000A6A3D">
        <w:rPr>
          <w:lang w:val="de-DE"/>
        </w:rPr>
        <w:t xml:space="preserve"> và một số hợp chất của chúng</w:t>
      </w:r>
      <w:r w:rsidR="00AA3079" w:rsidRPr="000A6A3D">
        <w:rPr>
          <w:lang w:val="it-IT"/>
        </w:rPr>
        <w:t>.</w:t>
      </w:r>
    </w:p>
    <w:p w14:paraId="4C99A831" w14:textId="34576688" w:rsidR="00AA3079" w:rsidRPr="000A6A3D" w:rsidRDefault="00AA3079" w:rsidP="000A6A3D">
      <w:r w:rsidRPr="000A6A3D">
        <w:rPr>
          <w:b/>
          <w:bCs/>
        </w:rPr>
        <w:t xml:space="preserve">2. </w:t>
      </w:r>
      <w:r w:rsidR="004D3139" w:rsidRPr="000A6A3D">
        <w:rPr>
          <w:b/>
          <w:bCs/>
        </w:rPr>
        <w:t>Kỹ năng</w:t>
      </w:r>
      <w:r w:rsidRPr="000A6A3D">
        <w:rPr>
          <w:b/>
          <w:bCs/>
        </w:rPr>
        <w:t xml:space="preserve">: </w:t>
      </w:r>
    </w:p>
    <w:p w14:paraId="75869E30" w14:textId="3E99EF63" w:rsidR="005B70CC" w:rsidRPr="000A6A3D" w:rsidRDefault="00D64EC8" w:rsidP="000A6A3D">
      <w:pPr>
        <w:tabs>
          <w:tab w:val="left" w:leader="dot" w:pos="9540"/>
        </w:tabs>
        <w:jc w:val="both"/>
        <w:rPr>
          <w:b/>
          <w:lang w:val="de-DE"/>
        </w:rPr>
      </w:pPr>
      <w:r w:rsidRPr="000A6A3D">
        <w:rPr>
          <w:color w:val="000000"/>
        </w:rPr>
        <w:t xml:space="preserve">- Sinh viên </w:t>
      </w:r>
      <w:r w:rsidR="005B70CC" w:rsidRPr="000A6A3D">
        <w:rPr>
          <w:lang w:val="de-DE"/>
        </w:rPr>
        <w:t>viết được cấu hình electron của các nguyên tử có điện tích hạt nhân từ 1 đến 20.</w:t>
      </w:r>
    </w:p>
    <w:p w14:paraId="41F806F6" w14:textId="44CD4089" w:rsidR="005B70CC" w:rsidRPr="000A6A3D" w:rsidRDefault="00D64EC8" w:rsidP="000A6A3D">
      <w:pPr>
        <w:keepNext/>
        <w:tabs>
          <w:tab w:val="left" w:leader="dot" w:pos="9498"/>
        </w:tabs>
        <w:jc w:val="both"/>
        <w:outlineLvl w:val="3"/>
        <w:rPr>
          <w:lang w:val="de-DE"/>
        </w:rPr>
      </w:pPr>
      <w:r w:rsidRPr="000A6A3D">
        <w:rPr>
          <w:color w:val="000000"/>
        </w:rPr>
        <w:t xml:space="preserve">- Sinh viên </w:t>
      </w:r>
      <w:r w:rsidR="005B70CC" w:rsidRPr="000A6A3D">
        <w:rPr>
          <w:lang w:val="de-DE"/>
        </w:rPr>
        <w:t>cân bằng được phương trình hóa học của phản ứng oxi hóa-khử theo phương pháp thăng bằng electron</w:t>
      </w:r>
      <w:r w:rsidRPr="000A6A3D">
        <w:rPr>
          <w:lang w:val="de-DE"/>
        </w:rPr>
        <w:t>.</w:t>
      </w:r>
    </w:p>
    <w:p w14:paraId="08B2FCC2" w14:textId="35F547A8" w:rsidR="005B70CC" w:rsidRPr="000A6A3D" w:rsidRDefault="00D64EC8" w:rsidP="000A6A3D">
      <w:pPr>
        <w:keepNext/>
        <w:tabs>
          <w:tab w:val="left" w:leader="dot" w:pos="9498"/>
        </w:tabs>
        <w:jc w:val="both"/>
        <w:outlineLvl w:val="3"/>
        <w:rPr>
          <w:b/>
          <w:lang w:val="de-DE"/>
        </w:rPr>
      </w:pPr>
      <w:r w:rsidRPr="000A6A3D">
        <w:rPr>
          <w:color w:val="000000"/>
        </w:rPr>
        <w:t xml:space="preserve">- </w:t>
      </w:r>
      <w:r w:rsidR="005B70CC" w:rsidRPr="000A6A3D">
        <w:rPr>
          <w:color w:val="000000"/>
        </w:rPr>
        <w:t xml:space="preserve">Sinh viên tính </w:t>
      </w:r>
      <w:r w:rsidR="005B70CC" w:rsidRPr="000A6A3D">
        <w:t xml:space="preserve">được </w:t>
      </w:r>
      <w:r w:rsidR="005B70CC" w:rsidRPr="000A6A3D">
        <w:rPr>
          <w:lang w:val="de-DE"/>
        </w:rPr>
        <w:t xml:space="preserve">hóa trị, số oxi hóa và dự đoán được loại liên kết hóa học một cách tương đối. </w:t>
      </w:r>
    </w:p>
    <w:p w14:paraId="3DD64122" w14:textId="09F05D88" w:rsidR="00AA3079" w:rsidRPr="000A6A3D" w:rsidRDefault="00D64EC8" w:rsidP="000A6A3D">
      <w:pPr>
        <w:keepNext/>
        <w:tabs>
          <w:tab w:val="left" w:leader="dot" w:pos="9498"/>
        </w:tabs>
        <w:jc w:val="both"/>
        <w:outlineLvl w:val="3"/>
        <w:rPr>
          <w:b/>
          <w:lang w:val="de-DE"/>
        </w:rPr>
      </w:pPr>
      <w:r w:rsidRPr="000A6A3D">
        <w:rPr>
          <w:color w:val="000000"/>
        </w:rPr>
        <w:t xml:space="preserve">- </w:t>
      </w:r>
      <w:r w:rsidR="00AA3079" w:rsidRPr="000A6A3D">
        <w:rPr>
          <w:color w:val="000000"/>
        </w:rPr>
        <w:t xml:space="preserve">Sinh viên </w:t>
      </w:r>
      <w:r w:rsidR="00AA3079" w:rsidRPr="000A6A3D">
        <w:t xml:space="preserve">giải được các bài tập có liên quan đến các nguyên tố halogen. </w:t>
      </w:r>
      <w:r w:rsidR="00AA3079" w:rsidRPr="000A6A3D">
        <w:rPr>
          <w:lang w:val="de-DE"/>
        </w:rPr>
        <w:t xml:space="preserve"> </w:t>
      </w:r>
    </w:p>
    <w:p w14:paraId="5F8D8D51" w14:textId="77777777" w:rsidR="00AA3079" w:rsidRPr="000A6A3D" w:rsidRDefault="00AA3079" w:rsidP="000A6A3D">
      <w:pPr>
        <w:rPr>
          <w:lang w:val="vi-VN"/>
        </w:rPr>
      </w:pPr>
      <w:r w:rsidRPr="000A6A3D">
        <w:rPr>
          <w:b/>
          <w:bCs/>
        </w:rPr>
        <w:t>3. Thái độ:</w:t>
      </w:r>
    </w:p>
    <w:p w14:paraId="54733FB4" w14:textId="4971E791" w:rsidR="00AA3079" w:rsidRPr="000A6A3D" w:rsidRDefault="00AA30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66EECFE" w14:textId="77777777" w:rsidR="003102DA" w:rsidRPr="000A6A3D" w:rsidRDefault="003102DA" w:rsidP="000A6A3D">
            <w:pPr>
              <w:rPr>
                <w:lang w:val="de-DE"/>
              </w:rPr>
            </w:pPr>
          </w:p>
          <w:p w14:paraId="023B4721" w14:textId="7B4F4A15" w:rsidR="00F77095" w:rsidRPr="000A6A3D"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1.</w:t>
            </w: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0A6A3D">
            <w:pPr>
              <w:rPr>
                <w:lang w:val="de-DE"/>
              </w:rPr>
            </w:pPr>
          </w:p>
          <w:p w14:paraId="21D5FFAD" w14:textId="77777777" w:rsidR="00AA3079" w:rsidRPr="000A6A3D" w:rsidRDefault="00AA3079" w:rsidP="000A6A3D">
            <w:pPr>
              <w:rPr>
                <w:lang w:val="de-DE"/>
              </w:rPr>
            </w:pPr>
            <w:r w:rsidRPr="000A6A3D">
              <w:rPr>
                <w:lang w:val="de-DE"/>
              </w:rPr>
              <w:t>- Đặt câu hỏi kiểm tra bài cũ.</w:t>
            </w:r>
          </w:p>
          <w:p w14:paraId="29BE4952" w14:textId="77777777" w:rsidR="00AA3079" w:rsidRPr="000A6A3D" w:rsidRDefault="00AA3079" w:rsidP="000A6A3D">
            <w:pPr>
              <w:rPr>
                <w:lang w:val="de-DE"/>
              </w:rPr>
            </w:pPr>
            <w:r w:rsidRPr="000A6A3D">
              <w:rPr>
                <w:lang w:val="de-DE"/>
              </w:rPr>
              <w:t>- Nhận xét câu trả lời của học sinh.</w:t>
            </w:r>
          </w:p>
          <w:p w14:paraId="040F8E7B" w14:textId="77777777" w:rsidR="00AA3079" w:rsidRPr="000A6A3D" w:rsidRDefault="00AA30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0A6A3D">
            <w:pPr>
              <w:rPr>
                <w:lang w:val="de-DE"/>
              </w:rPr>
            </w:pPr>
          </w:p>
          <w:p w14:paraId="34BF7472" w14:textId="77777777" w:rsidR="00AA3079" w:rsidRPr="000A6A3D" w:rsidRDefault="00AA30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0A6A3D">
            <w:pPr>
              <w:rPr>
                <w:lang w:val="nb-NO"/>
              </w:rPr>
            </w:pPr>
          </w:p>
          <w:p w14:paraId="3150255C" w14:textId="77777777" w:rsidR="00AA3079" w:rsidRPr="000A6A3D" w:rsidRDefault="00AA3079" w:rsidP="000A6A3D">
            <w:pPr>
              <w:rPr>
                <w:lang w:val="de-DE"/>
              </w:rPr>
            </w:pPr>
          </w:p>
          <w:p w14:paraId="6AB617B5" w14:textId="77777777" w:rsidR="00AA3079" w:rsidRPr="000A6A3D" w:rsidRDefault="00AA30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77777777" w:rsidR="00AA3079" w:rsidRPr="000A6A3D" w:rsidRDefault="00AA3079" w:rsidP="000A6A3D">
            <w:pPr>
              <w:jc w:val="center"/>
              <w:rPr>
                <w:lang w:val="pt-BR"/>
              </w:rPr>
            </w:pPr>
            <w:r w:rsidRPr="000A6A3D">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AA3079"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AA3079" w:rsidRPr="000A6A3D" w:rsidRDefault="00AA30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AA3079" w:rsidRPr="000A6A3D" w:rsidRDefault="00AA3079" w:rsidP="000A6A3D">
            <w:pPr>
              <w:rPr>
                <w:b/>
                <w:bCs/>
                <w:u w:val="single"/>
                <w:lang w:val="nb-NO"/>
              </w:rPr>
            </w:pPr>
            <w:r w:rsidRPr="000A6A3D">
              <w:rPr>
                <w:b/>
                <w:bCs/>
                <w:u w:val="single"/>
                <w:lang w:val="nb-NO"/>
              </w:rPr>
              <w:t>Giảng bài mới</w:t>
            </w:r>
          </w:p>
          <w:p w14:paraId="52AC63F2" w14:textId="00DC3BEF" w:rsidR="00E271A0" w:rsidRPr="000A6A3D" w:rsidRDefault="00E271A0" w:rsidP="000A6A3D">
            <w:pPr>
              <w:tabs>
                <w:tab w:val="left" w:leader="dot" w:pos="9498"/>
              </w:tabs>
              <w:rPr>
                <w:b/>
                <w:bCs/>
              </w:rPr>
            </w:pPr>
            <w:r w:rsidRPr="000A6A3D">
              <w:rPr>
                <w:b/>
                <w:bCs/>
              </w:rPr>
              <w:t xml:space="preserve">1. Hệ thống kiến thức </w:t>
            </w:r>
          </w:p>
          <w:p w14:paraId="3A83102F" w14:textId="1AC7147F" w:rsidR="00E271A0" w:rsidRPr="00D92217" w:rsidRDefault="00E271A0" w:rsidP="000A6A3D">
            <w:pPr>
              <w:tabs>
                <w:tab w:val="left" w:leader="dot" w:pos="9498"/>
              </w:tabs>
              <w:rPr>
                <w:b/>
              </w:rPr>
            </w:pPr>
            <w:r w:rsidRPr="00D92217">
              <w:rPr>
                <w:b/>
              </w:rPr>
              <w:t>1.1. Cấu tạo nguyên tử</w:t>
            </w:r>
          </w:p>
          <w:p w14:paraId="19CA6154" w14:textId="6AA49F14"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Cấu tạo hạt nhân nguyên tử, cấu hình electron nguyên tử.</w:t>
            </w:r>
          </w:p>
          <w:p w14:paraId="040489D8" w14:textId="34471475"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Khối lượng và kích thước nguyên tử.</w:t>
            </w:r>
          </w:p>
          <w:p w14:paraId="626A0EE5" w14:textId="77777777" w:rsidR="00876B96" w:rsidRPr="000A6A3D" w:rsidRDefault="00876B96" w:rsidP="000A6A3D">
            <w:pPr>
              <w:tabs>
                <w:tab w:val="left" w:leader="dot" w:pos="9498"/>
              </w:tabs>
            </w:pPr>
          </w:p>
          <w:p w14:paraId="5110A9AC" w14:textId="3D28CB08" w:rsidR="00E271A0" w:rsidRPr="00D92217" w:rsidRDefault="00E271A0" w:rsidP="000A6A3D">
            <w:pPr>
              <w:tabs>
                <w:tab w:val="left" w:leader="dot" w:pos="9498"/>
              </w:tabs>
              <w:rPr>
                <w:b/>
              </w:rPr>
            </w:pPr>
            <w:r w:rsidRPr="00D92217">
              <w:rPr>
                <w:b/>
              </w:rPr>
              <w:t xml:space="preserve">1.2. Bảng tuần hoàn các nguyên tố hóa học  </w:t>
            </w:r>
          </w:p>
          <w:p w14:paraId="64F6AE16" w14:textId="77777777" w:rsidR="00876B96" w:rsidRPr="000A6A3D" w:rsidRDefault="00876B96" w:rsidP="000A6A3D">
            <w:pPr>
              <w:tabs>
                <w:tab w:val="left" w:leader="dot" w:pos="9498"/>
              </w:tabs>
              <w:rPr>
                <w:lang w:val="pl-PL"/>
              </w:rPr>
            </w:pPr>
            <w:r w:rsidRPr="000A6A3D">
              <w:rPr>
                <w:lang w:val="pl-PL"/>
              </w:rPr>
              <w:t>Mối quan hệ giữa vị trí nguyên tố trong bảng tuần hoàn và tính chất hóa học của nguyên tử nguyên tố đó.</w:t>
            </w:r>
          </w:p>
          <w:p w14:paraId="6101C826" w14:textId="77777777" w:rsidR="00876B96" w:rsidRPr="000A6A3D" w:rsidRDefault="00876B96" w:rsidP="000A6A3D">
            <w:pPr>
              <w:tabs>
                <w:tab w:val="left" w:leader="dot" w:pos="9498"/>
              </w:tabs>
            </w:pPr>
          </w:p>
          <w:p w14:paraId="074A1A15" w14:textId="66816499" w:rsidR="00E271A0" w:rsidRPr="007138D3" w:rsidRDefault="00E271A0" w:rsidP="000A6A3D">
            <w:pPr>
              <w:tabs>
                <w:tab w:val="left" w:leader="dot" w:pos="9498"/>
              </w:tabs>
              <w:rPr>
                <w:b/>
              </w:rPr>
            </w:pPr>
            <w:r w:rsidRPr="007138D3">
              <w:rPr>
                <w:b/>
              </w:rPr>
              <w:lastRenderedPageBreak/>
              <w:t>1.3. Liên kết hóa học</w:t>
            </w:r>
          </w:p>
          <w:p w14:paraId="36CE0211" w14:textId="77777777" w:rsidR="000151E8" w:rsidRPr="000A6A3D" w:rsidRDefault="000151E8" w:rsidP="000A6A3D">
            <w:pPr>
              <w:tabs>
                <w:tab w:val="left" w:leader="dot" w:pos="9498"/>
              </w:tabs>
            </w:pPr>
            <w:r w:rsidRPr="000A6A3D">
              <w:rPr>
                <w:lang w:val="pl-PL"/>
              </w:rPr>
              <w:t xml:space="preserve">- </w:t>
            </w:r>
            <w:r w:rsidRPr="000A6A3D">
              <w:rPr>
                <w:bCs/>
                <w:lang w:val="nb-NO"/>
              </w:rPr>
              <w:t xml:space="preserve">Hóa trị: </w:t>
            </w:r>
            <w:r w:rsidRPr="000A6A3D">
              <w:t>Hóa trị trong hợp chất ion và hợp chất cộng hóa trị.</w:t>
            </w:r>
          </w:p>
          <w:p w14:paraId="19ED7BF1" w14:textId="3BBB5756" w:rsidR="000151E8" w:rsidRPr="000A6A3D" w:rsidRDefault="000151E8" w:rsidP="000A6A3D">
            <w:pPr>
              <w:tabs>
                <w:tab w:val="left" w:leader="dot" w:pos="9498"/>
              </w:tabs>
              <w:rPr>
                <w:lang w:val="pl-PL"/>
              </w:rPr>
            </w:pPr>
            <w:r w:rsidRPr="000A6A3D">
              <w:rPr>
                <w:lang w:val="nb-NO"/>
              </w:rPr>
              <w:t>- Số oxi hóa: 4 quy tắc tính số oxi hóa</w:t>
            </w:r>
          </w:p>
          <w:p w14:paraId="408568C4" w14:textId="36028678"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Dựa vào hiệu độ âm điện dự đoán loại liên kết giữa hai nguyên tử.</w:t>
            </w:r>
          </w:p>
          <w:p w14:paraId="5910F940" w14:textId="0C1FAB7D"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Liên kết ion, liên kết cộng hóa trị: liên kết cộng hóa trị có cực, liên kết cộng hóa trị không cực.</w:t>
            </w:r>
          </w:p>
          <w:p w14:paraId="0CFD1CEC" w14:textId="77777777" w:rsidR="00876B96" w:rsidRPr="000A6A3D" w:rsidRDefault="00876B96" w:rsidP="000A6A3D">
            <w:pPr>
              <w:tabs>
                <w:tab w:val="left" w:leader="dot" w:pos="9498"/>
              </w:tabs>
            </w:pPr>
          </w:p>
          <w:p w14:paraId="40D74F00" w14:textId="1071A532" w:rsidR="00E271A0" w:rsidRPr="007138D3" w:rsidRDefault="00E271A0" w:rsidP="000A6A3D">
            <w:pPr>
              <w:tabs>
                <w:tab w:val="left" w:leader="dot" w:pos="9498"/>
              </w:tabs>
              <w:rPr>
                <w:b/>
              </w:rPr>
            </w:pPr>
            <w:r w:rsidRPr="007138D3">
              <w:rPr>
                <w:b/>
              </w:rPr>
              <w:t>1.4. Phản ứng hóa học</w:t>
            </w:r>
          </w:p>
          <w:p w14:paraId="72DB2795" w14:textId="417D0E33" w:rsidR="00D64EC8" w:rsidRPr="000A6A3D" w:rsidRDefault="000151E8" w:rsidP="000A6A3D">
            <w:pPr>
              <w:tabs>
                <w:tab w:val="left" w:leader="dot" w:pos="9498"/>
              </w:tabs>
              <w:rPr>
                <w:lang w:val="pl-PL"/>
              </w:rPr>
            </w:pPr>
            <w:r w:rsidRPr="000A6A3D">
              <w:rPr>
                <w:lang w:val="pl-PL"/>
              </w:rPr>
              <w:t xml:space="preserve">- </w:t>
            </w:r>
            <w:r w:rsidR="00D64EC8" w:rsidRPr="000A6A3D">
              <w:rPr>
                <w:lang w:val="pl-PL"/>
              </w:rPr>
              <w:t>Phản ứng trao đổi, phản ứng oxi hóa – khử</w:t>
            </w:r>
          </w:p>
          <w:p w14:paraId="759EDD00" w14:textId="2A17AABB" w:rsidR="000151E8" w:rsidRPr="000A6A3D" w:rsidRDefault="000151E8" w:rsidP="000A6A3D">
            <w:r w:rsidRPr="000A6A3D">
              <w:rPr>
                <w:lang w:val="de-DE"/>
              </w:rPr>
              <w:t xml:space="preserve">- Các khái niệm: </w:t>
            </w:r>
            <w:r w:rsidRPr="000A6A3D">
              <w:t xml:space="preserve">sự khử, sự oxi hóa, chất khử, chất oxi hóa và phản ứng oxi hóa-khử. </w:t>
            </w:r>
          </w:p>
          <w:p w14:paraId="5318B32E" w14:textId="68D72D79" w:rsidR="000151E8" w:rsidRPr="000A6A3D" w:rsidRDefault="000151E8" w:rsidP="000A6A3D">
            <w:pPr>
              <w:tabs>
                <w:tab w:val="left" w:leader="dot" w:pos="9498"/>
              </w:tabs>
              <w:rPr>
                <w:lang w:val="nb-NO"/>
              </w:rPr>
            </w:pPr>
            <w:r w:rsidRPr="000A6A3D">
              <w:rPr>
                <w:lang w:val="nb-NO"/>
              </w:rPr>
              <w:t>- Các bước lập phương trình hóa học của phản ứng oxi hóa – khử</w:t>
            </w:r>
          </w:p>
          <w:p w14:paraId="21F879E3" w14:textId="1AEBA48E" w:rsidR="000151E8" w:rsidRPr="000A6A3D" w:rsidRDefault="000151E8" w:rsidP="000A6A3D">
            <w:pPr>
              <w:tabs>
                <w:tab w:val="left" w:leader="dot" w:pos="9498"/>
              </w:tabs>
              <w:rPr>
                <w:lang w:val="pl-PL"/>
              </w:rPr>
            </w:pPr>
            <w:r w:rsidRPr="000A6A3D">
              <w:rPr>
                <w:lang w:val="pl-PL"/>
              </w:rPr>
              <w:t xml:space="preserve">-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p w14:paraId="439C5C83" w14:textId="77777777" w:rsidR="000151E8" w:rsidRPr="000A6A3D" w:rsidRDefault="000151E8" w:rsidP="000A6A3D">
            <w:pPr>
              <w:tabs>
                <w:tab w:val="left" w:leader="dot" w:pos="9498"/>
              </w:tabs>
            </w:pPr>
          </w:p>
          <w:p w14:paraId="1EFE95C2" w14:textId="4C2318F1" w:rsidR="00E271A0" w:rsidRPr="007138D3" w:rsidRDefault="00E271A0" w:rsidP="000A6A3D">
            <w:pPr>
              <w:tabs>
                <w:tab w:val="left" w:leader="dot" w:pos="9498"/>
              </w:tabs>
              <w:rPr>
                <w:b/>
              </w:rPr>
            </w:pPr>
            <w:r w:rsidRPr="007138D3">
              <w:rPr>
                <w:b/>
              </w:rPr>
              <w:t xml:space="preserve">1.5. </w:t>
            </w:r>
            <w:r w:rsidR="00D64EC8" w:rsidRPr="007138D3">
              <w:rPr>
                <w:b/>
              </w:rPr>
              <w:t xml:space="preserve">Nhóm </w:t>
            </w:r>
            <w:r w:rsidRPr="007138D3">
              <w:rPr>
                <w:b/>
              </w:rPr>
              <w:t>Halogen</w:t>
            </w:r>
          </w:p>
          <w:p w14:paraId="3E100C18" w14:textId="7AC97313" w:rsidR="00D64EC8" w:rsidRPr="000A6A3D" w:rsidRDefault="000151E8" w:rsidP="000A6A3D">
            <w:pPr>
              <w:rPr>
                <w:iCs/>
                <w:lang w:val="de-DE"/>
              </w:rPr>
            </w:pPr>
            <w:r w:rsidRPr="000A6A3D">
              <w:rPr>
                <w:lang w:val="de-DE"/>
              </w:rPr>
              <w:t xml:space="preserve">- </w:t>
            </w:r>
            <w:r w:rsidR="00D64EC8" w:rsidRPr="000A6A3D">
              <w:rPr>
                <w:lang w:val="de-DE"/>
              </w:rPr>
              <w:t>Tính chất vật lí, tính chất hóa học và p</w:t>
            </w:r>
            <w:r w:rsidR="00D64EC8" w:rsidRPr="000A6A3D">
              <w:rPr>
                <w:iCs/>
                <w:lang w:val="de-DE"/>
              </w:rPr>
              <w:t>hương pháp điều chế các đơn chất halogen</w:t>
            </w:r>
          </w:p>
          <w:p w14:paraId="48BEBC7C" w14:textId="367D3BC4" w:rsidR="00AA3079" w:rsidRPr="000A6A3D" w:rsidRDefault="000151E8" w:rsidP="000A6A3D">
            <w:pPr>
              <w:jc w:val="both"/>
              <w:rPr>
                <w:lang w:val="it-IT"/>
              </w:rPr>
            </w:pPr>
            <w:r w:rsidRPr="000A6A3D">
              <w:rPr>
                <w:lang w:val="nb-NO"/>
              </w:rPr>
              <w:t xml:space="preserve">- </w:t>
            </w:r>
            <w:r w:rsidR="00D64EC8" w:rsidRPr="000A6A3D">
              <w:rPr>
                <w:lang w:val="nb-NO"/>
              </w:rPr>
              <w:t>Phân biệt các ion F-, Cl-, Br-, I-</w:t>
            </w:r>
          </w:p>
          <w:p w14:paraId="5851CBF8" w14:textId="77777777" w:rsidR="00AA3079" w:rsidRPr="000A6A3D" w:rsidRDefault="00AA3079" w:rsidP="000A6A3D">
            <w:pPr>
              <w:pStyle w:val="NormalWeb"/>
              <w:spacing w:before="0" w:beforeAutospacing="0" w:after="0" w:afterAutospacing="0"/>
              <w:rPr>
                <w:b/>
                <w:lang w:val="pt-BR"/>
              </w:rPr>
            </w:pPr>
          </w:p>
          <w:p w14:paraId="550ACAA6" w14:textId="5B99C4A2" w:rsidR="00AA3079" w:rsidRPr="000A6A3D" w:rsidRDefault="00AA3079" w:rsidP="000A6A3D">
            <w:pPr>
              <w:tabs>
                <w:tab w:val="left" w:leader="dot" w:pos="9498"/>
              </w:tabs>
              <w:rPr>
                <w:b/>
                <w:bCs/>
              </w:rPr>
            </w:pPr>
            <w:r w:rsidRPr="000A6A3D">
              <w:rPr>
                <w:b/>
                <w:bCs/>
              </w:rPr>
              <w:t>2. Bài tập</w:t>
            </w:r>
            <w:r w:rsidR="00C77DAB" w:rsidRPr="000A6A3D">
              <w:rPr>
                <w:b/>
                <w:bCs/>
              </w:rPr>
              <w:t>: Bài 1 – bài 15</w:t>
            </w:r>
          </w:p>
          <w:p w14:paraId="12B662E5" w14:textId="77777777" w:rsidR="00AA3079" w:rsidRPr="000A6A3D" w:rsidRDefault="00AA3079" w:rsidP="000A6A3D">
            <w:pPr>
              <w:tabs>
                <w:tab w:val="left" w:leader="dot" w:pos="9498"/>
              </w:tabs>
              <w:rPr>
                <w:lang w:val="nb-NO"/>
              </w:rPr>
            </w:pPr>
          </w:p>
          <w:p w14:paraId="1A0D2F2E" w14:textId="79FC9C91" w:rsidR="00C77DAB" w:rsidRPr="000A6A3D" w:rsidRDefault="00C77DAB" w:rsidP="000A6A3D">
            <w:pPr>
              <w:tabs>
                <w:tab w:val="left" w:leader="dot" w:pos="9498"/>
              </w:tabs>
              <w:rPr>
                <w:lang w:val="nb-NO"/>
              </w:rPr>
            </w:pPr>
            <w:r w:rsidRPr="000A6A3D">
              <w:rPr>
                <w:lang w:val="de-DE"/>
              </w:rPr>
              <w:t>Giảng viên giải thích và hướng dẫn giải b</w:t>
            </w:r>
            <w:r w:rsidRPr="000A6A3D">
              <w:t>ài tập 1 – 15 trang 65 - 66 trong giáo trình.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D7A845" w14:textId="77777777" w:rsidR="00AA3079" w:rsidRPr="000A6A3D" w:rsidRDefault="00AA3079" w:rsidP="000A6A3D">
            <w:pPr>
              <w:rPr>
                <w:lang w:val="nb-NO"/>
              </w:rPr>
            </w:pPr>
          </w:p>
          <w:p w14:paraId="1A5F0728" w14:textId="77777777" w:rsidR="00AA3079" w:rsidRPr="000A6A3D" w:rsidRDefault="00AA3079" w:rsidP="000A6A3D">
            <w:pPr>
              <w:rPr>
                <w:lang w:val="nb-NO"/>
              </w:rPr>
            </w:pPr>
          </w:p>
          <w:p w14:paraId="4AA243D3" w14:textId="77777777" w:rsidR="00AA3079" w:rsidRPr="000A6A3D" w:rsidRDefault="00AA3079" w:rsidP="000A6A3D">
            <w:pPr>
              <w:rPr>
                <w:lang w:val="nb-NO"/>
              </w:rPr>
            </w:pPr>
          </w:p>
          <w:p w14:paraId="4E10DBA1" w14:textId="77777777" w:rsidR="00AA3079" w:rsidRPr="000A6A3D" w:rsidRDefault="00AA3079" w:rsidP="000A6A3D">
            <w:pPr>
              <w:rPr>
                <w:lang w:val="de-DE"/>
              </w:rPr>
            </w:pPr>
            <w:r w:rsidRPr="000A6A3D">
              <w:rPr>
                <w:lang w:val="de-DE"/>
              </w:rPr>
              <w:t>Giảng viên trình bày, giải thích nội dung bằng lời và cho thí dụ minh họa.</w:t>
            </w:r>
          </w:p>
          <w:p w14:paraId="77C6917E" w14:textId="040FD8B2" w:rsidR="00AA3079" w:rsidRPr="000A6A3D" w:rsidRDefault="00AA3079" w:rsidP="000A6A3D">
            <w:pPr>
              <w:rPr>
                <w:lang w:val="nb-NO"/>
              </w:rPr>
            </w:pPr>
          </w:p>
          <w:p w14:paraId="17C87F18" w14:textId="77777777" w:rsidR="00AA3079" w:rsidRPr="000A6A3D" w:rsidRDefault="00AA3079" w:rsidP="000A6A3D">
            <w:pPr>
              <w:rPr>
                <w:lang w:val="nb-NO"/>
              </w:rPr>
            </w:pPr>
            <w:r w:rsidRPr="000A6A3D">
              <w:rPr>
                <w:lang w:val="nb-NO"/>
              </w:rPr>
              <w:t>GV nêu câu hỏi.</w:t>
            </w:r>
          </w:p>
          <w:p w14:paraId="40F13FC7" w14:textId="77777777" w:rsidR="00793CF3" w:rsidRPr="000A6A3D" w:rsidRDefault="00793CF3" w:rsidP="000A6A3D">
            <w:pPr>
              <w:pStyle w:val="NoSpacing"/>
              <w:rPr>
                <w:sz w:val="24"/>
                <w:szCs w:val="24"/>
              </w:rPr>
            </w:pPr>
          </w:p>
          <w:p w14:paraId="66337D9D" w14:textId="77777777" w:rsidR="00793CF3" w:rsidRPr="000A6A3D" w:rsidRDefault="00793CF3" w:rsidP="000A6A3D">
            <w:pPr>
              <w:pStyle w:val="NoSpacing"/>
              <w:rPr>
                <w:sz w:val="24"/>
                <w:szCs w:val="24"/>
              </w:rPr>
            </w:pPr>
          </w:p>
          <w:p w14:paraId="62B1BB2B" w14:textId="77777777" w:rsidR="00793CF3" w:rsidRPr="000A6A3D" w:rsidRDefault="00793CF3" w:rsidP="000A6A3D">
            <w:pPr>
              <w:pStyle w:val="NoSpacing"/>
              <w:rPr>
                <w:sz w:val="24"/>
                <w:szCs w:val="24"/>
              </w:rPr>
            </w:pPr>
          </w:p>
          <w:p w14:paraId="0AE88F7F" w14:textId="77777777" w:rsidR="00793CF3" w:rsidRPr="000A6A3D" w:rsidRDefault="00793CF3" w:rsidP="000A6A3D">
            <w:pPr>
              <w:pStyle w:val="NoSpacing"/>
              <w:rPr>
                <w:sz w:val="24"/>
                <w:szCs w:val="24"/>
              </w:rPr>
            </w:pPr>
          </w:p>
          <w:p w14:paraId="1DE376DB" w14:textId="77777777" w:rsidR="00793CF3" w:rsidRPr="000A6A3D" w:rsidRDefault="00793CF3" w:rsidP="000A6A3D">
            <w:pPr>
              <w:pStyle w:val="NoSpacing"/>
              <w:rPr>
                <w:sz w:val="24"/>
                <w:szCs w:val="24"/>
              </w:rPr>
            </w:pPr>
          </w:p>
          <w:p w14:paraId="30638FE5" w14:textId="69E4C20F" w:rsidR="00793CF3" w:rsidRPr="000A6A3D" w:rsidRDefault="00793CF3" w:rsidP="000A6A3D">
            <w:pPr>
              <w:pStyle w:val="NoSpacing"/>
              <w:rPr>
                <w:sz w:val="24"/>
                <w:szCs w:val="24"/>
              </w:rPr>
            </w:pPr>
          </w:p>
          <w:p w14:paraId="07F5995C" w14:textId="74092514" w:rsidR="00793CF3" w:rsidRPr="000A6A3D" w:rsidRDefault="00793CF3" w:rsidP="000A6A3D">
            <w:pPr>
              <w:pStyle w:val="NoSpacing"/>
              <w:rPr>
                <w:sz w:val="24"/>
                <w:szCs w:val="24"/>
              </w:rPr>
            </w:pPr>
          </w:p>
          <w:p w14:paraId="1DE0551F" w14:textId="422E4C9F" w:rsidR="00793CF3" w:rsidRPr="000A6A3D" w:rsidRDefault="00793CF3" w:rsidP="000A6A3D">
            <w:pPr>
              <w:pStyle w:val="NoSpacing"/>
              <w:rPr>
                <w:sz w:val="24"/>
                <w:szCs w:val="24"/>
              </w:rPr>
            </w:pPr>
          </w:p>
          <w:p w14:paraId="6C9BD71F" w14:textId="77777777" w:rsidR="00793CF3" w:rsidRPr="000A6A3D" w:rsidRDefault="00793CF3" w:rsidP="000A6A3D">
            <w:pPr>
              <w:rPr>
                <w:lang w:val="de-DE"/>
              </w:rPr>
            </w:pPr>
            <w:r w:rsidRPr="000A6A3D">
              <w:rPr>
                <w:lang w:val="de-DE"/>
              </w:rPr>
              <w:t>Giảng viên trình bày, giải thích nội dung bằng lời và cho thí dụ minh họa.</w:t>
            </w:r>
          </w:p>
          <w:p w14:paraId="053E38BF" w14:textId="3F13A7B7" w:rsidR="00793CF3" w:rsidRPr="000A6A3D" w:rsidRDefault="00793CF3" w:rsidP="000A6A3D">
            <w:pPr>
              <w:pStyle w:val="NoSpacing"/>
              <w:rPr>
                <w:sz w:val="24"/>
                <w:szCs w:val="24"/>
              </w:rPr>
            </w:pPr>
          </w:p>
          <w:p w14:paraId="7015F763" w14:textId="15C07DFD" w:rsidR="00793CF3" w:rsidRPr="000A6A3D" w:rsidRDefault="00793CF3" w:rsidP="000A6A3D">
            <w:pPr>
              <w:pStyle w:val="NoSpacing"/>
              <w:rPr>
                <w:sz w:val="24"/>
                <w:szCs w:val="24"/>
              </w:rPr>
            </w:pPr>
          </w:p>
          <w:p w14:paraId="14AE117A" w14:textId="74E1427E" w:rsidR="00793CF3" w:rsidRPr="000A6A3D" w:rsidRDefault="00793CF3" w:rsidP="000A6A3D">
            <w:pPr>
              <w:pStyle w:val="NoSpacing"/>
              <w:rPr>
                <w:sz w:val="24"/>
                <w:szCs w:val="24"/>
              </w:rPr>
            </w:pPr>
          </w:p>
          <w:p w14:paraId="00C0DF6D" w14:textId="0248119F" w:rsidR="00793CF3" w:rsidRPr="000A6A3D" w:rsidRDefault="00793CF3" w:rsidP="000A6A3D">
            <w:pPr>
              <w:pStyle w:val="NoSpacing"/>
              <w:rPr>
                <w:sz w:val="24"/>
                <w:szCs w:val="24"/>
              </w:rPr>
            </w:pPr>
          </w:p>
          <w:p w14:paraId="21D8BD02" w14:textId="12D7B634" w:rsidR="00793CF3" w:rsidRPr="000A6A3D" w:rsidRDefault="00793CF3" w:rsidP="000A6A3D">
            <w:pPr>
              <w:pStyle w:val="NoSpacing"/>
              <w:rPr>
                <w:sz w:val="24"/>
                <w:szCs w:val="24"/>
              </w:rPr>
            </w:pPr>
          </w:p>
          <w:p w14:paraId="7875A41E" w14:textId="5426166F" w:rsidR="00793CF3" w:rsidRPr="000A6A3D" w:rsidRDefault="00793CF3" w:rsidP="000A6A3D">
            <w:pPr>
              <w:pStyle w:val="NoSpacing"/>
              <w:rPr>
                <w:sz w:val="24"/>
                <w:szCs w:val="24"/>
              </w:rPr>
            </w:pPr>
          </w:p>
          <w:p w14:paraId="54378866" w14:textId="7178965B" w:rsidR="00793CF3" w:rsidRPr="000A6A3D" w:rsidRDefault="00793CF3" w:rsidP="000A6A3D">
            <w:pPr>
              <w:pStyle w:val="NoSpacing"/>
              <w:rPr>
                <w:sz w:val="24"/>
                <w:szCs w:val="24"/>
              </w:rPr>
            </w:pPr>
          </w:p>
          <w:p w14:paraId="3A2D1114" w14:textId="6DF4F505" w:rsidR="00793CF3" w:rsidRPr="000A6A3D" w:rsidRDefault="00793CF3" w:rsidP="000A6A3D">
            <w:pPr>
              <w:pStyle w:val="NoSpacing"/>
              <w:rPr>
                <w:sz w:val="24"/>
                <w:szCs w:val="24"/>
              </w:rPr>
            </w:pPr>
          </w:p>
          <w:p w14:paraId="6968A8F7" w14:textId="6F26F826" w:rsidR="00793CF3" w:rsidRPr="000A6A3D" w:rsidRDefault="00793CF3" w:rsidP="000A6A3D">
            <w:pPr>
              <w:pStyle w:val="NoSpacing"/>
              <w:rPr>
                <w:sz w:val="24"/>
                <w:szCs w:val="24"/>
              </w:rPr>
            </w:pPr>
          </w:p>
          <w:p w14:paraId="450AC3A3" w14:textId="49002B8A" w:rsidR="00793CF3" w:rsidRPr="000A6A3D" w:rsidRDefault="00793CF3" w:rsidP="000A6A3D">
            <w:pPr>
              <w:pStyle w:val="NoSpacing"/>
              <w:rPr>
                <w:sz w:val="24"/>
                <w:szCs w:val="24"/>
              </w:rPr>
            </w:pPr>
          </w:p>
          <w:p w14:paraId="2693397B" w14:textId="7910F02F" w:rsidR="00793CF3" w:rsidRPr="000A6A3D" w:rsidRDefault="00793CF3" w:rsidP="000A6A3D">
            <w:pPr>
              <w:pStyle w:val="NoSpacing"/>
              <w:rPr>
                <w:sz w:val="24"/>
                <w:szCs w:val="24"/>
              </w:rPr>
            </w:pPr>
          </w:p>
          <w:p w14:paraId="19DB2660" w14:textId="075BE88D" w:rsidR="00793CF3" w:rsidRPr="000A6A3D" w:rsidRDefault="00793CF3" w:rsidP="000A6A3D">
            <w:pPr>
              <w:pStyle w:val="NoSpacing"/>
              <w:rPr>
                <w:sz w:val="24"/>
                <w:szCs w:val="24"/>
              </w:rPr>
            </w:pPr>
          </w:p>
          <w:p w14:paraId="6BF51B1F" w14:textId="351E736B" w:rsidR="00793CF3" w:rsidRPr="000A6A3D" w:rsidRDefault="00793CF3" w:rsidP="000A6A3D">
            <w:pPr>
              <w:pStyle w:val="NoSpacing"/>
              <w:rPr>
                <w:sz w:val="24"/>
                <w:szCs w:val="24"/>
              </w:rPr>
            </w:pPr>
          </w:p>
          <w:p w14:paraId="6C3E8CC9" w14:textId="36ABEEB6" w:rsidR="00793CF3" w:rsidRPr="000A6A3D" w:rsidRDefault="00793CF3" w:rsidP="000A6A3D">
            <w:pPr>
              <w:pStyle w:val="NoSpacing"/>
              <w:rPr>
                <w:sz w:val="24"/>
                <w:szCs w:val="24"/>
              </w:rPr>
            </w:pPr>
          </w:p>
          <w:p w14:paraId="7CF180F9" w14:textId="57EDCDE3" w:rsidR="00793CF3" w:rsidRPr="000A6A3D" w:rsidRDefault="00793CF3" w:rsidP="000A6A3D">
            <w:pPr>
              <w:pStyle w:val="NoSpacing"/>
              <w:rPr>
                <w:sz w:val="24"/>
                <w:szCs w:val="24"/>
              </w:rPr>
            </w:pPr>
          </w:p>
          <w:p w14:paraId="59005A00" w14:textId="7D899859" w:rsidR="00793CF3" w:rsidRPr="000A6A3D" w:rsidRDefault="00793CF3" w:rsidP="000A6A3D">
            <w:pPr>
              <w:pStyle w:val="NoSpacing"/>
              <w:rPr>
                <w:sz w:val="24"/>
                <w:szCs w:val="24"/>
              </w:rPr>
            </w:pPr>
          </w:p>
          <w:p w14:paraId="22A6932F" w14:textId="0972E2E6" w:rsidR="00793CF3" w:rsidRPr="000A6A3D" w:rsidRDefault="00793CF3" w:rsidP="000A6A3D">
            <w:pPr>
              <w:pStyle w:val="NoSpacing"/>
              <w:rPr>
                <w:sz w:val="24"/>
                <w:szCs w:val="24"/>
              </w:rPr>
            </w:pPr>
          </w:p>
          <w:p w14:paraId="271443A2" w14:textId="4FC005AD" w:rsidR="00AA3079" w:rsidRPr="000A6A3D" w:rsidRDefault="00631022" w:rsidP="000A6A3D">
            <w:pPr>
              <w:pStyle w:val="NoSpacing"/>
              <w:rPr>
                <w:sz w:val="24"/>
                <w:szCs w:val="24"/>
                <w:lang w:val="nb-NO"/>
              </w:rPr>
            </w:pPr>
            <w:r w:rsidRPr="000A6A3D">
              <w:rPr>
                <w:sz w:val="24"/>
                <w:szCs w:val="24"/>
              </w:rPr>
              <w:t>GV quan sát, giúp đỡ HS hoàn thành các B</w:t>
            </w:r>
            <w:r w:rsidR="000D6E64" w:rsidRPr="000A6A3D">
              <w:rPr>
                <w:sz w:val="24"/>
                <w:szCs w:val="24"/>
              </w:rPr>
              <w:t>ài tập</w:t>
            </w:r>
          </w:p>
          <w:p w14:paraId="4F7367A8" w14:textId="3E8916F6" w:rsidR="00AA3079" w:rsidRPr="000A6A3D" w:rsidRDefault="00AA3079"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5C6EA7" w14:textId="77777777" w:rsidR="00AA3079" w:rsidRPr="000A6A3D" w:rsidRDefault="00AA3079" w:rsidP="000A6A3D">
            <w:pPr>
              <w:rPr>
                <w:lang w:val="nb-NO"/>
              </w:rPr>
            </w:pPr>
          </w:p>
          <w:p w14:paraId="0A0DAF40" w14:textId="77777777" w:rsidR="00AA3079" w:rsidRPr="000A6A3D" w:rsidRDefault="00AA3079" w:rsidP="000A6A3D">
            <w:pPr>
              <w:rPr>
                <w:lang w:val="nb-NO"/>
              </w:rPr>
            </w:pPr>
          </w:p>
          <w:p w14:paraId="4A08CEAA" w14:textId="77777777" w:rsidR="00AA3079" w:rsidRPr="000A6A3D" w:rsidRDefault="00AA3079" w:rsidP="000A6A3D">
            <w:pPr>
              <w:rPr>
                <w:lang w:val="nb-NO"/>
              </w:rPr>
            </w:pPr>
          </w:p>
          <w:p w14:paraId="4EED343C" w14:textId="77777777" w:rsidR="00AA3079" w:rsidRPr="000A6A3D" w:rsidRDefault="00AA3079" w:rsidP="000A6A3D">
            <w:pPr>
              <w:rPr>
                <w:lang w:val="nb-NO"/>
              </w:rPr>
            </w:pPr>
            <w:r w:rsidRPr="000A6A3D">
              <w:rPr>
                <w:lang w:val="nb-NO"/>
              </w:rPr>
              <w:t>HS theo dõi, ghi bài.</w:t>
            </w:r>
          </w:p>
          <w:p w14:paraId="7CF9D1E3" w14:textId="77777777" w:rsidR="00AA3079" w:rsidRPr="000A6A3D" w:rsidRDefault="00AA3079" w:rsidP="000A6A3D">
            <w:pPr>
              <w:rPr>
                <w:lang w:val="nb-NO"/>
              </w:rPr>
            </w:pPr>
          </w:p>
          <w:p w14:paraId="16F5E77B" w14:textId="7C516EE5" w:rsidR="00AA3079" w:rsidRPr="000A6A3D" w:rsidRDefault="00AA3079" w:rsidP="000A6A3D">
            <w:pPr>
              <w:rPr>
                <w:lang w:val="nb-NO"/>
              </w:rPr>
            </w:pPr>
          </w:p>
          <w:p w14:paraId="5B1845D2" w14:textId="4D3B623A" w:rsidR="00793CF3" w:rsidRPr="000A6A3D" w:rsidRDefault="00793CF3" w:rsidP="000A6A3D">
            <w:pPr>
              <w:rPr>
                <w:lang w:val="nb-NO"/>
              </w:rPr>
            </w:pPr>
          </w:p>
          <w:p w14:paraId="72BE1074" w14:textId="77777777" w:rsidR="00AA3079" w:rsidRPr="000A6A3D" w:rsidRDefault="00AA3079" w:rsidP="000A6A3D">
            <w:pPr>
              <w:rPr>
                <w:lang w:val="nb-NO"/>
              </w:rPr>
            </w:pPr>
            <w:r w:rsidRPr="000A6A3D">
              <w:rPr>
                <w:lang w:val="nb-NO"/>
              </w:rPr>
              <w:t>HS t</w:t>
            </w:r>
            <w:r w:rsidRPr="000A6A3D">
              <w:rPr>
                <w:lang w:val="de-DE"/>
              </w:rPr>
              <w:t>rả lời các câu hỏi.</w:t>
            </w:r>
          </w:p>
          <w:p w14:paraId="25014500" w14:textId="77777777" w:rsidR="00793CF3" w:rsidRPr="000A6A3D" w:rsidRDefault="00793CF3" w:rsidP="000A6A3D">
            <w:pPr>
              <w:rPr>
                <w:lang w:val="nb-NO"/>
              </w:rPr>
            </w:pPr>
          </w:p>
          <w:p w14:paraId="4FD5CD96" w14:textId="77777777" w:rsidR="00793CF3" w:rsidRPr="000A6A3D" w:rsidRDefault="00793CF3" w:rsidP="000A6A3D">
            <w:pPr>
              <w:rPr>
                <w:lang w:val="nb-NO"/>
              </w:rPr>
            </w:pPr>
          </w:p>
          <w:p w14:paraId="327266F6" w14:textId="77777777" w:rsidR="00793CF3" w:rsidRPr="000A6A3D" w:rsidRDefault="00793CF3" w:rsidP="000A6A3D">
            <w:pPr>
              <w:rPr>
                <w:lang w:val="nb-NO"/>
              </w:rPr>
            </w:pPr>
          </w:p>
          <w:p w14:paraId="3C1D2088" w14:textId="77777777" w:rsidR="00793CF3" w:rsidRPr="000A6A3D" w:rsidRDefault="00793CF3" w:rsidP="000A6A3D">
            <w:pPr>
              <w:rPr>
                <w:lang w:val="nb-NO"/>
              </w:rPr>
            </w:pPr>
          </w:p>
          <w:p w14:paraId="7988449F" w14:textId="77777777" w:rsidR="00793CF3" w:rsidRPr="000A6A3D" w:rsidRDefault="00793CF3" w:rsidP="000A6A3D">
            <w:pPr>
              <w:rPr>
                <w:lang w:val="nb-NO"/>
              </w:rPr>
            </w:pPr>
          </w:p>
          <w:p w14:paraId="3280102F" w14:textId="77777777" w:rsidR="00793CF3" w:rsidRPr="000A6A3D" w:rsidRDefault="00793CF3" w:rsidP="000A6A3D">
            <w:pPr>
              <w:rPr>
                <w:lang w:val="nb-NO"/>
              </w:rPr>
            </w:pPr>
          </w:p>
          <w:p w14:paraId="05879EBD" w14:textId="77777777" w:rsidR="00793CF3" w:rsidRPr="000A6A3D" w:rsidRDefault="00793CF3" w:rsidP="000A6A3D">
            <w:pPr>
              <w:rPr>
                <w:lang w:val="nb-NO"/>
              </w:rPr>
            </w:pPr>
          </w:p>
          <w:p w14:paraId="68D04E74" w14:textId="77777777" w:rsidR="00793CF3" w:rsidRPr="000A6A3D" w:rsidRDefault="00793CF3" w:rsidP="000A6A3D">
            <w:pPr>
              <w:rPr>
                <w:lang w:val="nb-NO"/>
              </w:rPr>
            </w:pPr>
          </w:p>
          <w:p w14:paraId="2D41BBC8" w14:textId="77777777" w:rsidR="00793CF3" w:rsidRPr="000A6A3D" w:rsidRDefault="00793CF3" w:rsidP="000A6A3D">
            <w:pPr>
              <w:rPr>
                <w:lang w:val="nb-NO"/>
              </w:rPr>
            </w:pPr>
            <w:r w:rsidRPr="000A6A3D">
              <w:rPr>
                <w:lang w:val="nb-NO"/>
              </w:rPr>
              <w:t>HS theo dõi, ghi bài.</w:t>
            </w:r>
          </w:p>
          <w:p w14:paraId="3D23AD0A" w14:textId="77777777" w:rsidR="00793CF3" w:rsidRPr="000A6A3D" w:rsidRDefault="00793CF3" w:rsidP="000A6A3D">
            <w:pPr>
              <w:rPr>
                <w:lang w:val="nb-NO"/>
              </w:rPr>
            </w:pPr>
          </w:p>
          <w:p w14:paraId="7BDC96E7" w14:textId="77777777" w:rsidR="00793CF3" w:rsidRPr="000A6A3D" w:rsidRDefault="00793CF3" w:rsidP="000A6A3D">
            <w:pPr>
              <w:rPr>
                <w:lang w:val="nb-NO"/>
              </w:rPr>
            </w:pPr>
          </w:p>
          <w:p w14:paraId="0E520A96" w14:textId="77777777" w:rsidR="00793CF3" w:rsidRPr="000A6A3D" w:rsidRDefault="00793CF3" w:rsidP="000A6A3D">
            <w:pPr>
              <w:rPr>
                <w:lang w:val="nb-NO"/>
              </w:rPr>
            </w:pPr>
          </w:p>
          <w:p w14:paraId="75AF8C0C" w14:textId="77777777" w:rsidR="00793CF3" w:rsidRPr="000A6A3D" w:rsidRDefault="00793CF3" w:rsidP="000A6A3D">
            <w:pPr>
              <w:rPr>
                <w:lang w:val="nb-NO"/>
              </w:rPr>
            </w:pPr>
          </w:p>
          <w:p w14:paraId="15747FA7" w14:textId="77777777" w:rsidR="00793CF3" w:rsidRPr="000A6A3D" w:rsidRDefault="00793CF3" w:rsidP="000A6A3D">
            <w:pPr>
              <w:rPr>
                <w:lang w:val="nb-NO"/>
              </w:rPr>
            </w:pPr>
          </w:p>
          <w:p w14:paraId="2B58D4BB" w14:textId="77777777" w:rsidR="00793CF3" w:rsidRPr="000A6A3D" w:rsidRDefault="00793CF3" w:rsidP="000A6A3D">
            <w:pPr>
              <w:rPr>
                <w:lang w:val="nb-NO"/>
              </w:rPr>
            </w:pPr>
          </w:p>
          <w:p w14:paraId="4E5B0E69" w14:textId="77777777" w:rsidR="00793CF3" w:rsidRPr="000A6A3D" w:rsidRDefault="00793CF3" w:rsidP="000A6A3D">
            <w:pPr>
              <w:rPr>
                <w:lang w:val="nb-NO"/>
              </w:rPr>
            </w:pPr>
          </w:p>
          <w:p w14:paraId="638F53D4" w14:textId="77777777" w:rsidR="00793CF3" w:rsidRPr="000A6A3D" w:rsidRDefault="00793CF3" w:rsidP="000A6A3D">
            <w:pPr>
              <w:rPr>
                <w:lang w:val="nb-NO"/>
              </w:rPr>
            </w:pPr>
          </w:p>
          <w:p w14:paraId="067A6822" w14:textId="77777777" w:rsidR="00793CF3" w:rsidRPr="000A6A3D" w:rsidRDefault="00793CF3" w:rsidP="000A6A3D">
            <w:pPr>
              <w:rPr>
                <w:lang w:val="nb-NO"/>
              </w:rPr>
            </w:pPr>
          </w:p>
          <w:p w14:paraId="23B70606" w14:textId="77777777" w:rsidR="00793CF3" w:rsidRPr="000A6A3D" w:rsidRDefault="00793CF3" w:rsidP="000A6A3D">
            <w:pPr>
              <w:rPr>
                <w:lang w:val="nb-NO"/>
              </w:rPr>
            </w:pPr>
          </w:p>
          <w:p w14:paraId="19D413DA" w14:textId="77777777" w:rsidR="00793CF3" w:rsidRPr="000A6A3D" w:rsidRDefault="00793CF3" w:rsidP="000A6A3D">
            <w:pPr>
              <w:rPr>
                <w:lang w:val="nb-NO"/>
              </w:rPr>
            </w:pPr>
          </w:p>
          <w:p w14:paraId="3C2B5426" w14:textId="77777777" w:rsidR="00793CF3" w:rsidRPr="000A6A3D" w:rsidRDefault="00793CF3" w:rsidP="000A6A3D">
            <w:pPr>
              <w:rPr>
                <w:lang w:val="nb-NO"/>
              </w:rPr>
            </w:pPr>
          </w:p>
          <w:p w14:paraId="193F3699" w14:textId="77777777" w:rsidR="00793CF3" w:rsidRPr="000A6A3D" w:rsidRDefault="00793CF3" w:rsidP="000A6A3D">
            <w:pPr>
              <w:rPr>
                <w:lang w:val="nb-NO"/>
              </w:rPr>
            </w:pPr>
          </w:p>
          <w:p w14:paraId="0A48DE66" w14:textId="77777777" w:rsidR="00793CF3" w:rsidRPr="000A6A3D" w:rsidRDefault="00793CF3" w:rsidP="000A6A3D">
            <w:pPr>
              <w:rPr>
                <w:lang w:val="nb-NO"/>
              </w:rPr>
            </w:pPr>
          </w:p>
          <w:p w14:paraId="1C79D0F6" w14:textId="77777777" w:rsidR="00793CF3" w:rsidRPr="000A6A3D" w:rsidRDefault="00793CF3" w:rsidP="000A6A3D">
            <w:pPr>
              <w:rPr>
                <w:lang w:val="nb-NO"/>
              </w:rPr>
            </w:pPr>
          </w:p>
          <w:p w14:paraId="52F9422C" w14:textId="77777777" w:rsidR="00793CF3" w:rsidRPr="000A6A3D" w:rsidRDefault="00793CF3" w:rsidP="000A6A3D">
            <w:pPr>
              <w:rPr>
                <w:lang w:val="nb-NO"/>
              </w:rPr>
            </w:pPr>
          </w:p>
          <w:p w14:paraId="3FAA75B8" w14:textId="0069D3E2" w:rsidR="00793CF3" w:rsidRPr="000A6A3D" w:rsidRDefault="00793CF3" w:rsidP="000A6A3D">
            <w:pPr>
              <w:rPr>
                <w:lang w:val="nb-NO"/>
              </w:rPr>
            </w:pPr>
          </w:p>
          <w:p w14:paraId="76F23CB2" w14:textId="460F7053" w:rsidR="00793CF3" w:rsidRPr="000A6A3D" w:rsidRDefault="00793CF3" w:rsidP="000A6A3D">
            <w:pPr>
              <w:rPr>
                <w:lang w:val="nb-NO"/>
              </w:rPr>
            </w:pPr>
          </w:p>
          <w:p w14:paraId="70282929" w14:textId="77777777" w:rsidR="00FC6D47" w:rsidRPr="000A6A3D" w:rsidRDefault="00FC6D47" w:rsidP="000A6A3D">
            <w:pPr>
              <w:rPr>
                <w:lang w:val="nb-NO"/>
              </w:rPr>
            </w:pPr>
          </w:p>
          <w:p w14:paraId="70AAB05C" w14:textId="05C1A01D" w:rsidR="00AA3079" w:rsidRPr="000A6A3D" w:rsidRDefault="00AA3079" w:rsidP="000A6A3D">
            <w:pPr>
              <w:rPr>
                <w:lang w:val="nb-NO"/>
              </w:rPr>
            </w:pPr>
            <w:r w:rsidRPr="000A6A3D">
              <w:rPr>
                <w:lang w:val="nb-NO"/>
              </w:rPr>
              <w:t xml:space="preserve">Học </w:t>
            </w:r>
            <w:r w:rsidR="000D6E64" w:rsidRPr="000A6A3D">
              <w:rPr>
                <w:lang w:val="nb-NO"/>
              </w:rPr>
              <w:t>sinh</w:t>
            </w:r>
            <w:r w:rsidRPr="000A6A3D">
              <w:rPr>
                <w:lang w:val="de-DE"/>
              </w:rPr>
              <w:t xml:space="preserve">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AA3079" w:rsidRPr="000A6A3D" w:rsidRDefault="00AA3079" w:rsidP="000A6A3D">
            <w:pPr>
              <w:rPr>
                <w:lang w:val="nb-NO"/>
              </w:rPr>
            </w:pPr>
          </w:p>
          <w:p w14:paraId="33CD2D5C" w14:textId="5200E43F" w:rsidR="00AA3079" w:rsidRPr="000A6A3D" w:rsidRDefault="00516150" w:rsidP="000A6A3D">
            <w:pPr>
              <w:jc w:val="center"/>
              <w:rPr>
                <w:lang w:val="pt-BR"/>
              </w:rPr>
            </w:pPr>
            <w:r>
              <w:rPr>
                <w:lang w:val="pt-BR"/>
              </w:rPr>
              <w:t>45</w:t>
            </w:r>
          </w:p>
          <w:p w14:paraId="615200FB" w14:textId="77777777" w:rsidR="00AA3079" w:rsidRPr="000A6A3D" w:rsidRDefault="00AA3079" w:rsidP="000A6A3D">
            <w:pPr>
              <w:jc w:val="center"/>
              <w:rPr>
                <w:lang w:val="pt-BR"/>
              </w:rPr>
            </w:pPr>
            <w:r w:rsidRPr="000A6A3D">
              <w:rPr>
                <w:lang w:val="pt-BR"/>
              </w:rPr>
              <w:t>phút</w:t>
            </w:r>
          </w:p>
          <w:p w14:paraId="21FC7FDE" w14:textId="77777777" w:rsidR="00AA3079" w:rsidRPr="000A6A3D" w:rsidRDefault="00AA3079" w:rsidP="000A6A3D">
            <w:pPr>
              <w:jc w:val="center"/>
              <w:rPr>
                <w:lang w:val="pt-BR"/>
              </w:rPr>
            </w:pPr>
          </w:p>
          <w:p w14:paraId="6EC22397" w14:textId="77777777" w:rsidR="00AA3079" w:rsidRPr="000A6A3D" w:rsidRDefault="00AA3079" w:rsidP="000A6A3D">
            <w:pPr>
              <w:jc w:val="center"/>
              <w:rPr>
                <w:lang w:val="pt-BR"/>
              </w:rPr>
            </w:pPr>
          </w:p>
          <w:p w14:paraId="28DC3DAF" w14:textId="77777777" w:rsidR="00AA3079" w:rsidRPr="000A6A3D" w:rsidRDefault="00AA3079" w:rsidP="000A6A3D">
            <w:pPr>
              <w:jc w:val="center"/>
              <w:rPr>
                <w:lang w:val="pt-BR"/>
              </w:rPr>
            </w:pPr>
          </w:p>
          <w:p w14:paraId="243736B9" w14:textId="77777777" w:rsidR="00AA3079" w:rsidRPr="000A6A3D" w:rsidRDefault="00AA3079" w:rsidP="000A6A3D">
            <w:pPr>
              <w:jc w:val="center"/>
              <w:rPr>
                <w:lang w:val="pt-BR"/>
              </w:rPr>
            </w:pPr>
          </w:p>
          <w:p w14:paraId="753B0A01" w14:textId="77777777" w:rsidR="00AA3079" w:rsidRPr="000A6A3D" w:rsidRDefault="00AA3079" w:rsidP="000A6A3D">
            <w:pPr>
              <w:jc w:val="center"/>
              <w:rPr>
                <w:lang w:val="pt-BR"/>
              </w:rPr>
            </w:pPr>
          </w:p>
          <w:p w14:paraId="74FBCE68" w14:textId="77777777" w:rsidR="00AA3079" w:rsidRPr="000A6A3D" w:rsidRDefault="00AA3079" w:rsidP="000A6A3D">
            <w:pPr>
              <w:jc w:val="center"/>
              <w:rPr>
                <w:lang w:val="pt-BR"/>
              </w:rPr>
            </w:pPr>
          </w:p>
          <w:p w14:paraId="7B2A6A55" w14:textId="77777777" w:rsidR="00AA3079" w:rsidRPr="000A6A3D" w:rsidRDefault="00AA3079" w:rsidP="000A6A3D">
            <w:pPr>
              <w:jc w:val="center"/>
              <w:rPr>
                <w:lang w:val="pt-BR"/>
              </w:rPr>
            </w:pPr>
          </w:p>
          <w:p w14:paraId="253E3724" w14:textId="77777777" w:rsidR="00AA3079" w:rsidRPr="000A6A3D" w:rsidRDefault="00AA3079" w:rsidP="000A6A3D">
            <w:pPr>
              <w:jc w:val="center"/>
              <w:rPr>
                <w:lang w:val="pt-BR"/>
              </w:rPr>
            </w:pPr>
          </w:p>
          <w:p w14:paraId="5ED62815" w14:textId="77777777" w:rsidR="00AA3079" w:rsidRPr="000A6A3D" w:rsidRDefault="00AA3079" w:rsidP="000A6A3D">
            <w:pPr>
              <w:jc w:val="center"/>
              <w:rPr>
                <w:lang w:val="pt-BR"/>
              </w:rPr>
            </w:pPr>
          </w:p>
          <w:p w14:paraId="58CC9CD2" w14:textId="77777777" w:rsidR="00AA3079" w:rsidRPr="000A6A3D" w:rsidRDefault="00AA3079" w:rsidP="000A6A3D">
            <w:pPr>
              <w:jc w:val="center"/>
              <w:rPr>
                <w:lang w:val="pt-BR"/>
              </w:rPr>
            </w:pPr>
          </w:p>
          <w:p w14:paraId="3CA91369" w14:textId="77777777" w:rsidR="00AA3079" w:rsidRPr="000A6A3D" w:rsidRDefault="00AA3079" w:rsidP="000A6A3D">
            <w:pPr>
              <w:jc w:val="center"/>
              <w:rPr>
                <w:lang w:val="pt-BR"/>
              </w:rPr>
            </w:pPr>
          </w:p>
          <w:p w14:paraId="3D5A64EF" w14:textId="77777777" w:rsidR="00AA3079" w:rsidRPr="000A6A3D" w:rsidRDefault="00AA3079" w:rsidP="000A6A3D">
            <w:pPr>
              <w:jc w:val="center"/>
              <w:rPr>
                <w:lang w:val="pt-BR"/>
              </w:rPr>
            </w:pPr>
          </w:p>
          <w:p w14:paraId="4FDEEABB" w14:textId="77777777" w:rsidR="00AA3079" w:rsidRPr="000A6A3D" w:rsidRDefault="00AA3079" w:rsidP="000A6A3D">
            <w:pPr>
              <w:jc w:val="center"/>
              <w:rPr>
                <w:lang w:val="pt-BR"/>
              </w:rPr>
            </w:pPr>
          </w:p>
          <w:p w14:paraId="35DFF3D5" w14:textId="77777777" w:rsidR="00AA3079" w:rsidRPr="000A6A3D" w:rsidRDefault="00AA3079" w:rsidP="000A6A3D">
            <w:pPr>
              <w:jc w:val="center"/>
              <w:rPr>
                <w:lang w:val="pt-BR"/>
              </w:rPr>
            </w:pPr>
          </w:p>
          <w:p w14:paraId="6B99FB6F" w14:textId="77777777" w:rsidR="00AA3079" w:rsidRPr="000A6A3D" w:rsidRDefault="00AA3079" w:rsidP="000A6A3D">
            <w:pPr>
              <w:jc w:val="center"/>
              <w:rPr>
                <w:lang w:val="pt-BR"/>
              </w:rPr>
            </w:pPr>
          </w:p>
          <w:p w14:paraId="0D4FAEFD" w14:textId="77777777" w:rsidR="00AA3079" w:rsidRPr="000A6A3D" w:rsidRDefault="00AA3079" w:rsidP="000A6A3D">
            <w:pPr>
              <w:jc w:val="center"/>
              <w:rPr>
                <w:lang w:val="pt-BR"/>
              </w:rPr>
            </w:pPr>
          </w:p>
          <w:p w14:paraId="44F8D57C" w14:textId="77777777" w:rsidR="00AA3079" w:rsidRPr="000A6A3D" w:rsidRDefault="00AA3079" w:rsidP="000A6A3D">
            <w:pPr>
              <w:jc w:val="center"/>
              <w:rPr>
                <w:lang w:val="pt-BR"/>
              </w:rPr>
            </w:pPr>
          </w:p>
          <w:p w14:paraId="1922CB05" w14:textId="4F1FDB51" w:rsidR="00516150" w:rsidRDefault="00516150" w:rsidP="000A6A3D">
            <w:pPr>
              <w:jc w:val="center"/>
              <w:rPr>
                <w:lang w:val="nb-NO"/>
              </w:rPr>
            </w:pPr>
          </w:p>
          <w:p w14:paraId="392E4D54" w14:textId="77777777" w:rsidR="00516150" w:rsidRPr="00516150" w:rsidRDefault="00516150" w:rsidP="00516150">
            <w:pPr>
              <w:rPr>
                <w:lang w:val="nb-NO"/>
              </w:rPr>
            </w:pPr>
          </w:p>
          <w:p w14:paraId="3DDB9FE2" w14:textId="77777777" w:rsidR="00516150" w:rsidRPr="00516150" w:rsidRDefault="00516150" w:rsidP="00516150">
            <w:pPr>
              <w:rPr>
                <w:lang w:val="nb-NO"/>
              </w:rPr>
            </w:pPr>
          </w:p>
          <w:p w14:paraId="3F4BF690" w14:textId="77777777" w:rsidR="00516150" w:rsidRPr="00516150" w:rsidRDefault="00516150" w:rsidP="00516150">
            <w:pPr>
              <w:rPr>
                <w:lang w:val="nb-NO"/>
              </w:rPr>
            </w:pPr>
          </w:p>
          <w:p w14:paraId="628438D9" w14:textId="77777777" w:rsidR="00516150" w:rsidRPr="00516150" w:rsidRDefault="00516150" w:rsidP="00516150">
            <w:pPr>
              <w:rPr>
                <w:lang w:val="nb-NO"/>
              </w:rPr>
            </w:pPr>
          </w:p>
          <w:p w14:paraId="7A38A28D" w14:textId="77777777" w:rsidR="00516150" w:rsidRPr="00516150" w:rsidRDefault="00516150" w:rsidP="00516150">
            <w:pPr>
              <w:rPr>
                <w:lang w:val="nb-NO"/>
              </w:rPr>
            </w:pPr>
          </w:p>
          <w:p w14:paraId="2C352DDD" w14:textId="77777777" w:rsidR="00516150" w:rsidRPr="00516150" w:rsidRDefault="00516150" w:rsidP="00516150">
            <w:pPr>
              <w:rPr>
                <w:lang w:val="nb-NO"/>
              </w:rPr>
            </w:pPr>
          </w:p>
          <w:p w14:paraId="5896A9E8" w14:textId="77777777" w:rsidR="00516150" w:rsidRPr="00516150" w:rsidRDefault="00516150" w:rsidP="00516150">
            <w:pPr>
              <w:rPr>
                <w:lang w:val="nb-NO"/>
              </w:rPr>
            </w:pPr>
          </w:p>
          <w:p w14:paraId="70B5C1D5" w14:textId="77777777" w:rsidR="00516150" w:rsidRPr="00516150" w:rsidRDefault="00516150" w:rsidP="00516150">
            <w:pPr>
              <w:rPr>
                <w:lang w:val="nb-NO"/>
              </w:rPr>
            </w:pPr>
          </w:p>
          <w:p w14:paraId="4ED65880" w14:textId="77777777" w:rsidR="00516150" w:rsidRPr="00516150" w:rsidRDefault="00516150" w:rsidP="00516150">
            <w:pPr>
              <w:rPr>
                <w:lang w:val="nb-NO"/>
              </w:rPr>
            </w:pPr>
          </w:p>
          <w:p w14:paraId="026C8F96" w14:textId="77777777" w:rsidR="00516150" w:rsidRPr="00516150" w:rsidRDefault="00516150" w:rsidP="00516150">
            <w:pPr>
              <w:rPr>
                <w:lang w:val="nb-NO"/>
              </w:rPr>
            </w:pPr>
          </w:p>
          <w:p w14:paraId="6C9F0577" w14:textId="77777777" w:rsidR="00516150" w:rsidRPr="00516150" w:rsidRDefault="00516150" w:rsidP="00516150">
            <w:pPr>
              <w:rPr>
                <w:lang w:val="nb-NO"/>
              </w:rPr>
            </w:pPr>
          </w:p>
          <w:p w14:paraId="716F999B" w14:textId="77777777" w:rsidR="00516150" w:rsidRPr="00516150" w:rsidRDefault="00516150" w:rsidP="00516150">
            <w:pPr>
              <w:rPr>
                <w:lang w:val="nb-NO"/>
              </w:rPr>
            </w:pPr>
          </w:p>
          <w:p w14:paraId="71DE98C1" w14:textId="77777777" w:rsidR="00516150" w:rsidRPr="00516150" w:rsidRDefault="00516150" w:rsidP="00516150">
            <w:pPr>
              <w:rPr>
                <w:lang w:val="nb-NO"/>
              </w:rPr>
            </w:pPr>
          </w:p>
          <w:p w14:paraId="549BD450" w14:textId="77777777" w:rsidR="00516150" w:rsidRPr="00516150" w:rsidRDefault="00516150" w:rsidP="00516150">
            <w:pPr>
              <w:rPr>
                <w:lang w:val="nb-NO"/>
              </w:rPr>
            </w:pPr>
          </w:p>
          <w:p w14:paraId="142D8A2B" w14:textId="792CDF9E" w:rsidR="00516150" w:rsidRDefault="00516150" w:rsidP="00516150">
            <w:pPr>
              <w:rPr>
                <w:lang w:val="nb-NO"/>
              </w:rPr>
            </w:pPr>
          </w:p>
          <w:p w14:paraId="498BB971" w14:textId="1056066F" w:rsidR="00516150" w:rsidRDefault="00516150" w:rsidP="00516150">
            <w:pPr>
              <w:rPr>
                <w:lang w:val="nb-NO"/>
              </w:rPr>
            </w:pPr>
          </w:p>
          <w:p w14:paraId="2241606D" w14:textId="4687BB33" w:rsidR="00516150" w:rsidRPr="000A6A3D" w:rsidRDefault="00516150" w:rsidP="00516150">
            <w:pPr>
              <w:jc w:val="center"/>
              <w:rPr>
                <w:lang w:val="pt-BR"/>
              </w:rPr>
            </w:pPr>
            <w:r>
              <w:rPr>
                <w:lang w:val="pt-BR"/>
              </w:rPr>
              <w:t>115</w:t>
            </w:r>
          </w:p>
          <w:p w14:paraId="411D082B" w14:textId="77777777" w:rsidR="00516150" w:rsidRPr="000A6A3D" w:rsidRDefault="00516150" w:rsidP="00516150">
            <w:pPr>
              <w:jc w:val="center"/>
              <w:rPr>
                <w:lang w:val="pt-BR"/>
              </w:rPr>
            </w:pPr>
            <w:r w:rsidRPr="000A6A3D">
              <w:rPr>
                <w:lang w:val="pt-BR"/>
              </w:rPr>
              <w:t>phút</w:t>
            </w:r>
          </w:p>
          <w:p w14:paraId="4F4196C2" w14:textId="77777777" w:rsidR="00AA3079" w:rsidRPr="00516150" w:rsidRDefault="00AA3079" w:rsidP="00516150">
            <w:pPr>
              <w:rPr>
                <w:lang w:val="nb-NO"/>
              </w:rPr>
            </w:pPr>
          </w:p>
        </w:tc>
      </w:tr>
      <w:tr w:rsidR="00AA3079"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AA3079" w:rsidRPr="000A6A3D" w:rsidRDefault="00AA3079"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AA3079" w:rsidRPr="000A6A3D" w:rsidRDefault="00AA3079" w:rsidP="000A6A3D">
            <w:pPr>
              <w:rPr>
                <w:b/>
                <w:bCs/>
                <w:u w:val="single"/>
                <w:lang w:val="nb-NO"/>
              </w:rPr>
            </w:pPr>
            <w:r w:rsidRPr="000A6A3D">
              <w:rPr>
                <w:b/>
                <w:bCs/>
                <w:u w:val="single"/>
                <w:lang w:val="nb-NO"/>
              </w:rPr>
              <w:t>Củng cố kiến thức và kết thúc bài</w:t>
            </w:r>
          </w:p>
          <w:p w14:paraId="4094213D" w14:textId="6E28DF71" w:rsidR="00AA3079" w:rsidRPr="000A6A3D" w:rsidRDefault="00AA3079"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AA3079" w:rsidRPr="000A6A3D" w:rsidRDefault="00AA3079" w:rsidP="000A6A3D">
            <w:pPr>
              <w:rPr>
                <w:lang w:val="vi-VN"/>
              </w:rPr>
            </w:pPr>
            <w:r w:rsidRPr="000A6A3D">
              <w:rPr>
                <w:lang w:val="de-DE"/>
              </w:rPr>
              <w:t xml:space="preserve">Giảng viên trình bày tóm tắt nội dung </w:t>
            </w:r>
            <w:r w:rsidR="00B045A1" w:rsidRPr="000A6A3D">
              <w:rPr>
                <w:lang w:val="de-DE"/>
              </w:rPr>
              <w:t>ôn tập.</w:t>
            </w:r>
            <w:r w:rsidRPr="000A6A3D">
              <w:rPr>
                <w:lang w:val="de-DE"/>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AA3079" w:rsidRPr="000A6A3D" w:rsidRDefault="00AA3079"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AA3079" w:rsidRPr="000A6A3D" w:rsidRDefault="00AA3079" w:rsidP="000A6A3D">
            <w:pPr>
              <w:jc w:val="center"/>
              <w:rPr>
                <w:lang w:val="nb-NO"/>
              </w:rPr>
            </w:pPr>
          </w:p>
          <w:p w14:paraId="7386A289" w14:textId="6CF82C4F" w:rsidR="00AA3079" w:rsidRPr="000A6A3D" w:rsidRDefault="00C639F7" w:rsidP="000A6A3D">
            <w:pPr>
              <w:jc w:val="center"/>
              <w:rPr>
                <w:lang w:val="nb-NO"/>
              </w:rPr>
            </w:pPr>
            <w:r w:rsidRPr="000A6A3D">
              <w:rPr>
                <w:lang w:val="pt-BR"/>
              </w:rPr>
              <w:t>5</w:t>
            </w:r>
            <w:r w:rsidR="00AA3079" w:rsidRPr="000A6A3D">
              <w:rPr>
                <w:lang w:val="pt-BR"/>
              </w:rPr>
              <w:t xml:space="preserve"> phút</w:t>
            </w:r>
          </w:p>
        </w:tc>
      </w:tr>
      <w:tr w:rsidR="00AA3079"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AA3079" w:rsidRPr="000A6A3D" w:rsidRDefault="00AA30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AA3079" w:rsidRPr="000A6A3D" w:rsidRDefault="00AA3079" w:rsidP="000A6A3D">
            <w:pPr>
              <w:rPr>
                <w:b/>
                <w:bCs/>
                <w:u w:val="single"/>
                <w:lang w:val="pt-BR"/>
              </w:rPr>
            </w:pPr>
            <w:r w:rsidRPr="000A6A3D">
              <w:rPr>
                <w:b/>
                <w:bCs/>
                <w:u w:val="single"/>
                <w:lang w:val="pt-BR"/>
              </w:rPr>
              <w:t>Hướng dẫn tự học</w:t>
            </w:r>
          </w:p>
          <w:p w14:paraId="359D9C26" w14:textId="77777777" w:rsidR="00AA3079" w:rsidRPr="000A6A3D" w:rsidRDefault="00AA3079" w:rsidP="000A6A3D">
            <w:pPr>
              <w:rPr>
                <w:b/>
                <w:bCs/>
                <w:u w:val="single"/>
                <w:lang w:val="pt-BR"/>
              </w:rPr>
            </w:pPr>
          </w:p>
          <w:p w14:paraId="7A7C2270" w14:textId="28DCD66C" w:rsidR="00AA3079" w:rsidRPr="000A6A3D" w:rsidRDefault="00AA3079" w:rsidP="000A6A3D">
            <w:pPr>
              <w:rPr>
                <w:bCs/>
                <w:lang w:val="nb-NO"/>
              </w:rPr>
            </w:pPr>
            <w:r w:rsidRPr="000A6A3D">
              <w:rPr>
                <w:bCs/>
                <w:lang w:val="nb-NO"/>
              </w:rPr>
              <w:t>- Bài tập 16-</w:t>
            </w:r>
            <w:r w:rsidR="00C77DAB" w:rsidRPr="000A6A3D">
              <w:rPr>
                <w:bCs/>
                <w:lang w:val="nb-NO"/>
              </w:rPr>
              <w:t xml:space="preserve"> 18</w:t>
            </w:r>
            <w:r w:rsidRPr="000A6A3D">
              <w:rPr>
                <w:bCs/>
                <w:lang w:val="nb-NO"/>
              </w:rPr>
              <w:t xml:space="preserve"> trang </w:t>
            </w:r>
            <w:r w:rsidR="00C77DAB" w:rsidRPr="000A6A3D">
              <w:rPr>
                <w:bCs/>
                <w:lang w:val="nb-NO"/>
              </w:rPr>
              <w:t>67</w:t>
            </w:r>
            <w:r w:rsidRPr="000A6A3D">
              <w:rPr>
                <w:bCs/>
                <w:lang w:val="nb-NO"/>
              </w:rPr>
              <w:t xml:space="preserve"> trong giáo trình. </w:t>
            </w:r>
          </w:p>
          <w:p w14:paraId="07420B37" w14:textId="5BE39876" w:rsidR="00AA3079" w:rsidRPr="000A6A3D" w:rsidRDefault="00AA30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BB4FF72" w14:textId="77777777" w:rsidR="00AA3079" w:rsidRPr="000A6A3D" w:rsidRDefault="00AA3079" w:rsidP="000A6A3D">
            <w:pPr>
              <w:rPr>
                <w:lang w:val="pt-BR"/>
              </w:rPr>
            </w:pPr>
          </w:p>
          <w:p w14:paraId="39B87050" w14:textId="1CC544DE" w:rsidR="00AA3079" w:rsidRPr="000A6A3D" w:rsidRDefault="00AA3079" w:rsidP="000A6A3D">
            <w:pPr>
              <w:rPr>
                <w:lang w:val="pt-BR"/>
              </w:rPr>
            </w:pPr>
            <w:r w:rsidRPr="000A6A3D">
              <w:rPr>
                <w:lang w:val="pt-BR"/>
              </w:rPr>
              <w:t>Nhắc nhở học sinh ôn tập</w:t>
            </w:r>
            <w:r w:rsidR="009334EB" w:rsidRPr="000A6A3D">
              <w:rPr>
                <w:lang w:val="pt-BR"/>
              </w:rPr>
              <w:t xml:space="preserve"> và</w:t>
            </w:r>
            <w:r w:rsidRPr="000A6A3D">
              <w:rPr>
                <w:lang w:val="pt-BR"/>
              </w:rPr>
              <w:t xml:space="preserve">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B973DE" w14:textId="77777777" w:rsidR="00AA3079" w:rsidRPr="000A6A3D" w:rsidRDefault="00AA3079" w:rsidP="000A6A3D">
            <w:pPr>
              <w:rPr>
                <w:lang w:val="de-DE"/>
              </w:rPr>
            </w:pPr>
          </w:p>
          <w:p w14:paraId="2C9EFE71" w14:textId="4B09E76D" w:rsidR="00AA3079" w:rsidRPr="000A6A3D" w:rsidRDefault="00AA3079" w:rsidP="000A6A3D">
            <w:pPr>
              <w:rPr>
                <w:lang w:val="pt-BR"/>
              </w:rPr>
            </w:pPr>
            <w:r w:rsidRPr="000A6A3D">
              <w:rPr>
                <w:lang w:val="pt-BR"/>
              </w:rPr>
              <w:t>Học sinh giải bài tập</w:t>
            </w:r>
            <w:r w:rsidR="009334EB" w:rsidRPr="000A6A3D">
              <w:rPr>
                <w:lang w:val="pt-BR"/>
              </w:rPr>
              <w:t xml:space="preserve">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AA3079" w:rsidRPr="000A6A3D" w:rsidRDefault="00AA3079" w:rsidP="000A6A3D">
            <w:pPr>
              <w:jc w:val="center"/>
              <w:rPr>
                <w:lang w:val="pt-BR"/>
              </w:rPr>
            </w:pPr>
          </w:p>
          <w:p w14:paraId="48DEC29C" w14:textId="3E021D15" w:rsidR="00AA3079" w:rsidRPr="000A6A3D" w:rsidRDefault="00C639F7" w:rsidP="000A6A3D">
            <w:pPr>
              <w:jc w:val="center"/>
              <w:rPr>
                <w:lang w:val="pt-BR"/>
              </w:rPr>
            </w:pPr>
            <w:r w:rsidRPr="000A6A3D">
              <w:rPr>
                <w:lang w:val="pt-BR"/>
              </w:rPr>
              <w:t>5</w:t>
            </w:r>
            <w:r w:rsidR="00AA3079" w:rsidRPr="000A6A3D">
              <w:rPr>
                <w:lang w:val="pt-BR"/>
              </w:rPr>
              <w:t xml:space="preserve"> phút</w:t>
            </w:r>
          </w:p>
        </w:tc>
      </w:tr>
    </w:tbl>
    <w:p w14:paraId="41BB1AA0" w14:textId="77777777" w:rsidR="00AA3079" w:rsidRPr="000A6A3D" w:rsidRDefault="00AA3079"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298"/>
        <w:gridCol w:w="6159"/>
      </w:tblGrid>
      <w:tr w:rsidR="00AA3079" w:rsidRPr="000A6A3D" w14:paraId="7A427C10" w14:textId="77777777" w:rsidTr="00CD5E2D">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457"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77777777" w:rsidR="00AA3079" w:rsidRPr="000A6A3D" w:rsidRDefault="00AA3079" w:rsidP="000A6A3D">
            <w:pPr>
              <w:jc w:val="both"/>
            </w:pPr>
            <w:r w:rsidRPr="000A6A3D">
              <w:t xml:space="preserve">1. </w:t>
            </w:r>
            <w:r w:rsidRPr="000A6A3D">
              <w:rPr>
                <w:i/>
                <w:iCs/>
              </w:rPr>
              <w:t xml:space="preserve">Giáo trình hóa học 1, </w:t>
            </w:r>
            <w:r w:rsidRPr="000A6A3D">
              <w:t>Trường CĐ lý tự trọng Tp. HCM, năm 2018.</w:t>
            </w:r>
          </w:p>
          <w:p w14:paraId="43FE9506" w14:textId="77777777"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8A7D927" w14:textId="77777777" w:rsidR="00AA3079" w:rsidRPr="000A6A3D" w:rsidRDefault="00AA30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A3079" w:rsidRPr="000A6A3D" w14:paraId="6DFED351" w14:textId="77777777" w:rsidTr="00CD5E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3013B109" w14:textId="77777777" w:rsidR="00AA3079" w:rsidRPr="000A6A3D" w:rsidRDefault="00AA3079" w:rsidP="000A6A3D">
            <w:pPr>
              <w:jc w:val="center"/>
              <w:rPr>
                <w:b/>
                <w:bCs/>
                <w:lang w:val="pt-BR"/>
              </w:rPr>
            </w:pPr>
            <w:r w:rsidRPr="000A6A3D">
              <w:rPr>
                <w:b/>
                <w:bCs/>
                <w:lang w:val="vi-VN"/>
              </w:rPr>
              <w:t xml:space="preserve">   </w:t>
            </w:r>
            <w:r w:rsidRPr="000A6A3D">
              <w:rPr>
                <w:b/>
                <w:bCs/>
                <w:lang w:val="pt-BR"/>
              </w:rPr>
              <w:t>Nguyễn Thị Huyền Nga</w:t>
            </w:r>
          </w:p>
          <w:p w14:paraId="7E7B8174" w14:textId="77777777" w:rsidR="00AA3079" w:rsidRPr="000A6A3D" w:rsidRDefault="00AA3079" w:rsidP="000A6A3D">
            <w:pPr>
              <w:rPr>
                <w:b/>
                <w:bCs/>
                <w:lang w:val="vi-VN"/>
              </w:rPr>
            </w:pPr>
          </w:p>
          <w:p w14:paraId="63224184" w14:textId="77777777" w:rsidR="00AA3079" w:rsidRPr="000A6A3D" w:rsidRDefault="00AA3079" w:rsidP="000A6A3D">
            <w:pPr>
              <w:rPr>
                <w:b/>
                <w:bCs/>
                <w:lang w:val="vi-VN"/>
              </w:rPr>
            </w:pPr>
          </w:p>
        </w:tc>
        <w:tc>
          <w:tcPr>
            <w:tcW w:w="6159" w:type="dxa"/>
            <w:shd w:val="clear" w:color="auto" w:fill="auto"/>
          </w:tcPr>
          <w:p w14:paraId="343840E4" w14:textId="77777777" w:rsidR="00AA3079" w:rsidRPr="000A6A3D" w:rsidRDefault="00AA3079" w:rsidP="000A6A3D">
            <w:pPr>
              <w:rPr>
                <w:lang w:val="pt-BR"/>
              </w:rPr>
            </w:pPr>
          </w:p>
          <w:p w14:paraId="6D1E3FCB" w14:textId="77777777" w:rsidR="00AA3079" w:rsidRPr="000A6A3D" w:rsidRDefault="00AA3079" w:rsidP="000A6A3D">
            <w:pPr>
              <w:rPr>
                <w:i/>
                <w:lang w:val="pt-BR"/>
              </w:rPr>
            </w:pPr>
            <w:r w:rsidRPr="000A6A3D">
              <w:rPr>
                <w:i/>
                <w:lang w:val="pt-BR"/>
              </w:rPr>
              <w:t xml:space="preserve">Tp. Hồ Chí Minh, ngày      tháng      năm 20 </w:t>
            </w:r>
          </w:p>
          <w:p w14:paraId="3C824E33" w14:textId="77777777" w:rsidR="00AA3079" w:rsidRPr="000A6A3D" w:rsidRDefault="00AA3079" w:rsidP="000A6A3D">
            <w:pPr>
              <w:jc w:val="center"/>
              <w:rPr>
                <w:lang w:val="pt-BR"/>
              </w:rPr>
            </w:pPr>
            <w:r w:rsidRPr="000A6A3D">
              <w:rPr>
                <w:b/>
                <w:lang w:val="pt-BR"/>
              </w:rPr>
              <w:t>Giảng viên</w:t>
            </w:r>
          </w:p>
        </w:tc>
      </w:tr>
    </w:tbl>
    <w:p w14:paraId="121966FB" w14:textId="555E6E99" w:rsidR="008420EB" w:rsidRDefault="008420EB" w:rsidP="00093475"/>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F9F4E" w14:textId="77777777" w:rsidR="00A071CA" w:rsidRDefault="00A071CA" w:rsidP="0072484D">
      <w:r>
        <w:separator/>
      </w:r>
    </w:p>
  </w:endnote>
  <w:endnote w:type="continuationSeparator" w:id="0">
    <w:p w14:paraId="69C9CA5E" w14:textId="77777777" w:rsidR="00A071CA" w:rsidRDefault="00A071CA"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543D3" w14:textId="77777777" w:rsidR="00E55124" w:rsidRDefault="00E55124">
    <w:pPr>
      <w:pStyle w:val="Footer"/>
      <w:jc w:val="center"/>
    </w:pPr>
    <w:r>
      <w:fldChar w:fldCharType="begin"/>
    </w:r>
    <w:r>
      <w:instrText xml:space="preserve"> PAGE   \* MERGEFORMAT </w:instrText>
    </w:r>
    <w:r>
      <w:fldChar w:fldCharType="separate"/>
    </w:r>
    <w:r>
      <w:rPr>
        <w:noProof/>
      </w:rPr>
      <w:t>40</w:t>
    </w:r>
    <w:r>
      <w:rPr>
        <w:noProof/>
      </w:rPr>
      <w:fldChar w:fldCharType="end"/>
    </w:r>
  </w:p>
  <w:p w14:paraId="1417D411" w14:textId="77777777" w:rsidR="00E55124" w:rsidRDefault="00E55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413B4" w14:textId="77777777" w:rsidR="00A071CA" w:rsidRDefault="00A071CA" w:rsidP="0072484D">
      <w:r>
        <w:separator/>
      </w:r>
    </w:p>
  </w:footnote>
  <w:footnote w:type="continuationSeparator" w:id="0">
    <w:p w14:paraId="7B5BCA1B" w14:textId="77777777" w:rsidR="00A071CA" w:rsidRDefault="00A071CA"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1E2B"/>
    <w:rsid w:val="00002B89"/>
    <w:rsid w:val="0000336C"/>
    <w:rsid w:val="00003411"/>
    <w:rsid w:val="00003AFF"/>
    <w:rsid w:val="00005CC6"/>
    <w:rsid w:val="00006C34"/>
    <w:rsid w:val="00014552"/>
    <w:rsid w:val="000151E8"/>
    <w:rsid w:val="00021A09"/>
    <w:rsid w:val="000231D3"/>
    <w:rsid w:val="00023B32"/>
    <w:rsid w:val="000241FC"/>
    <w:rsid w:val="00025F47"/>
    <w:rsid w:val="00030ED8"/>
    <w:rsid w:val="00034A5D"/>
    <w:rsid w:val="00036CD2"/>
    <w:rsid w:val="00036CE7"/>
    <w:rsid w:val="00043C05"/>
    <w:rsid w:val="00043E43"/>
    <w:rsid w:val="0005027B"/>
    <w:rsid w:val="00054105"/>
    <w:rsid w:val="0005498C"/>
    <w:rsid w:val="00054EFA"/>
    <w:rsid w:val="00062358"/>
    <w:rsid w:val="000630F0"/>
    <w:rsid w:val="00066123"/>
    <w:rsid w:val="00066D9A"/>
    <w:rsid w:val="0007560E"/>
    <w:rsid w:val="00076CF1"/>
    <w:rsid w:val="00082172"/>
    <w:rsid w:val="000823DC"/>
    <w:rsid w:val="00084CDD"/>
    <w:rsid w:val="0008537F"/>
    <w:rsid w:val="00086859"/>
    <w:rsid w:val="00093475"/>
    <w:rsid w:val="000A287E"/>
    <w:rsid w:val="000A28B0"/>
    <w:rsid w:val="000A2E93"/>
    <w:rsid w:val="000A430B"/>
    <w:rsid w:val="000A57FE"/>
    <w:rsid w:val="000A5B7A"/>
    <w:rsid w:val="000A6A3D"/>
    <w:rsid w:val="000B332B"/>
    <w:rsid w:val="000B5DD5"/>
    <w:rsid w:val="000B682C"/>
    <w:rsid w:val="000C03CA"/>
    <w:rsid w:val="000C27EC"/>
    <w:rsid w:val="000C39FE"/>
    <w:rsid w:val="000D3CB0"/>
    <w:rsid w:val="000D5BA5"/>
    <w:rsid w:val="000D6E64"/>
    <w:rsid w:val="000D7FDD"/>
    <w:rsid w:val="000E418F"/>
    <w:rsid w:val="000E5021"/>
    <w:rsid w:val="000E6621"/>
    <w:rsid w:val="000F4767"/>
    <w:rsid w:val="000F5054"/>
    <w:rsid w:val="000F6E42"/>
    <w:rsid w:val="000F74B0"/>
    <w:rsid w:val="00102732"/>
    <w:rsid w:val="001027BB"/>
    <w:rsid w:val="00102972"/>
    <w:rsid w:val="001031C7"/>
    <w:rsid w:val="00107089"/>
    <w:rsid w:val="00107F32"/>
    <w:rsid w:val="00110F5F"/>
    <w:rsid w:val="001113F2"/>
    <w:rsid w:val="00113A1D"/>
    <w:rsid w:val="00113F9F"/>
    <w:rsid w:val="00114B7C"/>
    <w:rsid w:val="0012130F"/>
    <w:rsid w:val="0012255F"/>
    <w:rsid w:val="00123225"/>
    <w:rsid w:val="00124DAE"/>
    <w:rsid w:val="001273CF"/>
    <w:rsid w:val="001308AE"/>
    <w:rsid w:val="001333C9"/>
    <w:rsid w:val="00133714"/>
    <w:rsid w:val="0013572C"/>
    <w:rsid w:val="00142ACB"/>
    <w:rsid w:val="001450C1"/>
    <w:rsid w:val="00145F45"/>
    <w:rsid w:val="00147BAF"/>
    <w:rsid w:val="001508BF"/>
    <w:rsid w:val="00156F03"/>
    <w:rsid w:val="00162A40"/>
    <w:rsid w:val="00163678"/>
    <w:rsid w:val="001643B8"/>
    <w:rsid w:val="0016558B"/>
    <w:rsid w:val="001740FD"/>
    <w:rsid w:val="00180AD7"/>
    <w:rsid w:val="00182269"/>
    <w:rsid w:val="00183DFE"/>
    <w:rsid w:val="00184CA1"/>
    <w:rsid w:val="0018687E"/>
    <w:rsid w:val="001875BF"/>
    <w:rsid w:val="00187FB6"/>
    <w:rsid w:val="00192166"/>
    <w:rsid w:val="00197DFB"/>
    <w:rsid w:val="001A0F72"/>
    <w:rsid w:val="001A2BC4"/>
    <w:rsid w:val="001B2ECD"/>
    <w:rsid w:val="001B6227"/>
    <w:rsid w:val="001C1CFA"/>
    <w:rsid w:val="001C66EA"/>
    <w:rsid w:val="001D0B3A"/>
    <w:rsid w:val="001D1B1B"/>
    <w:rsid w:val="001D3DC6"/>
    <w:rsid w:val="001D4185"/>
    <w:rsid w:val="001D5CC0"/>
    <w:rsid w:val="001E13AA"/>
    <w:rsid w:val="001E1820"/>
    <w:rsid w:val="001E46E8"/>
    <w:rsid w:val="001E5640"/>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539F"/>
    <w:rsid w:val="002158A2"/>
    <w:rsid w:val="002158A7"/>
    <w:rsid w:val="0021656F"/>
    <w:rsid w:val="0021672D"/>
    <w:rsid w:val="002208D1"/>
    <w:rsid w:val="00220E38"/>
    <w:rsid w:val="00223996"/>
    <w:rsid w:val="0022595C"/>
    <w:rsid w:val="00227745"/>
    <w:rsid w:val="00232846"/>
    <w:rsid w:val="00232EE7"/>
    <w:rsid w:val="00232F32"/>
    <w:rsid w:val="00240158"/>
    <w:rsid w:val="0024024C"/>
    <w:rsid w:val="002410AB"/>
    <w:rsid w:val="00242273"/>
    <w:rsid w:val="0024228A"/>
    <w:rsid w:val="002434D5"/>
    <w:rsid w:val="002477FC"/>
    <w:rsid w:val="00252853"/>
    <w:rsid w:val="00253EBE"/>
    <w:rsid w:val="00254E71"/>
    <w:rsid w:val="00265C29"/>
    <w:rsid w:val="00266E8B"/>
    <w:rsid w:val="0026782B"/>
    <w:rsid w:val="00271012"/>
    <w:rsid w:val="002730C7"/>
    <w:rsid w:val="00273756"/>
    <w:rsid w:val="00275187"/>
    <w:rsid w:val="00275368"/>
    <w:rsid w:val="0028030B"/>
    <w:rsid w:val="0028097D"/>
    <w:rsid w:val="002810B8"/>
    <w:rsid w:val="0028157A"/>
    <w:rsid w:val="00281C3A"/>
    <w:rsid w:val="00283CC9"/>
    <w:rsid w:val="00286D7F"/>
    <w:rsid w:val="002923E4"/>
    <w:rsid w:val="00296385"/>
    <w:rsid w:val="002965F0"/>
    <w:rsid w:val="002A158A"/>
    <w:rsid w:val="002A27D2"/>
    <w:rsid w:val="002A40D3"/>
    <w:rsid w:val="002A51E6"/>
    <w:rsid w:val="002A5DE7"/>
    <w:rsid w:val="002B006E"/>
    <w:rsid w:val="002B40C1"/>
    <w:rsid w:val="002B49B1"/>
    <w:rsid w:val="002B53CE"/>
    <w:rsid w:val="002B7464"/>
    <w:rsid w:val="002C1F04"/>
    <w:rsid w:val="002C240F"/>
    <w:rsid w:val="002C60A8"/>
    <w:rsid w:val="002D2972"/>
    <w:rsid w:val="002D3F10"/>
    <w:rsid w:val="002D3F48"/>
    <w:rsid w:val="002D5FBC"/>
    <w:rsid w:val="002E1CAE"/>
    <w:rsid w:val="002E33D8"/>
    <w:rsid w:val="002E45DA"/>
    <w:rsid w:val="002E69EE"/>
    <w:rsid w:val="002F173E"/>
    <w:rsid w:val="002F5E3B"/>
    <w:rsid w:val="002F628E"/>
    <w:rsid w:val="002F7152"/>
    <w:rsid w:val="00300598"/>
    <w:rsid w:val="00300D6C"/>
    <w:rsid w:val="00301F0C"/>
    <w:rsid w:val="00303C44"/>
    <w:rsid w:val="00305CE2"/>
    <w:rsid w:val="0030736E"/>
    <w:rsid w:val="003074FC"/>
    <w:rsid w:val="003102DA"/>
    <w:rsid w:val="00313195"/>
    <w:rsid w:val="00315C1F"/>
    <w:rsid w:val="00316826"/>
    <w:rsid w:val="00317BF9"/>
    <w:rsid w:val="00320138"/>
    <w:rsid w:val="00322E48"/>
    <w:rsid w:val="003268DE"/>
    <w:rsid w:val="00327646"/>
    <w:rsid w:val="00330EF0"/>
    <w:rsid w:val="003358EC"/>
    <w:rsid w:val="00335BE1"/>
    <w:rsid w:val="00336DC7"/>
    <w:rsid w:val="00341B52"/>
    <w:rsid w:val="00341F05"/>
    <w:rsid w:val="0034292F"/>
    <w:rsid w:val="00346F7E"/>
    <w:rsid w:val="00350C7F"/>
    <w:rsid w:val="00351785"/>
    <w:rsid w:val="00355CD4"/>
    <w:rsid w:val="003579EF"/>
    <w:rsid w:val="00362BA6"/>
    <w:rsid w:val="00364EB5"/>
    <w:rsid w:val="0036530F"/>
    <w:rsid w:val="00371971"/>
    <w:rsid w:val="003724D8"/>
    <w:rsid w:val="00373807"/>
    <w:rsid w:val="00375EBE"/>
    <w:rsid w:val="00376E8B"/>
    <w:rsid w:val="00380165"/>
    <w:rsid w:val="003836C5"/>
    <w:rsid w:val="00385884"/>
    <w:rsid w:val="00386122"/>
    <w:rsid w:val="00391A7B"/>
    <w:rsid w:val="003931D5"/>
    <w:rsid w:val="00394424"/>
    <w:rsid w:val="00396947"/>
    <w:rsid w:val="003A15C6"/>
    <w:rsid w:val="003A3748"/>
    <w:rsid w:val="003A63D1"/>
    <w:rsid w:val="003A736C"/>
    <w:rsid w:val="003A789D"/>
    <w:rsid w:val="003B254F"/>
    <w:rsid w:val="003B261D"/>
    <w:rsid w:val="003B2B10"/>
    <w:rsid w:val="003C3D12"/>
    <w:rsid w:val="003D1D40"/>
    <w:rsid w:val="003D25EE"/>
    <w:rsid w:val="003D36F3"/>
    <w:rsid w:val="003D4B4D"/>
    <w:rsid w:val="003D6429"/>
    <w:rsid w:val="003E007B"/>
    <w:rsid w:val="003E714F"/>
    <w:rsid w:val="003E7E12"/>
    <w:rsid w:val="003F0365"/>
    <w:rsid w:val="003F0407"/>
    <w:rsid w:val="003F3067"/>
    <w:rsid w:val="003F57AB"/>
    <w:rsid w:val="003F6948"/>
    <w:rsid w:val="003F7088"/>
    <w:rsid w:val="00400472"/>
    <w:rsid w:val="0040384B"/>
    <w:rsid w:val="00403B0E"/>
    <w:rsid w:val="0040489D"/>
    <w:rsid w:val="00405C38"/>
    <w:rsid w:val="00407ECF"/>
    <w:rsid w:val="00412A8E"/>
    <w:rsid w:val="0041522D"/>
    <w:rsid w:val="004175F0"/>
    <w:rsid w:val="00417916"/>
    <w:rsid w:val="00423441"/>
    <w:rsid w:val="00427579"/>
    <w:rsid w:val="00427E0A"/>
    <w:rsid w:val="004324D6"/>
    <w:rsid w:val="00433808"/>
    <w:rsid w:val="00442C2D"/>
    <w:rsid w:val="00447146"/>
    <w:rsid w:val="00450912"/>
    <w:rsid w:val="0045453F"/>
    <w:rsid w:val="00462B57"/>
    <w:rsid w:val="0046345E"/>
    <w:rsid w:val="004670FF"/>
    <w:rsid w:val="00470153"/>
    <w:rsid w:val="0047338D"/>
    <w:rsid w:val="00473C73"/>
    <w:rsid w:val="00475429"/>
    <w:rsid w:val="004779B8"/>
    <w:rsid w:val="00480F94"/>
    <w:rsid w:val="00483F31"/>
    <w:rsid w:val="00484154"/>
    <w:rsid w:val="004858BD"/>
    <w:rsid w:val="00485F27"/>
    <w:rsid w:val="004865EF"/>
    <w:rsid w:val="00490486"/>
    <w:rsid w:val="00492917"/>
    <w:rsid w:val="004977D8"/>
    <w:rsid w:val="004A1984"/>
    <w:rsid w:val="004A5E8B"/>
    <w:rsid w:val="004B0FAB"/>
    <w:rsid w:val="004B52A1"/>
    <w:rsid w:val="004C020D"/>
    <w:rsid w:val="004C300B"/>
    <w:rsid w:val="004C44ED"/>
    <w:rsid w:val="004C7074"/>
    <w:rsid w:val="004D3139"/>
    <w:rsid w:val="004D3F67"/>
    <w:rsid w:val="004D3FEF"/>
    <w:rsid w:val="004D544B"/>
    <w:rsid w:val="004D71EF"/>
    <w:rsid w:val="004E6E3F"/>
    <w:rsid w:val="004F34B1"/>
    <w:rsid w:val="004F36C0"/>
    <w:rsid w:val="004F4389"/>
    <w:rsid w:val="004F4520"/>
    <w:rsid w:val="004F54AE"/>
    <w:rsid w:val="004F567B"/>
    <w:rsid w:val="004F7642"/>
    <w:rsid w:val="004F7DBB"/>
    <w:rsid w:val="00501FA0"/>
    <w:rsid w:val="005021C9"/>
    <w:rsid w:val="00502E3B"/>
    <w:rsid w:val="0050300D"/>
    <w:rsid w:val="00506092"/>
    <w:rsid w:val="00506EF3"/>
    <w:rsid w:val="00510E5D"/>
    <w:rsid w:val="00515018"/>
    <w:rsid w:val="00516150"/>
    <w:rsid w:val="0052435A"/>
    <w:rsid w:val="00526D3A"/>
    <w:rsid w:val="005278FE"/>
    <w:rsid w:val="00527F3D"/>
    <w:rsid w:val="0053020F"/>
    <w:rsid w:val="005306F6"/>
    <w:rsid w:val="005315E6"/>
    <w:rsid w:val="00533E80"/>
    <w:rsid w:val="00536697"/>
    <w:rsid w:val="005407CD"/>
    <w:rsid w:val="00541545"/>
    <w:rsid w:val="005428A3"/>
    <w:rsid w:val="00543196"/>
    <w:rsid w:val="005461F5"/>
    <w:rsid w:val="00550BD2"/>
    <w:rsid w:val="0055137F"/>
    <w:rsid w:val="005529CD"/>
    <w:rsid w:val="00561A59"/>
    <w:rsid w:val="00562510"/>
    <w:rsid w:val="005629BE"/>
    <w:rsid w:val="00563243"/>
    <w:rsid w:val="00564E7A"/>
    <w:rsid w:val="00575292"/>
    <w:rsid w:val="00576301"/>
    <w:rsid w:val="00581274"/>
    <w:rsid w:val="00581770"/>
    <w:rsid w:val="00581AE7"/>
    <w:rsid w:val="00584F91"/>
    <w:rsid w:val="00585740"/>
    <w:rsid w:val="005859D4"/>
    <w:rsid w:val="005866F2"/>
    <w:rsid w:val="00590601"/>
    <w:rsid w:val="005908E7"/>
    <w:rsid w:val="00591F5B"/>
    <w:rsid w:val="0059291B"/>
    <w:rsid w:val="00593A78"/>
    <w:rsid w:val="00594D9C"/>
    <w:rsid w:val="00595DF6"/>
    <w:rsid w:val="00597E01"/>
    <w:rsid w:val="005A4645"/>
    <w:rsid w:val="005A625C"/>
    <w:rsid w:val="005A7C2D"/>
    <w:rsid w:val="005B45EC"/>
    <w:rsid w:val="005B5CA2"/>
    <w:rsid w:val="005B70CC"/>
    <w:rsid w:val="005C3A95"/>
    <w:rsid w:val="005C52FA"/>
    <w:rsid w:val="005C5480"/>
    <w:rsid w:val="005C5893"/>
    <w:rsid w:val="005C6109"/>
    <w:rsid w:val="005C62BC"/>
    <w:rsid w:val="005C6669"/>
    <w:rsid w:val="005D3C3A"/>
    <w:rsid w:val="005D42D8"/>
    <w:rsid w:val="005D63A8"/>
    <w:rsid w:val="005D646B"/>
    <w:rsid w:val="005D6ECA"/>
    <w:rsid w:val="005D79D5"/>
    <w:rsid w:val="005E3F87"/>
    <w:rsid w:val="005E6E7E"/>
    <w:rsid w:val="005F28D5"/>
    <w:rsid w:val="005F2C34"/>
    <w:rsid w:val="005F44AA"/>
    <w:rsid w:val="00602EC1"/>
    <w:rsid w:val="00603823"/>
    <w:rsid w:val="0060589B"/>
    <w:rsid w:val="006058B3"/>
    <w:rsid w:val="00610F09"/>
    <w:rsid w:val="00611B82"/>
    <w:rsid w:val="00614000"/>
    <w:rsid w:val="0061486A"/>
    <w:rsid w:val="00614F89"/>
    <w:rsid w:val="00615B8F"/>
    <w:rsid w:val="00615F62"/>
    <w:rsid w:val="00616726"/>
    <w:rsid w:val="00625764"/>
    <w:rsid w:val="00630E9D"/>
    <w:rsid w:val="00631022"/>
    <w:rsid w:val="00631CD0"/>
    <w:rsid w:val="00632A3E"/>
    <w:rsid w:val="00633CAA"/>
    <w:rsid w:val="00635BF4"/>
    <w:rsid w:val="00640816"/>
    <w:rsid w:val="00641584"/>
    <w:rsid w:val="006467F3"/>
    <w:rsid w:val="00646AA1"/>
    <w:rsid w:val="00652949"/>
    <w:rsid w:val="00653A5A"/>
    <w:rsid w:val="00655525"/>
    <w:rsid w:val="0065622B"/>
    <w:rsid w:val="0065658A"/>
    <w:rsid w:val="00660F14"/>
    <w:rsid w:val="006646F6"/>
    <w:rsid w:val="00664991"/>
    <w:rsid w:val="00673839"/>
    <w:rsid w:val="006751C8"/>
    <w:rsid w:val="00675C4A"/>
    <w:rsid w:val="00676AE4"/>
    <w:rsid w:val="00680FBA"/>
    <w:rsid w:val="00681094"/>
    <w:rsid w:val="00682756"/>
    <w:rsid w:val="00685EE5"/>
    <w:rsid w:val="00686DAC"/>
    <w:rsid w:val="00692522"/>
    <w:rsid w:val="00692F5D"/>
    <w:rsid w:val="0069336C"/>
    <w:rsid w:val="00696565"/>
    <w:rsid w:val="00697840"/>
    <w:rsid w:val="006A230F"/>
    <w:rsid w:val="006A3583"/>
    <w:rsid w:val="006A565B"/>
    <w:rsid w:val="006A58E9"/>
    <w:rsid w:val="006A675E"/>
    <w:rsid w:val="006B05EF"/>
    <w:rsid w:val="006B316F"/>
    <w:rsid w:val="006B60BB"/>
    <w:rsid w:val="006C5396"/>
    <w:rsid w:val="006C54EB"/>
    <w:rsid w:val="006C6E29"/>
    <w:rsid w:val="006C7E78"/>
    <w:rsid w:val="006D3909"/>
    <w:rsid w:val="006D5F04"/>
    <w:rsid w:val="006D7CBB"/>
    <w:rsid w:val="006E52CD"/>
    <w:rsid w:val="006E6311"/>
    <w:rsid w:val="006F1A14"/>
    <w:rsid w:val="006F1A50"/>
    <w:rsid w:val="006F3FD6"/>
    <w:rsid w:val="006F79FB"/>
    <w:rsid w:val="007016A8"/>
    <w:rsid w:val="00710577"/>
    <w:rsid w:val="007132F8"/>
    <w:rsid w:val="007138D3"/>
    <w:rsid w:val="00715A40"/>
    <w:rsid w:val="00717855"/>
    <w:rsid w:val="0072484D"/>
    <w:rsid w:val="00730B84"/>
    <w:rsid w:val="00731404"/>
    <w:rsid w:val="00732A6E"/>
    <w:rsid w:val="007335E4"/>
    <w:rsid w:val="00735C7F"/>
    <w:rsid w:val="00740457"/>
    <w:rsid w:val="00742F0B"/>
    <w:rsid w:val="00744082"/>
    <w:rsid w:val="00745B3A"/>
    <w:rsid w:val="00746009"/>
    <w:rsid w:val="007475AA"/>
    <w:rsid w:val="00747A0C"/>
    <w:rsid w:val="00750642"/>
    <w:rsid w:val="00754C78"/>
    <w:rsid w:val="00755E7D"/>
    <w:rsid w:val="00756624"/>
    <w:rsid w:val="007612FD"/>
    <w:rsid w:val="00763C2D"/>
    <w:rsid w:val="00764F12"/>
    <w:rsid w:val="0076510A"/>
    <w:rsid w:val="007676E0"/>
    <w:rsid w:val="00770019"/>
    <w:rsid w:val="00771CE3"/>
    <w:rsid w:val="00772185"/>
    <w:rsid w:val="0077221B"/>
    <w:rsid w:val="007751FB"/>
    <w:rsid w:val="00775DC5"/>
    <w:rsid w:val="007770A4"/>
    <w:rsid w:val="007803E7"/>
    <w:rsid w:val="00781256"/>
    <w:rsid w:val="007817C9"/>
    <w:rsid w:val="00782A82"/>
    <w:rsid w:val="00784A71"/>
    <w:rsid w:val="00785676"/>
    <w:rsid w:val="00793B3D"/>
    <w:rsid w:val="00793CF3"/>
    <w:rsid w:val="00793F34"/>
    <w:rsid w:val="0079762A"/>
    <w:rsid w:val="007A5059"/>
    <w:rsid w:val="007A6F0B"/>
    <w:rsid w:val="007B0820"/>
    <w:rsid w:val="007B2387"/>
    <w:rsid w:val="007B4508"/>
    <w:rsid w:val="007B7E0C"/>
    <w:rsid w:val="007C39E5"/>
    <w:rsid w:val="007C3C70"/>
    <w:rsid w:val="007C4696"/>
    <w:rsid w:val="007D2094"/>
    <w:rsid w:val="007D31E8"/>
    <w:rsid w:val="007D496B"/>
    <w:rsid w:val="007D5DD8"/>
    <w:rsid w:val="007D636C"/>
    <w:rsid w:val="007E473A"/>
    <w:rsid w:val="007E6A4F"/>
    <w:rsid w:val="007F01E3"/>
    <w:rsid w:val="007F0DC1"/>
    <w:rsid w:val="007F29A3"/>
    <w:rsid w:val="007F5A60"/>
    <w:rsid w:val="007F79E0"/>
    <w:rsid w:val="007F7F0F"/>
    <w:rsid w:val="00803F56"/>
    <w:rsid w:val="00805EE8"/>
    <w:rsid w:val="008121A3"/>
    <w:rsid w:val="00814663"/>
    <w:rsid w:val="00814B24"/>
    <w:rsid w:val="008152A4"/>
    <w:rsid w:val="008211E2"/>
    <w:rsid w:val="0082180E"/>
    <w:rsid w:val="008224B4"/>
    <w:rsid w:val="008229CF"/>
    <w:rsid w:val="00822EEB"/>
    <w:rsid w:val="00822FAC"/>
    <w:rsid w:val="0082682E"/>
    <w:rsid w:val="00832439"/>
    <w:rsid w:val="008355E4"/>
    <w:rsid w:val="00837C21"/>
    <w:rsid w:val="008420EB"/>
    <w:rsid w:val="008436E3"/>
    <w:rsid w:val="00843C8F"/>
    <w:rsid w:val="008465FF"/>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6B22"/>
    <w:rsid w:val="008676DC"/>
    <w:rsid w:val="008732FC"/>
    <w:rsid w:val="00876B96"/>
    <w:rsid w:val="00876F51"/>
    <w:rsid w:val="00880477"/>
    <w:rsid w:val="00881060"/>
    <w:rsid w:val="00882AEA"/>
    <w:rsid w:val="00884034"/>
    <w:rsid w:val="0088733E"/>
    <w:rsid w:val="00887848"/>
    <w:rsid w:val="00890F23"/>
    <w:rsid w:val="00890FDC"/>
    <w:rsid w:val="00893039"/>
    <w:rsid w:val="00894137"/>
    <w:rsid w:val="00895447"/>
    <w:rsid w:val="00897373"/>
    <w:rsid w:val="00897D14"/>
    <w:rsid w:val="00897E5E"/>
    <w:rsid w:val="008A1818"/>
    <w:rsid w:val="008B3203"/>
    <w:rsid w:val="008B3FCC"/>
    <w:rsid w:val="008B45C6"/>
    <w:rsid w:val="008B5712"/>
    <w:rsid w:val="008C3FCC"/>
    <w:rsid w:val="008D2C2B"/>
    <w:rsid w:val="008D3533"/>
    <w:rsid w:val="008E042B"/>
    <w:rsid w:val="008E1C0D"/>
    <w:rsid w:val="008E2106"/>
    <w:rsid w:val="008E30FB"/>
    <w:rsid w:val="008E75E7"/>
    <w:rsid w:val="008F4BDC"/>
    <w:rsid w:val="008F5CD7"/>
    <w:rsid w:val="008F60D0"/>
    <w:rsid w:val="008F6245"/>
    <w:rsid w:val="008F6584"/>
    <w:rsid w:val="00900F34"/>
    <w:rsid w:val="0090545B"/>
    <w:rsid w:val="00910482"/>
    <w:rsid w:val="00922874"/>
    <w:rsid w:val="00924FBE"/>
    <w:rsid w:val="009262C7"/>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107B"/>
    <w:rsid w:val="00963BCB"/>
    <w:rsid w:val="0096529A"/>
    <w:rsid w:val="00965369"/>
    <w:rsid w:val="009669B3"/>
    <w:rsid w:val="0097030D"/>
    <w:rsid w:val="00970C11"/>
    <w:rsid w:val="0097264A"/>
    <w:rsid w:val="00977778"/>
    <w:rsid w:val="00984472"/>
    <w:rsid w:val="0098661F"/>
    <w:rsid w:val="0098733E"/>
    <w:rsid w:val="009907A7"/>
    <w:rsid w:val="00994548"/>
    <w:rsid w:val="00994800"/>
    <w:rsid w:val="009964EF"/>
    <w:rsid w:val="009C025A"/>
    <w:rsid w:val="009C0C49"/>
    <w:rsid w:val="009C14B7"/>
    <w:rsid w:val="009C1A17"/>
    <w:rsid w:val="009C3FA7"/>
    <w:rsid w:val="009D0587"/>
    <w:rsid w:val="009D4388"/>
    <w:rsid w:val="009D52A0"/>
    <w:rsid w:val="009D7393"/>
    <w:rsid w:val="009E11E6"/>
    <w:rsid w:val="009E166C"/>
    <w:rsid w:val="009E1B4F"/>
    <w:rsid w:val="009E4679"/>
    <w:rsid w:val="009E545F"/>
    <w:rsid w:val="009E624F"/>
    <w:rsid w:val="009F1603"/>
    <w:rsid w:val="009F26E5"/>
    <w:rsid w:val="009F508C"/>
    <w:rsid w:val="009F5844"/>
    <w:rsid w:val="009F6049"/>
    <w:rsid w:val="009F6745"/>
    <w:rsid w:val="009F6F47"/>
    <w:rsid w:val="00A01395"/>
    <w:rsid w:val="00A01DB7"/>
    <w:rsid w:val="00A071CA"/>
    <w:rsid w:val="00A13076"/>
    <w:rsid w:val="00A13326"/>
    <w:rsid w:val="00A144B4"/>
    <w:rsid w:val="00A145FA"/>
    <w:rsid w:val="00A14797"/>
    <w:rsid w:val="00A1499C"/>
    <w:rsid w:val="00A17E47"/>
    <w:rsid w:val="00A2341E"/>
    <w:rsid w:val="00A2354B"/>
    <w:rsid w:val="00A23F37"/>
    <w:rsid w:val="00A24A41"/>
    <w:rsid w:val="00A24ACE"/>
    <w:rsid w:val="00A25652"/>
    <w:rsid w:val="00A2573A"/>
    <w:rsid w:val="00A269CA"/>
    <w:rsid w:val="00A33A53"/>
    <w:rsid w:val="00A36FB7"/>
    <w:rsid w:val="00A3727F"/>
    <w:rsid w:val="00A37F54"/>
    <w:rsid w:val="00A42BBB"/>
    <w:rsid w:val="00A45FD8"/>
    <w:rsid w:val="00A50296"/>
    <w:rsid w:val="00A50D67"/>
    <w:rsid w:val="00A50EC6"/>
    <w:rsid w:val="00A50F57"/>
    <w:rsid w:val="00A51264"/>
    <w:rsid w:val="00A51EFF"/>
    <w:rsid w:val="00A533C0"/>
    <w:rsid w:val="00A53D00"/>
    <w:rsid w:val="00A55D53"/>
    <w:rsid w:val="00A60A37"/>
    <w:rsid w:val="00A60A7C"/>
    <w:rsid w:val="00A6288C"/>
    <w:rsid w:val="00A643BE"/>
    <w:rsid w:val="00A71087"/>
    <w:rsid w:val="00A7310D"/>
    <w:rsid w:val="00A744B0"/>
    <w:rsid w:val="00A7556D"/>
    <w:rsid w:val="00A76643"/>
    <w:rsid w:val="00A772DA"/>
    <w:rsid w:val="00A87508"/>
    <w:rsid w:val="00A921FF"/>
    <w:rsid w:val="00A92450"/>
    <w:rsid w:val="00A970A0"/>
    <w:rsid w:val="00AA1902"/>
    <w:rsid w:val="00AA3079"/>
    <w:rsid w:val="00AA371F"/>
    <w:rsid w:val="00AA3A93"/>
    <w:rsid w:val="00AA664C"/>
    <w:rsid w:val="00AB0098"/>
    <w:rsid w:val="00AB6349"/>
    <w:rsid w:val="00AB70A1"/>
    <w:rsid w:val="00AC0BD4"/>
    <w:rsid w:val="00AC3829"/>
    <w:rsid w:val="00AC6F53"/>
    <w:rsid w:val="00AD29EB"/>
    <w:rsid w:val="00AD35BE"/>
    <w:rsid w:val="00AD4752"/>
    <w:rsid w:val="00AD71A2"/>
    <w:rsid w:val="00AE31CD"/>
    <w:rsid w:val="00AE64D2"/>
    <w:rsid w:val="00AE7755"/>
    <w:rsid w:val="00AE7B41"/>
    <w:rsid w:val="00AF008E"/>
    <w:rsid w:val="00AF0A76"/>
    <w:rsid w:val="00AF3C22"/>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56A9"/>
    <w:rsid w:val="00B418ED"/>
    <w:rsid w:val="00B41B93"/>
    <w:rsid w:val="00B42A70"/>
    <w:rsid w:val="00B42ECE"/>
    <w:rsid w:val="00B47028"/>
    <w:rsid w:val="00B47A1D"/>
    <w:rsid w:val="00B51130"/>
    <w:rsid w:val="00B53A67"/>
    <w:rsid w:val="00B53B0D"/>
    <w:rsid w:val="00B53F4B"/>
    <w:rsid w:val="00B54B71"/>
    <w:rsid w:val="00B62DD7"/>
    <w:rsid w:val="00B63B54"/>
    <w:rsid w:val="00B655C3"/>
    <w:rsid w:val="00B6616A"/>
    <w:rsid w:val="00B66AFC"/>
    <w:rsid w:val="00B709D4"/>
    <w:rsid w:val="00B7509B"/>
    <w:rsid w:val="00B773C6"/>
    <w:rsid w:val="00B80BE2"/>
    <w:rsid w:val="00B815C2"/>
    <w:rsid w:val="00B83102"/>
    <w:rsid w:val="00B836C7"/>
    <w:rsid w:val="00B8581D"/>
    <w:rsid w:val="00B86579"/>
    <w:rsid w:val="00B91903"/>
    <w:rsid w:val="00B97893"/>
    <w:rsid w:val="00BA3279"/>
    <w:rsid w:val="00BA52B7"/>
    <w:rsid w:val="00BB1B02"/>
    <w:rsid w:val="00BB1C9A"/>
    <w:rsid w:val="00BB2A41"/>
    <w:rsid w:val="00BB4B31"/>
    <w:rsid w:val="00BC0AD7"/>
    <w:rsid w:val="00BC2F9A"/>
    <w:rsid w:val="00BC4039"/>
    <w:rsid w:val="00BC4D86"/>
    <w:rsid w:val="00BC69B1"/>
    <w:rsid w:val="00BD23E5"/>
    <w:rsid w:val="00BE7E48"/>
    <w:rsid w:val="00BF0BEF"/>
    <w:rsid w:val="00BF1F63"/>
    <w:rsid w:val="00BF49C8"/>
    <w:rsid w:val="00BF6441"/>
    <w:rsid w:val="00C0127A"/>
    <w:rsid w:val="00C0283C"/>
    <w:rsid w:val="00C03BC6"/>
    <w:rsid w:val="00C135DC"/>
    <w:rsid w:val="00C14114"/>
    <w:rsid w:val="00C14A5B"/>
    <w:rsid w:val="00C14C49"/>
    <w:rsid w:val="00C151EB"/>
    <w:rsid w:val="00C16020"/>
    <w:rsid w:val="00C167C8"/>
    <w:rsid w:val="00C22F82"/>
    <w:rsid w:val="00C24DFC"/>
    <w:rsid w:val="00C258E9"/>
    <w:rsid w:val="00C30269"/>
    <w:rsid w:val="00C32AC9"/>
    <w:rsid w:val="00C33E41"/>
    <w:rsid w:val="00C3551D"/>
    <w:rsid w:val="00C36F7D"/>
    <w:rsid w:val="00C37A8E"/>
    <w:rsid w:val="00C40EAD"/>
    <w:rsid w:val="00C43984"/>
    <w:rsid w:val="00C44F10"/>
    <w:rsid w:val="00C45958"/>
    <w:rsid w:val="00C5287C"/>
    <w:rsid w:val="00C532F4"/>
    <w:rsid w:val="00C62AA2"/>
    <w:rsid w:val="00C62BCF"/>
    <w:rsid w:val="00C639F7"/>
    <w:rsid w:val="00C66128"/>
    <w:rsid w:val="00C722D4"/>
    <w:rsid w:val="00C76538"/>
    <w:rsid w:val="00C76B00"/>
    <w:rsid w:val="00C77DAB"/>
    <w:rsid w:val="00C77F11"/>
    <w:rsid w:val="00C81736"/>
    <w:rsid w:val="00C92CFF"/>
    <w:rsid w:val="00C937FD"/>
    <w:rsid w:val="00C95462"/>
    <w:rsid w:val="00C95513"/>
    <w:rsid w:val="00C9786C"/>
    <w:rsid w:val="00CA26CF"/>
    <w:rsid w:val="00CA478D"/>
    <w:rsid w:val="00CA66F2"/>
    <w:rsid w:val="00CB3989"/>
    <w:rsid w:val="00CB483E"/>
    <w:rsid w:val="00CB6D3A"/>
    <w:rsid w:val="00CC0511"/>
    <w:rsid w:val="00CC14A4"/>
    <w:rsid w:val="00CC2513"/>
    <w:rsid w:val="00CC33A3"/>
    <w:rsid w:val="00CC6A20"/>
    <w:rsid w:val="00CD3826"/>
    <w:rsid w:val="00CD5959"/>
    <w:rsid w:val="00CD5E2D"/>
    <w:rsid w:val="00CD6DBD"/>
    <w:rsid w:val="00CE068B"/>
    <w:rsid w:val="00CE0A65"/>
    <w:rsid w:val="00CE2AE2"/>
    <w:rsid w:val="00CE68FD"/>
    <w:rsid w:val="00CE7548"/>
    <w:rsid w:val="00CE76AF"/>
    <w:rsid w:val="00CE7DF0"/>
    <w:rsid w:val="00CF4993"/>
    <w:rsid w:val="00CF508E"/>
    <w:rsid w:val="00CF781E"/>
    <w:rsid w:val="00D02E03"/>
    <w:rsid w:val="00D04ED8"/>
    <w:rsid w:val="00D0605F"/>
    <w:rsid w:val="00D10F64"/>
    <w:rsid w:val="00D12598"/>
    <w:rsid w:val="00D17396"/>
    <w:rsid w:val="00D20D9E"/>
    <w:rsid w:val="00D26157"/>
    <w:rsid w:val="00D269A9"/>
    <w:rsid w:val="00D305B7"/>
    <w:rsid w:val="00D30739"/>
    <w:rsid w:val="00D345C0"/>
    <w:rsid w:val="00D350F2"/>
    <w:rsid w:val="00D364B2"/>
    <w:rsid w:val="00D368D2"/>
    <w:rsid w:val="00D46177"/>
    <w:rsid w:val="00D46BA2"/>
    <w:rsid w:val="00D46EB3"/>
    <w:rsid w:val="00D53272"/>
    <w:rsid w:val="00D632E1"/>
    <w:rsid w:val="00D640A1"/>
    <w:rsid w:val="00D64EC8"/>
    <w:rsid w:val="00D6525B"/>
    <w:rsid w:val="00D66EF5"/>
    <w:rsid w:val="00D70368"/>
    <w:rsid w:val="00D7510F"/>
    <w:rsid w:val="00D75851"/>
    <w:rsid w:val="00D777B2"/>
    <w:rsid w:val="00D7781C"/>
    <w:rsid w:val="00D877BD"/>
    <w:rsid w:val="00D87BD8"/>
    <w:rsid w:val="00D919C3"/>
    <w:rsid w:val="00D92217"/>
    <w:rsid w:val="00D94C5A"/>
    <w:rsid w:val="00D95A7D"/>
    <w:rsid w:val="00DA1033"/>
    <w:rsid w:val="00DA3AE6"/>
    <w:rsid w:val="00DA43AF"/>
    <w:rsid w:val="00DB0BF9"/>
    <w:rsid w:val="00DB49F4"/>
    <w:rsid w:val="00DB5D5F"/>
    <w:rsid w:val="00DB79FF"/>
    <w:rsid w:val="00DC2D7D"/>
    <w:rsid w:val="00DC4367"/>
    <w:rsid w:val="00DC4CCB"/>
    <w:rsid w:val="00DC5B18"/>
    <w:rsid w:val="00DC7A27"/>
    <w:rsid w:val="00DD04BE"/>
    <w:rsid w:val="00DD2DDB"/>
    <w:rsid w:val="00DD4169"/>
    <w:rsid w:val="00DD5B2B"/>
    <w:rsid w:val="00DE1DBE"/>
    <w:rsid w:val="00DE3F62"/>
    <w:rsid w:val="00DE4579"/>
    <w:rsid w:val="00DE46E4"/>
    <w:rsid w:val="00DF4A56"/>
    <w:rsid w:val="00DF6372"/>
    <w:rsid w:val="00E04E24"/>
    <w:rsid w:val="00E07A3D"/>
    <w:rsid w:val="00E130EC"/>
    <w:rsid w:val="00E15631"/>
    <w:rsid w:val="00E200C3"/>
    <w:rsid w:val="00E21DD2"/>
    <w:rsid w:val="00E271A0"/>
    <w:rsid w:val="00E30849"/>
    <w:rsid w:val="00E321D3"/>
    <w:rsid w:val="00E32631"/>
    <w:rsid w:val="00E333D8"/>
    <w:rsid w:val="00E34D2F"/>
    <w:rsid w:val="00E47336"/>
    <w:rsid w:val="00E51051"/>
    <w:rsid w:val="00E55124"/>
    <w:rsid w:val="00E55180"/>
    <w:rsid w:val="00E60CCC"/>
    <w:rsid w:val="00E616AB"/>
    <w:rsid w:val="00E638F0"/>
    <w:rsid w:val="00E64B74"/>
    <w:rsid w:val="00E64DB2"/>
    <w:rsid w:val="00E65F98"/>
    <w:rsid w:val="00E678CB"/>
    <w:rsid w:val="00E67E9A"/>
    <w:rsid w:val="00E70242"/>
    <w:rsid w:val="00E70925"/>
    <w:rsid w:val="00E71642"/>
    <w:rsid w:val="00E71EF0"/>
    <w:rsid w:val="00E7367E"/>
    <w:rsid w:val="00E74C6F"/>
    <w:rsid w:val="00E76E96"/>
    <w:rsid w:val="00E80BD8"/>
    <w:rsid w:val="00E80D32"/>
    <w:rsid w:val="00E81DA0"/>
    <w:rsid w:val="00E8377E"/>
    <w:rsid w:val="00E919D2"/>
    <w:rsid w:val="00E969CC"/>
    <w:rsid w:val="00E97158"/>
    <w:rsid w:val="00EA1835"/>
    <w:rsid w:val="00EA4F78"/>
    <w:rsid w:val="00EB05FA"/>
    <w:rsid w:val="00EB26C0"/>
    <w:rsid w:val="00EB45C5"/>
    <w:rsid w:val="00EB56C1"/>
    <w:rsid w:val="00EB5725"/>
    <w:rsid w:val="00EB7559"/>
    <w:rsid w:val="00EB7A74"/>
    <w:rsid w:val="00EC1CF6"/>
    <w:rsid w:val="00EC598E"/>
    <w:rsid w:val="00EC734D"/>
    <w:rsid w:val="00EC7BD3"/>
    <w:rsid w:val="00ED1639"/>
    <w:rsid w:val="00ED1D83"/>
    <w:rsid w:val="00ED2ED2"/>
    <w:rsid w:val="00ED4F98"/>
    <w:rsid w:val="00ED69B7"/>
    <w:rsid w:val="00EE4321"/>
    <w:rsid w:val="00EE7654"/>
    <w:rsid w:val="00EF1A51"/>
    <w:rsid w:val="00EF1F71"/>
    <w:rsid w:val="00EF5721"/>
    <w:rsid w:val="00EF700F"/>
    <w:rsid w:val="00EF7A96"/>
    <w:rsid w:val="00EF7F35"/>
    <w:rsid w:val="00F00A26"/>
    <w:rsid w:val="00F04692"/>
    <w:rsid w:val="00F12061"/>
    <w:rsid w:val="00F167CD"/>
    <w:rsid w:val="00F22D37"/>
    <w:rsid w:val="00F257CA"/>
    <w:rsid w:val="00F31593"/>
    <w:rsid w:val="00F37303"/>
    <w:rsid w:val="00F37765"/>
    <w:rsid w:val="00F42AA1"/>
    <w:rsid w:val="00F536A8"/>
    <w:rsid w:val="00F55116"/>
    <w:rsid w:val="00F565B2"/>
    <w:rsid w:val="00F65435"/>
    <w:rsid w:val="00F677BC"/>
    <w:rsid w:val="00F67BF0"/>
    <w:rsid w:val="00F717D8"/>
    <w:rsid w:val="00F72DC9"/>
    <w:rsid w:val="00F73824"/>
    <w:rsid w:val="00F73CE7"/>
    <w:rsid w:val="00F74657"/>
    <w:rsid w:val="00F74E45"/>
    <w:rsid w:val="00F77095"/>
    <w:rsid w:val="00F81BF1"/>
    <w:rsid w:val="00F81C9E"/>
    <w:rsid w:val="00F83993"/>
    <w:rsid w:val="00F87A8D"/>
    <w:rsid w:val="00F9058B"/>
    <w:rsid w:val="00F91FDA"/>
    <w:rsid w:val="00F92275"/>
    <w:rsid w:val="00F92FCC"/>
    <w:rsid w:val="00F93A58"/>
    <w:rsid w:val="00F95CEF"/>
    <w:rsid w:val="00FA219A"/>
    <w:rsid w:val="00FA4FAE"/>
    <w:rsid w:val="00FA644C"/>
    <w:rsid w:val="00FA68E0"/>
    <w:rsid w:val="00FB1F10"/>
    <w:rsid w:val="00FB3245"/>
    <w:rsid w:val="00FB419A"/>
    <w:rsid w:val="00FB4AFC"/>
    <w:rsid w:val="00FB5D6E"/>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15:docId w15:val="{E7662778-A2FD-4C73-BD03-4B48369F0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hyperlink" Target="http://www.onthi.com/?a=OT&amp;ot=LT&amp;hdn_lt_id=142" TargetMode="External"/><Relationship Id="rId26" Type="http://schemas.openxmlformats.org/officeDocument/2006/relationships/oleObject" Target="embeddings/oleObject6.bin"/><Relationship Id="rId39" Type="http://schemas.openxmlformats.org/officeDocument/2006/relationships/image" Target="media/image15.wmf"/><Relationship Id="rId3" Type="http://schemas.openxmlformats.org/officeDocument/2006/relationships/numbering" Target="numbering.xml"/><Relationship Id="rId21" Type="http://schemas.openxmlformats.org/officeDocument/2006/relationships/hyperlink" Target="http://www.onthi.com/?a=OT&amp;ot=LT&amp;hdn_lt_id=157" TargetMode="External"/><Relationship Id="rId34" Type="http://schemas.openxmlformats.org/officeDocument/2006/relationships/oleObject" Target="embeddings/oleObject9.bin"/><Relationship Id="rId42" Type="http://schemas.openxmlformats.org/officeDocument/2006/relationships/image" Target="media/image17.wmf"/><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oleObject" Target="embeddings/oleObject3.bin"/><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1.bin"/><Relationship Id="rId46" Type="http://schemas.openxmlformats.org/officeDocument/2006/relationships/image" Target="media/image21.wmf"/><Relationship Id="rId2" Type="http://schemas.openxmlformats.org/officeDocument/2006/relationships/customXml" Target="../customXml/item2.xml"/><Relationship Id="rId16" Type="http://schemas.openxmlformats.org/officeDocument/2006/relationships/image" Target="media/image5.wmf"/><Relationship Id="rId20" Type="http://schemas.openxmlformats.org/officeDocument/2006/relationships/oleObject" Target="embeddings/oleObject4.bin"/><Relationship Id="rId29" Type="http://schemas.openxmlformats.org/officeDocument/2006/relationships/image" Target="media/image10.wmf"/><Relationship Id="rId41" Type="http://schemas.openxmlformats.org/officeDocument/2006/relationships/image" Target="media/image16.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oleObject" Target="embeddings/oleObject5.bin"/><Relationship Id="rId32" Type="http://schemas.openxmlformats.org/officeDocument/2006/relationships/oleObject" Target="embeddings/oleObject8.bin"/><Relationship Id="rId37" Type="http://schemas.openxmlformats.org/officeDocument/2006/relationships/image" Target="media/image14.wmf"/><Relationship Id="rId40" Type="http://schemas.openxmlformats.org/officeDocument/2006/relationships/oleObject" Target="embeddings/oleObject12.bin"/><Relationship Id="rId45" Type="http://schemas.openxmlformats.org/officeDocument/2006/relationships/image" Target="media/image20.wmf"/><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image" Target="media/image7.wmf"/><Relationship Id="rId28" Type="http://schemas.openxmlformats.org/officeDocument/2006/relationships/image" Target="http://www.onthi.com/images/ct/78d9dc6c665f9a9e2b81c280a13771b7.jpg" TargetMode="External"/><Relationship Id="rId36" Type="http://schemas.openxmlformats.org/officeDocument/2006/relationships/oleObject" Target="embeddings/oleObject10.bin"/><Relationship Id="rId10" Type="http://schemas.openxmlformats.org/officeDocument/2006/relationships/footer" Target="footer1.xml"/><Relationship Id="rId19" Type="http://schemas.openxmlformats.org/officeDocument/2006/relationships/image" Target="media/image6.emf"/><Relationship Id="rId31" Type="http://schemas.openxmlformats.org/officeDocument/2006/relationships/image" Target="media/image11.wmf"/><Relationship Id="rId44" Type="http://schemas.openxmlformats.org/officeDocument/2006/relationships/image" Target="media/image19.w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oleObject" Target="embeddings/oleObject1.bin"/><Relationship Id="rId22" Type="http://schemas.openxmlformats.org/officeDocument/2006/relationships/hyperlink" Target="http://www.onthi.com/?a=OT&amp;ot=LT&amp;hdn_lt_id=157" TargetMode="External"/><Relationship Id="rId27" Type="http://schemas.openxmlformats.org/officeDocument/2006/relationships/image" Target="media/image9.png"/><Relationship Id="rId30" Type="http://schemas.openxmlformats.org/officeDocument/2006/relationships/oleObject" Target="embeddings/oleObject7.bin"/><Relationship Id="rId35" Type="http://schemas.openxmlformats.org/officeDocument/2006/relationships/image" Target="media/image13.wmf"/><Relationship Id="rId43" Type="http://schemas.openxmlformats.org/officeDocument/2006/relationships/image" Target="media/image18.wmf"/><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38AAB-FAE6-4E76-8B9B-4D7454C69C0B}">
  <ds:schemaRefs>
    <ds:schemaRef ds:uri="urn:schemas-microsoft-com.VSTO2008Demos.ControlsStorage"/>
  </ds:schemaRefs>
</ds:datastoreItem>
</file>

<file path=customXml/itemProps2.xml><?xml version="1.0" encoding="utf-8"?>
<ds:datastoreItem xmlns:ds="http://schemas.openxmlformats.org/officeDocument/2006/customXml" ds:itemID="{85155125-2F5C-43EA-9E67-E3B24134A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5646</TotalTime>
  <Pages>37</Pages>
  <Words>12328</Words>
  <Characters>70272</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lumia nokia</cp:lastModifiedBy>
  <cp:revision>823</cp:revision>
  <cp:lastPrinted>2018-02-25T01:35:00Z</cp:lastPrinted>
  <dcterms:created xsi:type="dcterms:W3CDTF">2018-01-18T01:13:00Z</dcterms:created>
  <dcterms:modified xsi:type="dcterms:W3CDTF">2018-08-22T02:34:00Z</dcterms:modified>
</cp:coreProperties>
</file>